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DA6D52" w14:paraId="6A8EE046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F9B2B5E" w14:textId="77777777" w:rsidR="00757DD5" w:rsidRPr="00C817B6" w:rsidRDefault="00B6518F" w:rsidP="00425111">
            <w:pPr>
              <w:pStyle w:val="EPName"/>
              <w:rPr>
                <w:lang w:val="da-DK"/>
              </w:rPr>
            </w:pPr>
            <w:r w:rsidRPr="00C817B6">
              <w:rPr>
                <w:lang w:val="da-DK"/>
              </w:rPr>
              <w:t>Europa-Parlamentet</w:t>
            </w:r>
          </w:p>
          <w:p w14:paraId="5EDBA0F8" w14:textId="77777777" w:rsidR="00757DD5" w:rsidRPr="00C817B6" w:rsidRDefault="00B6518F" w:rsidP="00425111">
            <w:pPr>
              <w:pStyle w:val="EPTerm"/>
              <w:rPr>
                <w:rStyle w:val="HideTWBExt"/>
                <w:vanish w:val="0"/>
                <w:lang w:val="da-DK"/>
              </w:rPr>
            </w:pPr>
            <w:r w:rsidRPr="00C817B6">
              <w:rPr>
                <w:lang w:val="da-DK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ABB328C" w14:textId="77777777" w:rsidR="00757DD5" w:rsidRPr="00C817B6" w:rsidRDefault="00172070" w:rsidP="00425111">
            <w:pPr>
              <w:pStyle w:val="EPLogo"/>
              <w:rPr>
                <w:lang w:val="da-DK"/>
              </w:rPr>
            </w:pPr>
            <w:r w:rsidRPr="00DA6D52">
              <w:rPr>
                <w:noProof/>
              </w:rPr>
              <w:drawing>
                <wp:inline distT="0" distB="0" distL="0" distR="0" wp14:anchorId="4CB5AF1F" wp14:editId="710C1445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3EDF36" w14:textId="77777777" w:rsidR="008E7632" w:rsidRPr="00C817B6" w:rsidRDefault="008E7632" w:rsidP="008E7632">
      <w:pPr>
        <w:pStyle w:val="LineTop"/>
        <w:rPr>
          <w:lang w:val="da-DK"/>
        </w:rPr>
      </w:pPr>
    </w:p>
    <w:p w14:paraId="3505BECF" w14:textId="77777777" w:rsidR="008E7632" w:rsidRPr="00C817B6" w:rsidRDefault="00B6518F" w:rsidP="008E7632">
      <w:pPr>
        <w:pStyle w:val="ZSessionDoc"/>
        <w:rPr>
          <w:b/>
          <w:i w:val="0"/>
          <w:lang w:val="da-DK"/>
        </w:rPr>
      </w:pPr>
      <w:r w:rsidRPr="00C817B6">
        <w:rPr>
          <w:b/>
          <w:i w:val="0"/>
          <w:lang w:val="da-DK"/>
        </w:rPr>
        <w:t>VEDTAGNE TEKSTER</w:t>
      </w:r>
    </w:p>
    <w:p w14:paraId="3875DAC6" w14:textId="77777777" w:rsidR="008E7632" w:rsidRPr="00C817B6" w:rsidRDefault="00B6518F" w:rsidP="008E7632">
      <w:pPr>
        <w:pStyle w:val="LineBottom"/>
        <w:rPr>
          <w:lang w:val="da-DK"/>
        </w:rPr>
      </w:pPr>
      <w:r w:rsidRPr="00C817B6">
        <w:rPr>
          <w:rFonts w:cs="Arial"/>
          <w:i/>
          <w:sz w:val="20"/>
          <w:szCs w:val="22"/>
          <w:lang w:val="da-DK"/>
        </w:rPr>
        <w:t xml:space="preserve"> </w:t>
      </w:r>
    </w:p>
    <w:p w14:paraId="1C56B406" w14:textId="762C1157" w:rsidR="009C4014" w:rsidRPr="00C817B6" w:rsidRDefault="00B6518F" w:rsidP="008E7632">
      <w:pPr>
        <w:pStyle w:val="ATHeading1"/>
        <w:spacing w:before="480"/>
        <w:rPr>
          <w:lang w:val="da-DK"/>
        </w:rPr>
      </w:pPr>
      <w:bookmarkStart w:id="0" w:name="TA_Heading"/>
      <w:r w:rsidRPr="00C817B6">
        <w:rPr>
          <w:lang w:val="da-DK"/>
        </w:rPr>
        <w:t>P10_TA(2025)</w:t>
      </w:r>
      <w:bookmarkStart w:id="1" w:name="TANumber"/>
      <w:bookmarkEnd w:id="0"/>
      <w:r w:rsidRPr="00C817B6">
        <w:rPr>
          <w:lang w:val="da-DK"/>
        </w:rPr>
        <w:t>00</w:t>
      </w:r>
      <w:r w:rsidR="00650BB6">
        <w:rPr>
          <w:lang w:val="da-DK"/>
        </w:rPr>
        <w:t>99</w:t>
      </w:r>
      <w:bookmarkEnd w:id="1"/>
    </w:p>
    <w:p w14:paraId="454518B4" w14:textId="3D4A854A" w:rsidR="009C4014" w:rsidRPr="00C817B6" w:rsidRDefault="006F5B40" w:rsidP="006F5B40">
      <w:pPr>
        <w:pStyle w:val="ATHeading2"/>
        <w:rPr>
          <w:lang w:val="da-DK"/>
        </w:rPr>
      </w:pPr>
      <w:bookmarkStart w:id="2" w:name="title"/>
      <w:r w:rsidRPr="00DA6D52">
        <w:rPr>
          <w:lang w:val="da-DK"/>
        </w:rPr>
        <w:t>Præstationsnormerne for nye personbilers og nye lette erhvervskøretøjers CO</w:t>
      </w:r>
      <w:r w:rsidRPr="00B2142D">
        <w:rPr>
          <w:vertAlign w:val="subscript"/>
          <w:lang w:val="da-DK"/>
        </w:rPr>
        <w:t>2</w:t>
      </w:r>
      <w:r w:rsidRPr="00DA6D52">
        <w:rPr>
          <w:lang w:val="da-DK"/>
        </w:rPr>
        <w:t>-emissioner for kalenderårene 2025-2027</w:t>
      </w:r>
      <w:bookmarkEnd w:id="2"/>
      <w:r w:rsidR="009C4014" w:rsidRPr="00C817B6">
        <w:rPr>
          <w:lang w:val="da-DK"/>
        </w:rPr>
        <w:t xml:space="preserve"> </w:t>
      </w:r>
      <w:bookmarkStart w:id="3" w:name="Etoiles"/>
      <w:bookmarkEnd w:id="3"/>
    </w:p>
    <w:p w14:paraId="06D19905" w14:textId="77777777" w:rsidR="009C4014" w:rsidRPr="00C817B6" w:rsidRDefault="009C4014" w:rsidP="009C4014">
      <w:pPr>
        <w:rPr>
          <w:i/>
          <w:vanish/>
          <w:lang w:val="da-DK"/>
        </w:rPr>
      </w:pPr>
      <w:r w:rsidRPr="00C817B6">
        <w:rPr>
          <w:i/>
          <w:lang w:val="da-DK"/>
        </w:rPr>
        <w:fldChar w:fldCharType="begin"/>
      </w:r>
      <w:r w:rsidRPr="00C817B6">
        <w:rPr>
          <w:i/>
          <w:lang w:val="da-DK"/>
        </w:rPr>
        <w:instrText xml:space="preserve"> TC"</w:instrText>
      </w:r>
      <w:bookmarkStart w:id="4" w:name="DocNumber"/>
      <w:r w:rsidR="00B6518F" w:rsidRPr="00C817B6">
        <w:rPr>
          <w:i/>
          <w:lang w:val="da-DK"/>
        </w:rPr>
        <w:instrText>(C10-00</w:instrText>
      </w:r>
      <w:r w:rsidR="00103820" w:rsidRPr="00C817B6">
        <w:rPr>
          <w:i/>
          <w:lang w:val="da-DK"/>
        </w:rPr>
        <w:instrText>62</w:instrText>
      </w:r>
      <w:r w:rsidR="00B6518F" w:rsidRPr="00C817B6">
        <w:rPr>
          <w:i/>
          <w:lang w:val="da-DK"/>
        </w:rPr>
        <w:instrText>/2025)</w:instrText>
      </w:r>
      <w:bookmarkEnd w:id="4"/>
      <w:r w:rsidRPr="00C817B6">
        <w:rPr>
          <w:i/>
          <w:lang w:val="da-DK"/>
        </w:rPr>
        <w:instrText xml:space="preserve">"\l3 \n&gt; \* MERGEFORMAT </w:instrText>
      </w:r>
      <w:r w:rsidRPr="00C817B6">
        <w:rPr>
          <w:i/>
          <w:lang w:val="da-DK"/>
        </w:rPr>
        <w:fldChar w:fldCharType="end"/>
      </w:r>
    </w:p>
    <w:p w14:paraId="31E81050" w14:textId="77777777" w:rsidR="00B6518F" w:rsidRPr="00C817B6" w:rsidRDefault="00F81EFB" w:rsidP="009C4014">
      <w:pPr>
        <w:rPr>
          <w:vanish/>
          <w:lang w:val="da-DK"/>
        </w:rPr>
      </w:pPr>
      <w:bookmarkStart w:id="5" w:name="Commission"/>
      <w:r w:rsidRPr="00C817B6">
        <w:rPr>
          <w:vanish/>
          <w:lang w:val="da-DK"/>
        </w:rPr>
        <w:t>Udvalget om Miljø, Klima og Fødevaresikkerhed</w:t>
      </w:r>
    </w:p>
    <w:p w14:paraId="2EC68915" w14:textId="68C630FC" w:rsidR="009C4014" w:rsidRPr="00C817B6" w:rsidRDefault="00B6518F" w:rsidP="009C4014">
      <w:pPr>
        <w:rPr>
          <w:vanish/>
          <w:lang w:val="da-DK"/>
        </w:rPr>
      </w:pPr>
      <w:bookmarkStart w:id="6" w:name="PE"/>
      <w:bookmarkEnd w:id="5"/>
      <w:r w:rsidRPr="00C817B6">
        <w:rPr>
          <w:vanish/>
          <w:lang w:val="da-DK"/>
        </w:rPr>
        <w:t>PE</w:t>
      </w:r>
      <w:r w:rsidR="006F5B40" w:rsidRPr="00DA6D52">
        <w:rPr>
          <w:vanish/>
          <w:lang w:val="da-DK"/>
        </w:rPr>
        <w:t>773</w:t>
      </w:r>
      <w:r w:rsidR="00B2142D">
        <w:rPr>
          <w:vanish/>
          <w:lang w:val="da-DK"/>
        </w:rPr>
        <w:t>.631</w:t>
      </w:r>
      <w:bookmarkEnd w:id="6"/>
    </w:p>
    <w:p w14:paraId="1185B111" w14:textId="5D936640" w:rsidR="009C4014" w:rsidRPr="00C817B6" w:rsidRDefault="00B6518F" w:rsidP="00B6518F">
      <w:pPr>
        <w:pStyle w:val="ATHeading3"/>
        <w:rPr>
          <w:lang w:val="da-DK"/>
        </w:rPr>
      </w:pPr>
      <w:bookmarkStart w:id="7" w:name="Sujet"/>
      <w:r w:rsidRPr="00C817B6">
        <w:rPr>
          <w:lang w:val="da-DK"/>
        </w:rPr>
        <w:t xml:space="preserve">Europa-Parlamentets lovgivningsmæssige beslutning af </w:t>
      </w:r>
      <w:r w:rsidR="006D59AD" w:rsidRPr="00C817B6">
        <w:rPr>
          <w:lang w:val="da-DK"/>
        </w:rPr>
        <w:t>8</w:t>
      </w:r>
      <w:r w:rsidRPr="00C817B6">
        <w:rPr>
          <w:lang w:val="da-DK"/>
        </w:rPr>
        <w:t xml:space="preserve">. maj 2025 om forslag til Europa-Parlamentets og Rådets </w:t>
      </w:r>
      <w:r w:rsidR="008261D0" w:rsidRPr="00C817B6">
        <w:rPr>
          <w:lang w:val="da-DK"/>
        </w:rPr>
        <w:t xml:space="preserve">forordning </w:t>
      </w:r>
      <w:r w:rsidR="006D59AD" w:rsidRPr="00C817B6">
        <w:rPr>
          <w:lang w:val="da-DK"/>
        </w:rPr>
        <w:t>om ændring af forordning (EU) 2019/631 for at indarbejde en yderligere fleksibilitet for så vidt angår beregningen af fabrikanters overholdelse af præstationsnormerne for nye personbilers og nye lette erhvervskøretøjers CO</w:t>
      </w:r>
      <w:r w:rsidR="006D59AD" w:rsidRPr="00C817B6">
        <w:rPr>
          <w:vertAlign w:val="subscript"/>
          <w:lang w:val="da-DK"/>
        </w:rPr>
        <w:t>2</w:t>
      </w:r>
      <w:r w:rsidR="006D59AD" w:rsidRPr="00C817B6">
        <w:rPr>
          <w:lang w:val="da-DK"/>
        </w:rPr>
        <w:t>-emissioner for kalenderårene 2025-2027</w:t>
      </w:r>
      <w:bookmarkEnd w:id="7"/>
      <w:r w:rsidR="00E73B02" w:rsidRPr="00C817B6">
        <w:rPr>
          <w:lang w:val="da-DK"/>
        </w:rPr>
        <w:t xml:space="preserve"> </w:t>
      </w:r>
      <w:bookmarkStart w:id="8" w:name="References"/>
      <w:r w:rsidRPr="00C817B6">
        <w:rPr>
          <w:lang w:val="da-DK"/>
        </w:rPr>
        <w:t>(COM(2025)01</w:t>
      </w:r>
      <w:r w:rsidR="006D59AD" w:rsidRPr="00C817B6">
        <w:rPr>
          <w:lang w:val="da-DK"/>
        </w:rPr>
        <w:t>3</w:t>
      </w:r>
      <w:r w:rsidRPr="00C817B6">
        <w:rPr>
          <w:lang w:val="da-DK"/>
        </w:rPr>
        <w:t>6 – C10-</w:t>
      </w:r>
      <w:r w:rsidR="00103820" w:rsidRPr="00C817B6">
        <w:rPr>
          <w:lang w:val="da-DK"/>
        </w:rPr>
        <w:t>0062</w:t>
      </w:r>
      <w:r w:rsidRPr="00C817B6">
        <w:rPr>
          <w:lang w:val="da-DK"/>
        </w:rPr>
        <w:t>/2025 – 2025/00</w:t>
      </w:r>
      <w:r w:rsidR="008261D0" w:rsidRPr="00C817B6">
        <w:rPr>
          <w:lang w:val="da-DK"/>
        </w:rPr>
        <w:t>7</w:t>
      </w:r>
      <w:r w:rsidR="006D59AD" w:rsidRPr="00C817B6">
        <w:rPr>
          <w:lang w:val="da-DK"/>
        </w:rPr>
        <w:t>0</w:t>
      </w:r>
      <w:r w:rsidRPr="00C817B6">
        <w:rPr>
          <w:lang w:val="da-DK"/>
        </w:rPr>
        <w:t>(COD))</w:t>
      </w:r>
      <w:bookmarkEnd w:id="8"/>
    </w:p>
    <w:p w14:paraId="50E682C3" w14:textId="77777777" w:rsidR="006D59AD" w:rsidRPr="00C817B6" w:rsidRDefault="006D59AD" w:rsidP="006D59AD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line="216" w:lineRule="auto"/>
        <w:rPr>
          <w:lang w:val="da-DK"/>
        </w:rPr>
      </w:pPr>
      <w:r w:rsidRPr="00C817B6">
        <w:rPr>
          <w:b/>
          <w:lang w:val="da-DK"/>
        </w:rPr>
        <w:t>(Almindelig lovgivningsprocedure: førstebehandling)</w:t>
      </w:r>
    </w:p>
    <w:p w14:paraId="36334569" w14:textId="77777777" w:rsidR="006E5420" w:rsidRPr="00C817B6" w:rsidRDefault="00B6518F" w:rsidP="008B1C2E">
      <w:pPr>
        <w:pStyle w:val="Normal12"/>
        <w:spacing w:before="360"/>
        <w:rPr>
          <w:i/>
          <w:szCs w:val="24"/>
          <w:lang w:val="da-DK"/>
        </w:rPr>
      </w:pPr>
      <w:bookmarkStart w:id="9" w:name="TextBodyBegin"/>
      <w:bookmarkEnd w:id="9"/>
      <w:r w:rsidRPr="00C817B6">
        <w:rPr>
          <w:i/>
          <w:szCs w:val="24"/>
          <w:lang w:val="da-DK"/>
        </w:rPr>
        <w:t>Europa-Parlamentet,</w:t>
      </w:r>
    </w:p>
    <w:p w14:paraId="67FAAD6D" w14:textId="77777777" w:rsidR="00103820" w:rsidRPr="00C817B6" w:rsidRDefault="00103820" w:rsidP="00103820">
      <w:pPr>
        <w:pStyle w:val="Normal12"/>
        <w:ind w:left="567" w:hanging="567"/>
        <w:rPr>
          <w:szCs w:val="24"/>
          <w:lang w:val="da-DK"/>
        </w:rPr>
      </w:pPr>
      <w:r w:rsidRPr="00C817B6">
        <w:rPr>
          <w:szCs w:val="24"/>
          <w:lang w:val="da-DK"/>
        </w:rPr>
        <w:t>–</w:t>
      </w:r>
      <w:r w:rsidRPr="00C817B6">
        <w:rPr>
          <w:szCs w:val="24"/>
          <w:lang w:val="da-DK"/>
        </w:rPr>
        <w:tab/>
        <w:t>der henviser til Kommissionens forslag til Europa-Parlamentet og Rådet (</w:t>
      </w:r>
      <w:proofErr w:type="gramStart"/>
      <w:r w:rsidRPr="00C817B6">
        <w:rPr>
          <w:szCs w:val="24"/>
          <w:lang w:val="da-DK"/>
        </w:rPr>
        <w:t>COM(</w:t>
      </w:r>
      <w:proofErr w:type="gramEnd"/>
      <w:r w:rsidRPr="00C817B6">
        <w:rPr>
          <w:szCs w:val="24"/>
          <w:lang w:val="da-DK"/>
        </w:rPr>
        <w:t>2025)01</w:t>
      </w:r>
      <w:r w:rsidR="006D59AD" w:rsidRPr="00C817B6">
        <w:rPr>
          <w:szCs w:val="24"/>
          <w:lang w:val="da-DK"/>
        </w:rPr>
        <w:t>3</w:t>
      </w:r>
      <w:r w:rsidRPr="00C817B6">
        <w:rPr>
          <w:szCs w:val="24"/>
          <w:lang w:val="da-DK"/>
        </w:rPr>
        <w:t>6),</w:t>
      </w:r>
    </w:p>
    <w:p w14:paraId="16DC1819" w14:textId="77777777" w:rsidR="00103820" w:rsidRPr="00C817B6" w:rsidRDefault="00103820" w:rsidP="00103820">
      <w:pPr>
        <w:pStyle w:val="Normal12"/>
        <w:ind w:left="567" w:hanging="567"/>
        <w:rPr>
          <w:szCs w:val="24"/>
          <w:lang w:val="da-DK"/>
        </w:rPr>
      </w:pPr>
      <w:r w:rsidRPr="00C817B6">
        <w:rPr>
          <w:szCs w:val="24"/>
          <w:lang w:val="da-DK"/>
        </w:rPr>
        <w:t>–</w:t>
      </w:r>
      <w:r w:rsidRPr="00C817B6">
        <w:rPr>
          <w:szCs w:val="24"/>
          <w:lang w:val="da-DK"/>
        </w:rPr>
        <w:tab/>
        <w:t xml:space="preserve">der henviser til artikel 294, stk. 2, og artikel </w:t>
      </w:r>
      <w:r w:rsidR="006D59AD" w:rsidRPr="00C817B6">
        <w:rPr>
          <w:szCs w:val="24"/>
          <w:lang w:val="da-DK"/>
        </w:rPr>
        <w:t>114 og artikel 168, stk. 4, litra b)</w:t>
      </w:r>
      <w:r w:rsidRPr="00C817B6">
        <w:rPr>
          <w:szCs w:val="24"/>
          <w:lang w:val="da-DK"/>
        </w:rPr>
        <w:t>, i traktaten om Den Europæiske Unions funktionsmåde, på grundlag af hvilke Kommissionen har forelagt forslaget for Parlamentet (C10-0062/2025),</w:t>
      </w:r>
    </w:p>
    <w:p w14:paraId="14954755" w14:textId="77777777" w:rsidR="00103820" w:rsidRPr="00C817B6" w:rsidRDefault="00103820" w:rsidP="00103820">
      <w:pPr>
        <w:pStyle w:val="Normal12"/>
        <w:ind w:left="567" w:hanging="567"/>
        <w:rPr>
          <w:szCs w:val="24"/>
          <w:lang w:val="da-DK"/>
        </w:rPr>
      </w:pPr>
      <w:r w:rsidRPr="00C817B6">
        <w:rPr>
          <w:szCs w:val="24"/>
          <w:lang w:val="da-DK"/>
        </w:rPr>
        <w:t>–</w:t>
      </w:r>
      <w:r w:rsidRPr="00C817B6">
        <w:rPr>
          <w:szCs w:val="24"/>
          <w:lang w:val="da-DK"/>
        </w:rPr>
        <w:tab/>
        <w:t>der henviser til artikel 294, stk. 3, i traktaten om Den Europæiske Unions funktionsmåde,</w:t>
      </w:r>
    </w:p>
    <w:p w14:paraId="3DDE4FF6" w14:textId="77777777" w:rsidR="00103820" w:rsidRPr="00C817B6" w:rsidRDefault="00103820" w:rsidP="00103820">
      <w:pPr>
        <w:pStyle w:val="Normal12"/>
        <w:ind w:left="567" w:hanging="567"/>
        <w:rPr>
          <w:szCs w:val="24"/>
          <w:lang w:val="da-DK"/>
        </w:rPr>
      </w:pPr>
      <w:r w:rsidRPr="00C817B6">
        <w:rPr>
          <w:szCs w:val="24"/>
          <w:lang w:val="da-DK"/>
        </w:rPr>
        <w:t>–</w:t>
      </w:r>
      <w:r w:rsidRPr="00C817B6">
        <w:rPr>
          <w:szCs w:val="24"/>
          <w:lang w:val="da-DK"/>
        </w:rPr>
        <w:tab/>
        <w:t xml:space="preserve">der henviser til udtalelse af </w:t>
      </w:r>
      <w:r w:rsidR="006D59AD" w:rsidRPr="00C817B6">
        <w:rPr>
          <w:szCs w:val="24"/>
          <w:lang w:val="da-DK"/>
        </w:rPr>
        <w:t>29</w:t>
      </w:r>
      <w:r w:rsidRPr="00C817B6">
        <w:rPr>
          <w:szCs w:val="24"/>
          <w:lang w:val="da-DK"/>
        </w:rPr>
        <w:t>. april 2025 fra Det Europæiske Økonomiske og Sociale Udvalg</w:t>
      </w:r>
      <w:r w:rsidRPr="00C817B6">
        <w:rPr>
          <w:rStyle w:val="FootnoteReference"/>
          <w:szCs w:val="24"/>
          <w:lang w:val="da-DK"/>
        </w:rPr>
        <w:footnoteReference w:id="1"/>
      </w:r>
      <w:r w:rsidRPr="00C817B6">
        <w:rPr>
          <w:szCs w:val="24"/>
          <w:lang w:val="da-DK"/>
        </w:rPr>
        <w:t>,</w:t>
      </w:r>
    </w:p>
    <w:p w14:paraId="14AE602B" w14:textId="77777777" w:rsidR="00103820" w:rsidRPr="00C817B6" w:rsidRDefault="00103820" w:rsidP="00103820">
      <w:pPr>
        <w:pStyle w:val="Normal12"/>
        <w:ind w:left="567" w:hanging="567"/>
        <w:rPr>
          <w:szCs w:val="24"/>
          <w:lang w:val="da-DK"/>
        </w:rPr>
      </w:pPr>
      <w:r w:rsidRPr="00C817B6">
        <w:rPr>
          <w:szCs w:val="24"/>
          <w:lang w:val="da-DK"/>
        </w:rPr>
        <w:t>–</w:t>
      </w:r>
      <w:r w:rsidRPr="00C817B6">
        <w:rPr>
          <w:szCs w:val="24"/>
          <w:lang w:val="da-DK"/>
        </w:rPr>
        <w:tab/>
        <w:t>efter høring af Regionsudvalget,</w:t>
      </w:r>
    </w:p>
    <w:p w14:paraId="00AC1642" w14:textId="77777777" w:rsidR="00103820" w:rsidRPr="00C817B6" w:rsidRDefault="00103820" w:rsidP="00103820">
      <w:pPr>
        <w:pStyle w:val="Normal12"/>
        <w:ind w:left="567" w:hanging="567"/>
        <w:rPr>
          <w:szCs w:val="24"/>
          <w:lang w:val="da-DK"/>
        </w:rPr>
      </w:pPr>
      <w:r w:rsidRPr="00C817B6">
        <w:rPr>
          <w:szCs w:val="24"/>
          <w:lang w:val="da-DK"/>
        </w:rPr>
        <w:t>–</w:t>
      </w:r>
      <w:r w:rsidRPr="00C817B6">
        <w:rPr>
          <w:szCs w:val="24"/>
          <w:lang w:val="da-DK"/>
        </w:rPr>
        <w:tab/>
        <w:t>der henviser til forretningsordenens artikel 60 og 170,</w:t>
      </w:r>
    </w:p>
    <w:p w14:paraId="64DEA423" w14:textId="77777777" w:rsidR="00103820" w:rsidRPr="00C817B6" w:rsidRDefault="00103820" w:rsidP="00103820">
      <w:pPr>
        <w:pStyle w:val="Normal12"/>
        <w:ind w:left="567" w:hanging="567"/>
        <w:rPr>
          <w:szCs w:val="24"/>
          <w:lang w:val="da-DK"/>
        </w:rPr>
      </w:pPr>
      <w:r w:rsidRPr="00C817B6">
        <w:rPr>
          <w:szCs w:val="24"/>
          <w:lang w:val="da-DK"/>
        </w:rPr>
        <w:t>1.</w:t>
      </w:r>
      <w:r w:rsidRPr="00C817B6">
        <w:rPr>
          <w:szCs w:val="24"/>
          <w:lang w:val="da-DK"/>
        </w:rPr>
        <w:tab/>
        <w:t>vedtager nedenstående holdning ved førstebehandling;</w:t>
      </w:r>
    </w:p>
    <w:p w14:paraId="4C4BBB77" w14:textId="77777777" w:rsidR="00103820" w:rsidRPr="00C817B6" w:rsidRDefault="00103820" w:rsidP="00103820">
      <w:pPr>
        <w:pStyle w:val="Normal12"/>
        <w:ind w:left="567" w:hanging="567"/>
        <w:rPr>
          <w:szCs w:val="24"/>
          <w:lang w:val="da-DK"/>
        </w:rPr>
      </w:pPr>
      <w:r w:rsidRPr="00C817B6">
        <w:rPr>
          <w:szCs w:val="24"/>
          <w:lang w:val="da-DK"/>
        </w:rPr>
        <w:t>2.</w:t>
      </w:r>
      <w:r w:rsidRPr="00C817B6">
        <w:rPr>
          <w:szCs w:val="24"/>
          <w:lang w:val="da-DK"/>
        </w:rPr>
        <w:tab/>
        <w:t xml:space="preserve">anmoder om fornyet forelæggelse, hvis Kommissionen erstatter, i væsentlig grad ændrer </w:t>
      </w:r>
      <w:r w:rsidRPr="00C817B6">
        <w:rPr>
          <w:szCs w:val="24"/>
          <w:lang w:val="da-DK"/>
        </w:rPr>
        <w:lastRenderedPageBreak/>
        <w:t>eller agter i væsentlig grad at ændre sit forslag;</w:t>
      </w:r>
    </w:p>
    <w:p w14:paraId="1063A6FD" w14:textId="77777777" w:rsidR="00103820" w:rsidRPr="00C817B6" w:rsidRDefault="00103820" w:rsidP="00103820">
      <w:pPr>
        <w:pStyle w:val="Normal12"/>
        <w:ind w:left="567" w:hanging="567"/>
        <w:rPr>
          <w:szCs w:val="24"/>
          <w:lang w:val="da-DK"/>
        </w:rPr>
      </w:pPr>
      <w:r w:rsidRPr="00C817B6">
        <w:rPr>
          <w:szCs w:val="24"/>
          <w:lang w:val="da-DK"/>
        </w:rPr>
        <w:t>3.</w:t>
      </w:r>
      <w:r w:rsidRPr="00C817B6">
        <w:rPr>
          <w:szCs w:val="24"/>
          <w:lang w:val="da-DK"/>
        </w:rPr>
        <w:tab/>
        <w:t>pålægger sin formand at sende Parlamentets holdning til Rådet og Kommissionen samt til de nationale parlamenter.</w:t>
      </w:r>
    </w:p>
    <w:p w14:paraId="1EBC8599" w14:textId="77777777" w:rsidR="00231181" w:rsidRDefault="00231181">
      <w:pPr>
        <w:rPr>
          <w:szCs w:val="24"/>
          <w:lang w:val="da-DK"/>
        </w:rPr>
        <w:sectPr w:rsidR="00231181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4BE82BFF" w14:textId="77777777" w:rsidR="00B6518F" w:rsidRPr="00DA6D52" w:rsidRDefault="00B6518F" w:rsidP="00B6518F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lang w:val="da-DK"/>
        </w:rPr>
      </w:pPr>
      <w:r w:rsidRPr="00DA6D52">
        <w:rPr>
          <w:rFonts w:eastAsia="Calibri"/>
          <w:b/>
          <w:bCs/>
          <w:color w:val="000000"/>
          <w:lang w:val="da-DK"/>
        </w:rPr>
        <w:lastRenderedPageBreak/>
        <w:t>P10_TC1-</w:t>
      </w:r>
      <w:proofErr w:type="gramStart"/>
      <w:r w:rsidRPr="00DA6D52">
        <w:rPr>
          <w:rFonts w:eastAsia="Calibri"/>
          <w:b/>
          <w:bCs/>
          <w:color w:val="000000"/>
          <w:lang w:val="da-DK"/>
        </w:rPr>
        <w:t>COD(</w:t>
      </w:r>
      <w:proofErr w:type="gramEnd"/>
      <w:r w:rsidRPr="00DA6D52">
        <w:rPr>
          <w:rFonts w:eastAsia="Calibri"/>
          <w:b/>
          <w:bCs/>
          <w:color w:val="000000"/>
          <w:lang w:val="da-DK"/>
        </w:rPr>
        <w:t>2025)00</w:t>
      </w:r>
      <w:r w:rsidR="008261D0" w:rsidRPr="00DA6D52">
        <w:rPr>
          <w:rFonts w:eastAsia="Calibri"/>
          <w:b/>
          <w:bCs/>
          <w:color w:val="000000"/>
          <w:lang w:val="da-DK"/>
        </w:rPr>
        <w:t>7</w:t>
      </w:r>
      <w:r w:rsidR="006D59AD" w:rsidRPr="00DA6D52">
        <w:rPr>
          <w:rFonts w:eastAsia="Calibri"/>
          <w:b/>
          <w:bCs/>
          <w:color w:val="000000"/>
          <w:lang w:val="da-DK"/>
        </w:rPr>
        <w:t>0</w:t>
      </w:r>
    </w:p>
    <w:p w14:paraId="24ECAA15" w14:textId="1292E3E1" w:rsidR="00B6518F" w:rsidRDefault="00B6518F" w:rsidP="00B6518F">
      <w:pPr>
        <w:pStyle w:val="Normal12"/>
        <w:rPr>
          <w:rFonts w:eastAsia="Calibri"/>
          <w:b/>
          <w:noProof/>
          <w:szCs w:val="22"/>
          <w:lang w:val="da-DK"/>
        </w:rPr>
      </w:pPr>
      <w:r w:rsidRPr="00DA6D52">
        <w:rPr>
          <w:b/>
          <w:lang w:val="da-DK"/>
        </w:rPr>
        <w:t xml:space="preserve">Europa-Parlamentets holdning fastlagt ved førstebehandlingen den </w:t>
      </w:r>
      <w:r w:rsidR="006D59AD" w:rsidRPr="00DA6D52">
        <w:rPr>
          <w:b/>
          <w:lang w:val="da-DK"/>
        </w:rPr>
        <w:t>8</w:t>
      </w:r>
      <w:r w:rsidRPr="00DA6D52">
        <w:rPr>
          <w:b/>
          <w:lang w:val="da-DK"/>
        </w:rPr>
        <w:t xml:space="preserve">. maj 2025 med henblik på vedtagelse af Europa-Parlamentets og Rådets </w:t>
      </w:r>
      <w:r w:rsidR="008261D0" w:rsidRPr="00DA6D52">
        <w:rPr>
          <w:rFonts w:eastAsia="Calibri"/>
          <w:b/>
          <w:lang w:val="da-DK"/>
        </w:rPr>
        <w:t>forordning</w:t>
      </w:r>
      <w:r w:rsidRPr="00DA6D52">
        <w:rPr>
          <w:rFonts w:eastAsia="Calibri"/>
          <w:b/>
          <w:lang w:val="da-DK"/>
        </w:rPr>
        <w:t xml:space="preserve"> </w:t>
      </w:r>
      <w:r w:rsidRPr="00DA6D52">
        <w:rPr>
          <w:b/>
          <w:lang w:val="da-DK"/>
        </w:rPr>
        <w:t xml:space="preserve">(EU) </w:t>
      </w:r>
      <w:r w:rsidRPr="00DA6D52">
        <w:rPr>
          <w:rFonts w:eastAsia="Calibri"/>
          <w:b/>
          <w:lang w:val="da-DK"/>
        </w:rPr>
        <w:t xml:space="preserve">2025/… </w:t>
      </w:r>
      <w:r w:rsidR="006D59AD" w:rsidRPr="00DA6D52">
        <w:rPr>
          <w:rFonts w:eastAsia="Calibri"/>
          <w:b/>
          <w:noProof/>
          <w:szCs w:val="22"/>
          <w:lang w:val="da-DK"/>
        </w:rPr>
        <w:t>om ændring af forordning (EU) 2019/631 for at indarbejde en yderligere fleksibilitet for så vidt angår beregningen af fabrikanters overholdelse af præstationsnormerne for nye personbilers og nye lette erhvervskøretøjers CO</w:t>
      </w:r>
      <w:r w:rsidR="006D59AD" w:rsidRPr="00DA6D52">
        <w:rPr>
          <w:rFonts w:eastAsia="Calibri"/>
          <w:b/>
          <w:noProof/>
          <w:szCs w:val="22"/>
          <w:vertAlign w:val="subscript"/>
          <w:lang w:val="da-DK"/>
        </w:rPr>
        <w:t>2</w:t>
      </w:r>
      <w:r w:rsidR="006D59AD" w:rsidRPr="00DA6D52">
        <w:rPr>
          <w:rFonts w:eastAsia="Calibri"/>
          <w:b/>
          <w:noProof/>
          <w:szCs w:val="22"/>
          <w:lang w:val="da-DK"/>
        </w:rPr>
        <w:t>-emissioner for kalenderårene 2025-2027</w:t>
      </w:r>
    </w:p>
    <w:p w14:paraId="360DEA09" w14:textId="77777777" w:rsidR="00E60A1A" w:rsidRDefault="00E60A1A" w:rsidP="00F95CDF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  <w:bookmarkStart w:id="10" w:name="_GoBack"/>
      <w:bookmarkEnd w:id="10"/>
    </w:p>
    <w:p w14:paraId="4ED829A5" w14:textId="48AD9640" w:rsidR="00E60A1A" w:rsidRPr="00F95CDF" w:rsidRDefault="00E60A1A" w:rsidP="00F95CDF">
      <w:pPr>
        <w:rPr>
          <w:i/>
          <w:lang w:val="da-DK"/>
        </w:rPr>
      </w:pPr>
      <w:r w:rsidRPr="00F95CDF">
        <w:rPr>
          <w:i/>
          <w:lang w:val="da-DK"/>
        </w:rPr>
        <w:t xml:space="preserve">(Eftersom der var indgået en aftale mellem Parlamentet og Rådet, svarer Parlamentets holdning til den endelige retsakt, forordning (EU) </w:t>
      </w:r>
      <w:r>
        <w:rPr>
          <w:i/>
          <w:lang w:val="da-DK"/>
        </w:rPr>
        <w:t>2025</w:t>
      </w:r>
      <w:r w:rsidRPr="00F95CDF">
        <w:rPr>
          <w:i/>
          <w:lang w:val="da-DK"/>
        </w:rPr>
        <w:t>/1</w:t>
      </w:r>
      <w:r>
        <w:rPr>
          <w:i/>
          <w:lang w:val="da-DK"/>
        </w:rPr>
        <w:t>214</w:t>
      </w:r>
      <w:r w:rsidRPr="00F95CDF">
        <w:rPr>
          <w:i/>
          <w:lang w:val="da-DK"/>
        </w:rPr>
        <w:t>.)</w:t>
      </w:r>
    </w:p>
    <w:p w14:paraId="55C278A1" w14:textId="77777777" w:rsidR="00E60A1A" w:rsidRPr="00F95CDF" w:rsidRDefault="00E60A1A" w:rsidP="00F95CDF">
      <w:pPr>
        <w:rPr>
          <w:lang w:val="da-DK" w:eastAsia="en-US"/>
        </w:rPr>
      </w:pPr>
    </w:p>
    <w:sectPr w:rsidR="00E60A1A" w:rsidRPr="00F95CDF" w:rsidSect="00231181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5A906" w14:textId="77777777" w:rsidR="00B6518F" w:rsidRDefault="00B6518F" w:rsidP="009C4014">
      <w:r>
        <w:separator/>
      </w:r>
    </w:p>
  </w:endnote>
  <w:endnote w:type="continuationSeparator" w:id="0">
    <w:p w14:paraId="16505888" w14:textId="77777777" w:rsidR="00B6518F" w:rsidRDefault="00B6518F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0C4E5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8E0B9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C7D3C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43F6F" w14:textId="77777777" w:rsidR="00B6518F" w:rsidRDefault="00B6518F" w:rsidP="009C4014">
      <w:r>
        <w:separator/>
      </w:r>
    </w:p>
  </w:footnote>
  <w:footnote w:type="continuationSeparator" w:id="0">
    <w:p w14:paraId="3AED891D" w14:textId="77777777" w:rsidR="00B6518F" w:rsidRDefault="00B6518F" w:rsidP="009C4014">
      <w:r>
        <w:continuationSeparator/>
      </w:r>
    </w:p>
  </w:footnote>
  <w:footnote w:id="1">
    <w:p w14:paraId="37F361A1" w14:textId="77777777" w:rsidR="00103820" w:rsidRPr="00B2142D" w:rsidRDefault="00103820" w:rsidP="00103820">
      <w:pPr>
        <w:pStyle w:val="FootnoteText"/>
        <w:ind w:left="567" w:hanging="567"/>
        <w:rPr>
          <w:sz w:val="24"/>
          <w:szCs w:val="24"/>
          <w:lang w:val="da-DK"/>
        </w:rPr>
      </w:pPr>
      <w:r w:rsidRPr="00C817B6">
        <w:rPr>
          <w:rStyle w:val="FootnoteReference"/>
          <w:sz w:val="24"/>
          <w:szCs w:val="24"/>
        </w:rPr>
        <w:footnoteRef/>
      </w:r>
      <w:r w:rsidRPr="00B2142D">
        <w:rPr>
          <w:sz w:val="24"/>
          <w:szCs w:val="24"/>
          <w:lang w:val="da-DK"/>
        </w:rPr>
        <w:t xml:space="preserve"> </w:t>
      </w:r>
      <w:r w:rsidRPr="00B2142D">
        <w:rPr>
          <w:sz w:val="24"/>
          <w:szCs w:val="24"/>
          <w:lang w:val="da-DK"/>
        </w:rPr>
        <w:tab/>
        <w:t>Endnu ikke offentliggjort i EUT.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6FC4F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0066E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7F1A8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788280889">
    <w:abstractNumId w:val="3"/>
  </w:num>
  <w:num w:numId="2" w16cid:durableId="273249008">
    <w:abstractNumId w:val="2"/>
  </w:num>
  <w:num w:numId="3" w16cid:durableId="940604565">
    <w:abstractNumId w:val="1"/>
  </w:num>
  <w:num w:numId="4" w16cid:durableId="826432409">
    <w:abstractNumId w:val="0"/>
  </w:num>
  <w:num w:numId="5" w16cid:durableId="1983381772">
    <w:abstractNumId w:val="6"/>
  </w:num>
  <w:num w:numId="6" w16cid:durableId="182475923">
    <w:abstractNumId w:val="5"/>
  </w:num>
  <w:num w:numId="7" w16cid:durableId="698428949">
    <w:abstractNumId w:val="4"/>
  </w:num>
  <w:num w:numId="8" w16cid:durableId="138688733">
    <w:abstractNumId w:val="7"/>
  </w:num>
  <w:num w:numId="9" w16cid:durableId="20004210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18F"/>
    <w:rsid w:val="00013B2A"/>
    <w:rsid w:val="000C2BFE"/>
    <w:rsid w:val="000F27A9"/>
    <w:rsid w:val="000F6208"/>
    <w:rsid w:val="00103820"/>
    <w:rsid w:val="00125CBC"/>
    <w:rsid w:val="00172070"/>
    <w:rsid w:val="00185E15"/>
    <w:rsid w:val="001D2173"/>
    <w:rsid w:val="001D4BBF"/>
    <w:rsid w:val="001D63A8"/>
    <w:rsid w:val="00231181"/>
    <w:rsid w:val="002924A9"/>
    <w:rsid w:val="002A1D4E"/>
    <w:rsid w:val="002B4BCF"/>
    <w:rsid w:val="002F1925"/>
    <w:rsid w:val="00300C61"/>
    <w:rsid w:val="00310CBE"/>
    <w:rsid w:val="00312A38"/>
    <w:rsid w:val="003202DD"/>
    <w:rsid w:val="00337DF1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50BB6"/>
    <w:rsid w:val="006656E5"/>
    <w:rsid w:val="00666512"/>
    <w:rsid w:val="00683F78"/>
    <w:rsid w:val="006A1E82"/>
    <w:rsid w:val="006A7C85"/>
    <w:rsid w:val="006A7CE5"/>
    <w:rsid w:val="006B1646"/>
    <w:rsid w:val="006D59AD"/>
    <w:rsid w:val="006E5420"/>
    <w:rsid w:val="006F135E"/>
    <w:rsid w:val="006F5B40"/>
    <w:rsid w:val="00751383"/>
    <w:rsid w:val="00757DD5"/>
    <w:rsid w:val="00760EC5"/>
    <w:rsid w:val="007713FD"/>
    <w:rsid w:val="00774A9B"/>
    <w:rsid w:val="007906DB"/>
    <w:rsid w:val="007B16FE"/>
    <w:rsid w:val="007C3388"/>
    <w:rsid w:val="008261D0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2142D"/>
    <w:rsid w:val="00B54C72"/>
    <w:rsid w:val="00B6518F"/>
    <w:rsid w:val="00B85C1E"/>
    <w:rsid w:val="00C15516"/>
    <w:rsid w:val="00C16C81"/>
    <w:rsid w:val="00C57739"/>
    <w:rsid w:val="00C65BE8"/>
    <w:rsid w:val="00C817B6"/>
    <w:rsid w:val="00CB451F"/>
    <w:rsid w:val="00CC4897"/>
    <w:rsid w:val="00D202A4"/>
    <w:rsid w:val="00D91669"/>
    <w:rsid w:val="00DA6D52"/>
    <w:rsid w:val="00DE19C4"/>
    <w:rsid w:val="00DF097A"/>
    <w:rsid w:val="00DF53A8"/>
    <w:rsid w:val="00E039BF"/>
    <w:rsid w:val="00E11822"/>
    <w:rsid w:val="00E60A1A"/>
    <w:rsid w:val="00E73B02"/>
    <w:rsid w:val="00E74BF3"/>
    <w:rsid w:val="00EF3610"/>
    <w:rsid w:val="00F177A4"/>
    <w:rsid w:val="00F81EFB"/>
    <w:rsid w:val="00F97E29"/>
    <w:rsid w:val="00FB1507"/>
    <w:rsid w:val="00FB3609"/>
    <w:rsid w:val="00FC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0D936C"/>
  <w15:chartTrackingRefBased/>
  <w15:docId w15:val="{B9B0002A-39FA-4AEF-A35B-85657FC7C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B6518F"/>
    <w:pPr>
      <w:jc w:val="both"/>
    </w:pPr>
    <w:rPr>
      <w:rFonts w:eastAsiaTheme="minorHAnsi"/>
      <w:i/>
      <w:szCs w:val="24"/>
      <w:lang w:val="en-GB" w:eastAsia="en-US"/>
    </w:rPr>
  </w:style>
  <w:style w:type="character" w:customStyle="1" w:styleId="QuoteChar">
    <w:name w:val="Quote Char"/>
    <w:basedOn w:val="DefaultParagraphFont"/>
    <w:link w:val="Quote"/>
    <w:uiPriority w:val="29"/>
    <w:rsid w:val="00B6518F"/>
    <w:rPr>
      <w:rFonts w:eastAsiaTheme="minorHAnsi"/>
      <w:i/>
      <w:sz w:val="24"/>
      <w:szCs w:val="24"/>
      <w:lang w:eastAsia="en-US"/>
    </w:rPr>
  </w:style>
  <w:style w:type="character" w:styleId="Hyperlink">
    <w:name w:val="Hyperlink"/>
    <w:uiPriority w:val="99"/>
    <w:rsid w:val="00B6518F"/>
    <w:rPr>
      <w:color w:val="0000FF"/>
      <w:u w:val="single"/>
    </w:rPr>
  </w:style>
  <w:style w:type="character" w:styleId="CommentReference">
    <w:name w:val="annotation reference"/>
    <w:rsid w:val="00B6518F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B6518F"/>
    <w:pPr>
      <w:spacing w:before="120" w:after="120"/>
      <w:jc w:val="both"/>
    </w:pPr>
    <w:rPr>
      <w:sz w:val="20"/>
      <w:lang w:val="da-DK"/>
    </w:rPr>
  </w:style>
  <w:style w:type="character" w:customStyle="1" w:styleId="CommentTextChar">
    <w:name w:val="Comment Text Char"/>
    <w:basedOn w:val="DefaultParagraphFont"/>
    <w:link w:val="CommentText"/>
    <w:rsid w:val="00B6518F"/>
    <w:rPr>
      <w:lang w:val="da-DK"/>
    </w:rPr>
  </w:style>
  <w:style w:type="paragraph" w:styleId="BalloonText">
    <w:name w:val="Balloon Text"/>
    <w:basedOn w:val="Normal"/>
    <w:link w:val="BalloonTextChar"/>
    <w:rsid w:val="00B651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6518F"/>
    <w:rPr>
      <w:rFonts w:ascii="Segoe UI" w:hAnsi="Segoe UI" w:cs="Segoe UI"/>
      <w:sz w:val="18"/>
      <w:szCs w:val="18"/>
      <w:lang w:val="fr-F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03820"/>
    <w:rPr>
      <w:sz w:val="22"/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6D59AD"/>
    <w:pPr>
      <w:spacing w:before="0" w:after="0"/>
      <w:jc w:val="left"/>
    </w:pPr>
    <w:rPr>
      <w:b/>
      <w:bCs/>
      <w:lang w:val="fr-FR"/>
    </w:rPr>
  </w:style>
  <w:style w:type="character" w:customStyle="1" w:styleId="CommentSubjectChar">
    <w:name w:val="Comment Subject Char"/>
    <w:basedOn w:val="CommentTextChar"/>
    <w:link w:val="CommentSubject"/>
    <w:rsid w:val="006D59AD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E4B25-E5CF-45D0-AD14-EB2E3C855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276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NIELSEN Anja</dc:creator>
  <cp:keywords/>
  <cp:lastModifiedBy>BENDIXEN Majbritt</cp:lastModifiedBy>
  <cp:revision>2</cp:revision>
  <cp:lastPrinted>2014-08-07T13:15:00Z</cp:lastPrinted>
  <dcterms:created xsi:type="dcterms:W3CDTF">2025-09-16T14:00:00Z</dcterms:created>
  <dcterms:modified xsi:type="dcterms:W3CDTF">2025-09-16T14:00:00Z</dcterms:modified>
</cp:coreProperties>
</file>