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301F58" w14:paraId="2FBD56EF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0B3B53" w14:textId="77777777" w:rsidR="00757DD5" w:rsidRPr="00301F58" w:rsidRDefault="00690FEA" w:rsidP="00425111">
            <w:pPr>
              <w:pStyle w:val="EPName"/>
              <w:rPr>
                <w:lang w:val="en-GB"/>
              </w:rPr>
            </w:pPr>
            <w:proofErr w:type="spellStart"/>
            <w:r w:rsidRPr="00301F58">
              <w:rPr>
                <w:lang w:val="en-GB"/>
              </w:rPr>
              <w:t>Parlamento</w:t>
            </w:r>
            <w:proofErr w:type="spellEnd"/>
            <w:r w:rsidRPr="00301F58">
              <w:rPr>
                <w:lang w:val="en-GB"/>
              </w:rPr>
              <w:t xml:space="preserve"> </w:t>
            </w:r>
            <w:proofErr w:type="spellStart"/>
            <w:r w:rsidRPr="00301F58">
              <w:rPr>
                <w:lang w:val="en-GB"/>
              </w:rPr>
              <w:t>europeo</w:t>
            </w:r>
            <w:proofErr w:type="spellEnd"/>
          </w:p>
          <w:p w14:paraId="0AEFC0CA" w14:textId="77777777" w:rsidR="00757DD5" w:rsidRPr="00301F58" w:rsidRDefault="00690FEA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301F58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AC3AC7F" w14:textId="77777777" w:rsidR="00757DD5" w:rsidRPr="00301F58" w:rsidRDefault="00172070" w:rsidP="00425111">
            <w:pPr>
              <w:pStyle w:val="EPLogo"/>
            </w:pPr>
            <w:r w:rsidRPr="00301F58">
              <w:rPr>
                <w:noProof/>
                <w:lang w:val="hu-HU" w:eastAsia="hu-HU"/>
              </w:rPr>
              <w:drawing>
                <wp:inline distT="0" distB="0" distL="0" distR="0" wp14:anchorId="1B56A692" wp14:editId="6640E98E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BCDDA7" w14:textId="77777777" w:rsidR="008E7632" w:rsidRPr="00301F58" w:rsidRDefault="008E7632" w:rsidP="008E7632">
      <w:pPr>
        <w:pStyle w:val="LineTop"/>
        <w:rPr>
          <w:lang w:val="en-GB"/>
        </w:rPr>
      </w:pPr>
    </w:p>
    <w:p w14:paraId="21900671" w14:textId="77777777" w:rsidR="008E7632" w:rsidRPr="00301F58" w:rsidRDefault="00690FEA" w:rsidP="008E7632">
      <w:pPr>
        <w:pStyle w:val="ZSessionDoc"/>
        <w:rPr>
          <w:b/>
          <w:i w:val="0"/>
          <w:lang w:val="it-IT"/>
        </w:rPr>
      </w:pPr>
      <w:r w:rsidRPr="00301F58">
        <w:rPr>
          <w:b/>
          <w:i w:val="0"/>
          <w:lang w:val="it-IT"/>
        </w:rPr>
        <w:t>TESTI APPROVATI</w:t>
      </w:r>
    </w:p>
    <w:p w14:paraId="2D53EE6D" w14:textId="77777777" w:rsidR="008E7632" w:rsidRPr="00301F58" w:rsidRDefault="00690FEA" w:rsidP="008E7632">
      <w:pPr>
        <w:pStyle w:val="LineBottom"/>
        <w:rPr>
          <w:lang w:val="it-IT"/>
        </w:rPr>
      </w:pPr>
      <w:r w:rsidRPr="00301F58">
        <w:rPr>
          <w:rFonts w:cs="Arial"/>
          <w:i/>
          <w:sz w:val="20"/>
          <w:szCs w:val="22"/>
          <w:lang w:val="it-IT"/>
        </w:rPr>
        <w:t xml:space="preserve"> </w:t>
      </w:r>
    </w:p>
    <w:p w14:paraId="07EE891E" w14:textId="762294E8" w:rsidR="009C4014" w:rsidRPr="00301F58" w:rsidRDefault="00690FEA" w:rsidP="008E7632">
      <w:pPr>
        <w:pStyle w:val="ATHeading1"/>
        <w:spacing w:before="480"/>
        <w:rPr>
          <w:lang w:val="it-IT"/>
        </w:rPr>
      </w:pPr>
      <w:bookmarkStart w:id="0" w:name="TA_Heading"/>
      <w:r w:rsidRPr="00301F58">
        <w:rPr>
          <w:lang w:val="it-IT"/>
        </w:rPr>
        <w:t>P10_TA(2025)</w:t>
      </w:r>
      <w:bookmarkStart w:id="1" w:name="TANumber"/>
      <w:bookmarkEnd w:id="0"/>
      <w:r w:rsidRPr="00301F58">
        <w:rPr>
          <w:lang w:val="it-IT"/>
        </w:rPr>
        <w:t>00</w:t>
      </w:r>
      <w:bookmarkEnd w:id="1"/>
      <w:r w:rsidR="008A2347" w:rsidRPr="00301F58">
        <w:rPr>
          <w:lang w:val="it-IT"/>
        </w:rPr>
        <w:t>99</w:t>
      </w:r>
    </w:p>
    <w:p w14:paraId="650EFC3E" w14:textId="35907D95" w:rsidR="009C4014" w:rsidRPr="00301F58" w:rsidRDefault="00123756" w:rsidP="00123756">
      <w:pPr>
        <w:pStyle w:val="ATHeading2"/>
        <w:rPr>
          <w:lang w:val="it-IT"/>
        </w:rPr>
      </w:pPr>
      <w:bookmarkStart w:id="2" w:name="Etoiles"/>
      <w:bookmarkEnd w:id="2"/>
      <w:r w:rsidRPr="00301F58">
        <w:rPr>
          <w:lang w:val="it-IT"/>
        </w:rPr>
        <w:t>Livelli di prestazione in materia di emissioni di CO</w:t>
      </w:r>
      <w:r w:rsidRPr="00301F58">
        <w:rPr>
          <w:vertAlign w:val="subscript"/>
          <w:lang w:val="it-IT"/>
        </w:rPr>
        <w:t>2</w:t>
      </w:r>
      <w:r w:rsidRPr="00301F58">
        <w:rPr>
          <w:lang w:val="it-IT"/>
        </w:rPr>
        <w:t xml:space="preserve"> delle autovetture nuove e dei veicoli commerciali leggeri nuovi per il periodo 2025-2027</w:t>
      </w:r>
    </w:p>
    <w:p w14:paraId="0AEFC725" w14:textId="0B73B93F" w:rsidR="009C4014" w:rsidRPr="00301F58" w:rsidRDefault="009C4014" w:rsidP="009C4014">
      <w:pPr>
        <w:rPr>
          <w:i/>
          <w:vanish/>
          <w:lang w:val="it-IT"/>
        </w:rPr>
      </w:pPr>
      <w:r w:rsidRPr="00301F58">
        <w:rPr>
          <w:i/>
        </w:rPr>
        <w:fldChar w:fldCharType="begin"/>
      </w:r>
      <w:r w:rsidRPr="00301F58">
        <w:rPr>
          <w:i/>
          <w:lang w:val="it-IT"/>
        </w:rPr>
        <w:instrText xml:space="preserve"> TC"</w:instrText>
      </w:r>
      <w:bookmarkStart w:id="3" w:name="DocNumber"/>
      <w:r w:rsidR="00690FEA" w:rsidRPr="00301F58">
        <w:rPr>
          <w:i/>
          <w:lang w:val="it-IT"/>
        </w:rPr>
        <w:instrText>(C10-00</w:instrText>
      </w:r>
      <w:r w:rsidR="00123756" w:rsidRPr="00301F58">
        <w:rPr>
          <w:i/>
          <w:lang w:val="it-IT"/>
        </w:rPr>
        <w:instrText>62</w:instrText>
      </w:r>
      <w:r w:rsidR="00690FEA" w:rsidRPr="00301F58">
        <w:rPr>
          <w:i/>
          <w:lang w:val="it-IT"/>
        </w:rPr>
        <w:instrText>/2025)</w:instrText>
      </w:r>
      <w:bookmarkEnd w:id="3"/>
      <w:r w:rsidRPr="00301F58">
        <w:rPr>
          <w:i/>
          <w:lang w:val="it-IT"/>
        </w:rPr>
        <w:instrText xml:space="preserve">"\l3 \n&gt; \* MERGEFORMAT </w:instrText>
      </w:r>
      <w:r w:rsidRPr="00301F58">
        <w:rPr>
          <w:i/>
        </w:rPr>
        <w:fldChar w:fldCharType="end"/>
      </w:r>
    </w:p>
    <w:p w14:paraId="2BB78A25" w14:textId="77777777" w:rsidR="00690FEA" w:rsidRPr="00301F58" w:rsidRDefault="00690FEA" w:rsidP="009C4014">
      <w:pPr>
        <w:rPr>
          <w:vanish/>
          <w:lang w:val="it-IT"/>
        </w:rPr>
      </w:pPr>
      <w:bookmarkStart w:id="4" w:name="Commission"/>
      <w:r w:rsidRPr="00301F58">
        <w:rPr>
          <w:vanish/>
          <w:lang w:val="it-IT"/>
        </w:rPr>
        <w:t>Commissione per l'ambiente, il clima e la sicurezza alimentare</w:t>
      </w:r>
    </w:p>
    <w:p w14:paraId="3B3B6DA8" w14:textId="36AF7834" w:rsidR="009C4014" w:rsidRPr="00301F58" w:rsidRDefault="00690FEA" w:rsidP="009C4014">
      <w:pPr>
        <w:rPr>
          <w:vanish/>
          <w:lang w:val="it-IT"/>
        </w:rPr>
      </w:pPr>
      <w:bookmarkStart w:id="5" w:name="PE"/>
      <w:bookmarkEnd w:id="4"/>
      <w:r w:rsidRPr="00301F58">
        <w:rPr>
          <w:vanish/>
          <w:lang w:val="it-IT"/>
        </w:rPr>
        <w:t>PE77</w:t>
      </w:r>
      <w:r w:rsidR="000D7BD7" w:rsidRPr="00301F58">
        <w:rPr>
          <w:vanish/>
          <w:lang w:val="it-IT"/>
        </w:rPr>
        <w:t>3</w:t>
      </w:r>
      <w:r w:rsidRPr="00301F58">
        <w:rPr>
          <w:vanish/>
          <w:lang w:val="it-IT"/>
        </w:rPr>
        <w:t>.</w:t>
      </w:r>
      <w:bookmarkEnd w:id="5"/>
      <w:r w:rsidR="000D7BD7" w:rsidRPr="00301F58">
        <w:rPr>
          <w:vanish/>
          <w:lang w:val="it-IT"/>
        </w:rPr>
        <w:t>631</w:t>
      </w:r>
    </w:p>
    <w:p w14:paraId="71EA930E" w14:textId="4F340A8B" w:rsidR="00690FEA" w:rsidRPr="00301F58" w:rsidRDefault="00690FEA" w:rsidP="00690FEA">
      <w:pPr>
        <w:pStyle w:val="ATHeading3"/>
        <w:rPr>
          <w:lang w:val="it-IT"/>
        </w:rPr>
      </w:pPr>
      <w:bookmarkStart w:id="6" w:name="Sujet"/>
      <w:bookmarkStart w:id="7" w:name="References"/>
      <w:r w:rsidRPr="00301F58">
        <w:rPr>
          <w:lang w:val="it-IT"/>
        </w:rPr>
        <w:t xml:space="preserve">Risoluzione legislativa del Parlamento europeo </w:t>
      </w:r>
      <w:bookmarkEnd w:id="6"/>
      <w:r w:rsidRPr="00301F58">
        <w:rPr>
          <w:lang w:val="it-IT"/>
        </w:rPr>
        <w:t xml:space="preserve">dell’8 maggio 2025 sulla proposta di </w:t>
      </w:r>
      <w:r w:rsidR="00123756" w:rsidRPr="00301F58">
        <w:rPr>
          <w:lang w:val="it-IT"/>
        </w:rPr>
        <w:t>regolamento del Parlamento europeo e del Consiglio che modifica il regolamento (UE) 2019/631 al fine di introdurre ulteriore flessibilità per quanto riguarda il calcolo della conformità dei costruttori ai livelli di prestazione in materia di emissioni di CO</w:t>
      </w:r>
      <w:r w:rsidR="00123756" w:rsidRPr="00301F58">
        <w:rPr>
          <w:vertAlign w:val="subscript"/>
          <w:lang w:val="it-IT"/>
        </w:rPr>
        <w:t>2</w:t>
      </w:r>
      <w:r w:rsidR="00123756" w:rsidRPr="00301F58">
        <w:rPr>
          <w:lang w:val="it-IT"/>
        </w:rPr>
        <w:t xml:space="preserve"> delle autovetture nuove e dei veicoli commerciali leggeri nuovi per gli anni civili dal 2025 al 2027 </w:t>
      </w:r>
      <w:r w:rsidRPr="00301F58">
        <w:rPr>
          <w:lang w:val="it-IT"/>
        </w:rPr>
        <w:t>(</w:t>
      </w:r>
      <w:r w:rsidR="00123756" w:rsidRPr="00301F58">
        <w:rPr>
          <w:lang w:val="it-IT"/>
        </w:rPr>
        <w:t>COM(2025)0136 – C10-0062/2025 – 2025/0070(COD))</w:t>
      </w:r>
    </w:p>
    <w:p w14:paraId="4F1875CC" w14:textId="77777777" w:rsidR="009C4014" w:rsidRPr="00301F58" w:rsidRDefault="00690FEA" w:rsidP="00690FEA">
      <w:pPr>
        <w:spacing w:before="240"/>
        <w:rPr>
          <w:b/>
          <w:lang w:val="it-IT"/>
        </w:rPr>
      </w:pPr>
      <w:r w:rsidRPr="00301F58">
        <w:rPr>
          <w:b/>
          <w:lang w:val="it-IT"/>
        </w:rPr>
        <w:t>(Procedura legislativa ordinaria: prima lettura)</w:t>
      </w:r>
      <w:bookmarkEnd w:id="7"/>
    </w:p>
    <w:p w14:paraId="786BFABB" w14:textId="77777777" w:rsidR="006E5420" w:rsidRPr="00301F58" w:rsidRDefault="00690FEA" w:rsidP="008B1C2E">
      <w:pPr>
        <w:pStyle w:val="Normal12"/>
        <w:spacing w:before="360"/>
        <w:rPr>
          <w:i/>
          <w:szCs w:val="24"/>
          <w:lang w:val="it-IT"/>
        </w:rPr>
      </w:pPr>
      <w:bookmarkStart w:id="8" w:name="TextBodyBegin"/>
      <w:bookmarkEnd w:id="8"/>
      <w:r w:rsidRPr="00301F58">
        <w:rPr>
          <w:i/>
          <w:szCs w:val="24"/>
          <w:lang w:val="it-IT"/>
        </w:rPr>
        <w:t>Il Parlamento europeo,</w:t>
      </w:r>
    </w:p>
    <w:p w14:paraId="617EE027" w14:textId="604D8369" w:rsidR="00690FEA" w:rsidRPr="00301F58" w:rsidRDefault="00690FEA" w:rsidP="00690FEA">
      <w:pPr>
        <w:pStyle w:val="NormalHanging12a"/>
      </w:pPr>
      <w:r w:rsidRPr="00301F58">
        <w:t>–</w:t>
      </w:r>
      <w:r w:rsidRPr="00301F58">
        <w:tab/>
        <w:t>vista la proposta della Commissione al Parlamento europeo e al Consiglio (</w:t>
      </w:r>
      <w:proofErr w:type="gramStart"/>
      <w:r w:rsidR="00123756" w:rsidRPr="00301F58">
        <w:t>COM(</w:t>
      </w:r>
      <w:proofErr w:type="gramEnd"/>
      <w:r w:rsidR="00123756" w:rsidRPr="00301F58">
        <w:t>2025)0136</w:t>
      </w:r>
      <w:r w:rsidRPr="00301F58">
        <w:t>),</w:t>
      </w:r>
    </w:p>
    <w:p w14:paraId="5B6A1AB3" w14:textId="38E3B8B5" w:rsidR="00690FEA" w:rsidRPr="00301F58" w:rsidRDefault="00690FEA" w:rsidP="00690FEA">
      <w:pPr>
        <w:pStyle w:val="NormalHanging12a"/>
      </w:pPr>
      <w:r w:rsidRPr="00301F58">
        <w:t>–</w:t>
      </w:r>
      <w:r w:rsidRPr="00301F58">
        <w:tab/>
        <w:t xml:space="preserve">visti l'articolo 294, paragrafo 2, e </w:t>
      </w:r>
      <w:r w:rsidR="00123756" w:rsidRPr="00301F58">
        <w:t>gli articoli 114 e 168</w:t>
      </w:r>
      <w:r w:rsidRPr="00301F58">
        <w:t>,</w:t>
      </w:r>
      <w:r w:rsidR="00123756" w:rsidRPr="00301F58">
        <w:t xml:space="preserve"> paragrafo 4, lettera b),</w:t>
      </w:r>
      <w:r w:rsidRPr="00301F58">
        <w:t xml:space="preserve"> del trattato sul funzionamento dell'Unione europea, a norma dei quali la proposta gli è stata presentata dalla Commissione (</w:t>
      </w:r>
      <w:r w:rsidR="00123756" w:rsidRPr="00301F58">
        <w:t>C10-0062/2025</w:t>
      </w:r>
      <w:r w:rsidRPr="00301F58">
        <w:t>),</w:t>
      </w:r>
    </w:p>
    <w:p w14:paraId="108F1966" w14:textId="77777777" w:rsidR="00690FEA" w:rsidRPr="00301F58" w:rsidRDefault="00690FEA" w:rsidP="00690FEA">
      <w:pPr>
        <w:pStyle w:val="NormalHanging12a"/>
      </w:pPr>
      <w:r w:rsidRPr="00301F58">
        <w:t>–</w:t>
      </w:r>
      <w:r w:rsidRPr="00301F58">
        <w:tab/>
        <w:t>visto l'articolo 294, paragrafo 3, del trattato sul funzionamento dell'Unione europea,</w:t>
      </w:r>
    </w:p>
    <w:p w14:paraId="5CCE25C2" w14:textId="49504FA0" w:rsidR="00690FEA" w:rsidRPr="00301F58" w:rsidRDefault="00690FEA" w:rsidP="00690FEA">
      <w:pPr>
        <w:pStyle w:val="NormalHanging12a"/>
      </w:pPr>
      <w:r w:rsidRPr="00301F58">
        <w:t>–</w:t>
      </w:r>
      <w:r w:rsidRPr="00301F58">
        <w:tab/>
        <w:t xml:space="preserve">visto il parere del Comitato economico e sociale europeo del </w:t>
      </w:r>
      <w:r w:rsidR="00123756" w:rsidRPr="00301F58">
        <w:t>29</w:t>
      </w:r>
      <w:r w:rsidRPr="00301F58">
        <w:t xml:space="preserve"> aprile 2025</w:t>
      </w:r>
      <w:r w:rsidRPr="00301F58">
        <w:rPr>
          <w:vertAlign w:val="superscript"/>
          <w:lang w:val="en-GB"/>
        </w:rPr>
        <w:footnoteReference w:id="1"/>
      </w:r>
      <w:r w:rsidRPr="00301F58">
        <w:t xml:space="preserve">, </w:t>
      </w:r>
    </w:p>
    <w:p w14:paraId="6B8B7D28" w14:textId="77777777" w:rsidR="00690FEA" w:rsidRPr="00301F58" w:rsidRDefault="00690FEA" w:rsidP="00690FEA">
      <w:pPr>
        <w:pStyle w:val="NormalHanging12a"/>
      </w:pPr>
      <w:r w:rsidRPr="00301F58">
        <w:t>–</w:t>
      </w:r>
      <w:r w:rsidRPr="00301F58">
        <w:tab/>
        <w:t>previa consultazione del Comitato delle regioni,</w:t>
      </w:r>
    </w:p>
    <w:p w14:paraId="614D6722" w14:textId="77777777" w:rsidR="00690FEA" w:rsidRPr="00301F58" w:rsidRDefault="00690FEA" w:rsidP="00690FEA">
      <w:pPr>
        <w:pStyle w:val="NormalHanging12a"/>
      </w:pPr>
      <w:r w:rsidRPr="00301F58">
        <w:t>–</w:t>
      </w:r>
      <w:r w:rsidRPr="00301F58">
        <w:tab/>
        <w:t>visti gli articoli 60 e 170 del suo regolamento,</w:t>
      </w:r>
    </w:p>
    <w:p w14:paraId="717A6A13" w14:textId="77777777" w:rsidR="00690FEA" w:rsidRPr="00301F58" w:rsidRDefault="00690FEA" w:rsidP="00690FEA">
      <w:pPr>
        <w:pStyle w:val="NormalHanging12a"/>
      </w:pPr>
      <w:r w:rsidRPr="00301F58">
        <w:t>1.</w:t>
      </w:r>
      <w:r w:rsidRPr="00301F58">
        <w:tab/>
        <w:t>adotta la posizione in prima lettura figurante in appresso;</w:t>
      </w:r>
    </w:p>
    <w:p w14:paraId="00445C3C" w14:textId="77777777" w:rsidR="00690FEA" w:rsidRPr="00301F58" w:rsidRDefault="00690FEA" w:rsidP="00690FEA">
      <w:pPr>
        <w:pStyle w:val="NormalHanging12a"/>
      </w:pPr>
      <w:r w:rsidRPr="00301F58">
        <w:t>2.</w:t>
      </w:r>
      <w:r w:rsidRPr="00301F58">
        <w:tab/>
        <w:t xml:space="preserve">chiede alla Commissione di presentargli nuovamente la proposta qualora la sostituisca, </w:t>
      </w:r>
      <w:r w:rsidRPr="00301F58">
        <w:lastRenderedPageBreak/>
        <w:t>la modifichi sostanzialmente o intenda modificarla sostanzialmente;</w:t>
      </w:r>
    </w:p>
    <w:p w14:paraId="59930AB0" w14:textId="77777777" w:rsidR="00690FEA" w:rsidRPr="00301F58" w:rsidRDefault="00690FEA" w:rsidP="00690FEA">
      <w:pPr>
        <w:pStyle w:val="NormalHanging12a"/>
      </w:pPr>
      <w:r w:rsidRPr="00301F58">
        <w:t>3.</w:t>
      </w:r>
      <w:r w:rsidRPr="00301F58">
        <w:tab/>
        <w:t>incarica la sua Presidente di trasmettere la posizione del Parlamento al Consiglio e alla Commissione nonché ai parlamenti nazionali.</w:t>
      </w:r>
    </w:p>
    <w:p w14:paraId="790DF82C" w14:textId="77777777" w:rsidR="00690FEA" w:rsidRPr="00301F58" w:rsidRDefault="00690FEA" w:rsidP="00690FEA">
      <w:pPr>
        <w:rPr>
          <w:lang w:val="it-IT"/>
        </w:rPr>
        <w:sectPr w:rsidR="00690FEA" w:rsidRPr="00301F58" w:rsidSect="00F8468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7F6B057" w14:textId="402ACF65" w:rsidR="00690FEA" w:rsidRPr="00301F58" w:rsidRDefault="00690FEA" w:rsidP="00690FEA">
      <w:pPr>
        <w:spacing w:after="240"/>
        <w:rPr>
          <w:b/>
          <w:szCs w:val="24"/>
          <w:lang w:val="it-IT"/>
        </w:rPr>
      </w:pPr>
      <w:r w:rsidRPr="00301F58">
        <w:rPr>
          <w:b/>
          <w:szCs w:val="24"/>
          <w:lang w:val="it-IT"/>
        </w:rPr>
        <w:lastRenderedPageBreak/>
        <w:t>P10_TC1-</w:t>
      </w:r>
      <w:proofErr w:type="gramStart"/>
      <w:r w:rsidRPr="00301F58">
        <w:rPr>
          <w:b/>
          <w:szCs w:val="24"/>
          <w:lang w:val="it-IT"/>
        </w:rPr>
        <w:t>COD(</w:t>
      </w:r>
      <w:proofErr w:type="gramEnd"/>
      <w:r w:rsidRPr="00301F58">
        <w:rPr>
          <w:b/>
          <w:szCs w:val="24"/>
          <w:lang w:val="it-IT"/>
        </w:rPr>
        <w:t>2025)</w:t>
      </w:r>
      <w:r w:rsidR="00123756" w:rsidRPr="00301F58">
        <w:rPr>
          <w:b/>
          <w:szCs w:val="24"/>
          <w:lang w:val="it-IT"/>
        </w:rPr>
        <w:t>0070</w:t>
      </w:r>
    </w:p>
    <w:p w14:paraId="385B7A65" w14:textId="7F942DE3" w:rsidR="00123756" w:rsidRPr="00301F58" w:rsidRDefault="00690FEA" w:rsidP="00123756">
      <w:pPr>
        <w:pStyle w:val="Normal12"/>
        <w:rPr>
          <w:rFonts w:eastAsia="Calibri"/>
          <w:b/>
          <w:noProof/>
          <w:szCs w:val="24"/>
          <w:lang w:val="it-IT" w:eastAsia="en-US"/>
        </w:rPr>
      </w:pPr>
      <w:r w:rsidRPr="00301F58">
        <w:rPr>
          <w:b/>
          <w:szCs w:val="24"/>
          <w:lang w:val="it-IT"/>
        </w:rPr>
        <w:t xml:space="preserve">Posizione del Parlamento europeo definita in prima lettura </w:t>
      </w:r>
      <w:r w:rsidR="00D37782" w:rsidRPr="00301F58">
        <w:rPr>
          <w:b/>
          <w:szCs w:val="24"/>
          <w:lang w:val="it-IT"/>
        </w:rPr>
        <w:t>l'8 maggio</w:t>
      </w:r>
      <w:r w:rsidRPr="00301F58">
        <w:rPr>
          <w:b/>
          <w:szCs w:val="24"/>
          <w:lang w:val="it-IT"/>
        </w:rPr>
        <w:t xml:space="preserve"> 2025 in vista dell'adozione del</w:t>
      </w:r>
      <w:r w:rsidR="00123756" w:rsidRPr="00301F58">
        <w:rPr>
          <w:b/>
          <w:szCs w:val="24"/>
          <w:lang w:val="it-IT"/>
        </w:rPr>
        <w:t xml:space="preserve"> regolamento (UE) 2025/… del Parlamento europeo e del Consiglio </w:t>
      </w:r>
      <w:bookmarkStart w:id="9" w:name="_Hlk194254744"/>
      <w:r w:rsidR="00123756" w:rsidRPr="00301F58">
        <w:rPr>
          <w:rFonts w:eastAsia="Calibri"/>
          <w:b/>
          <w:noProof/>
          <w:szCs w:val="24"/>
          <w:lang w:val="it-IT" w:eastAsia="en-US"/>
        </w:rPr>
        <w:t>che modifica il regolamento (UE) 2019/631 al fine di introdurre ulteriore flessibilità per quanto riguarda il calcolo della conformità dei costruttori ai livelli di prestazione in materia di emissioni di CO</w:t>
      </w:r>
      <w:r w:rsidR="00123756" w:rsidRPr="00301F58">
        <w:rPr>
          <w:rFonts w:eastAsia="Calibri"/>
          <w:b/>
          <w:noProof/>
          <w:szCs w:val="24"/>
          <w:vertAlign w:val="subscript"/>
          <w:lang w:val="it-IT" w:eastAsia="en-US"/>
        </w:rPr>
        <w:t>2</w:t>
      </w:r>
      <w:r w:rsidR="00123756" w:rsidRPr="00301F58">
        <w:rPr>
          <w:rFonts w:eastAsia="Calibri"/>
          <w:b/>
          <w:noProof/>
          <w:szCs w:val="24"/>
          <w:lang w:val="it-IT" w:eastAsia="en-US"/>
        </w:rPr>
        <w:t xml:space="preserve"> delle autovetture nuove e dei veicoli commerciali leggeri nuovi per gli anni civili dal 2025 al 2027</w:t>
      </w:r>
    </w:p>
    <w:bookmarkEnd w:id="9"/>
    <w:p w14:paraId="635850DD" w14:textId="66EA2D98" w:rsidR="00212633" w:rsidRPr="00301F58" w:rsidRDefault="00212633" w:rsidP="00212633">
      <w:pPr>
        <w:rPr>
          <w:lang w:val="it-IT"/>
        </w:rPr>
      </w:pPr>
      <w:r w:rsidRPr="00301F58">
        <w:rPr>
          <w:i/>
          <w:lang w:val="it-IT"/>
        </w:rPr>
        <w:t>(Dato l'accordo tra il Parlamento e il Consiglio, la posizione del Parlamento corrisponde all'atto legislativo finale, il regolamento (UE) 2025/</w:t>
      </w:r>
      <w:r w:rsidRPr="00301F58">
        <w:rPr>
          <w:i/>
          <w:lang w:val="it-IT"/>
        </w:rPr>
        <w:t>1214.</w:t>
      </w:r>
      <w:r w:rsidRPr="00301F58">
        <w:rPr>
          <w:i/>
          <w:lang w:val="it-IT"/>
        </w:rPr>
        <w:t>)</w:t>
      </w:r>
    </w:p>
    <w:p w14:paraId="4E232545" w14:textId="77777777" w:rsidR="00212633" w:rsidRPr="00301F58" w:rsidRDefault="00212633" w:rsidP="00212633">
      <w:pPr>
        <w:rPr>
          <w:lang w:val="it-IT"/>
        </w:rPr>
      </w:pPr>
    </w:p>
    <w:sectPr w:rsidR="00212633" w:rsidRPr="00301F58" w:rsidSect="0066651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8FA96" w14:textId="77777777" w:rsidR="00690FEA" w:rsidRDefault="00690FEA" w:rsidP="009C4014">
      <w:r>
        <w:separator/>
      </w:r>
    </w:p>
  </w:endnote>
  <w:endnote w:type="continuationSeparator" w:id="0">
    <w:p w14:paraId="000B0157" w14:textId="77777777" w:rsidR="00690FEA" w:rsidRDefault="00690FEA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E9421" w14:textId="77777777" w:rsidR="00690FEA" w:rsidRPr="00576D17" w:rsidRDefault="00690FE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6676E" w14:textId="77777777" w:rsidR="00690FEA" w:rsidRPr="00576D17" w:rsidRDefault="00690FE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2F98C" w14:textId="77777777" w:rsidR="00690FEA" w:rsidRPr="00576D17" w:rsidRDefault="00690FEA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979EC" w14:textId="77777777" w:rsidR="00185E15" w:rsidRDefault="00185E15">
    <w:pPr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66C6A" w14:textId="77777777" w:rsidR="00185E15" w:rsidRDefault="00185E1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9AFD3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F6D27" w14:textId="77777777" w:rsidR="00690FEA" w:rsidRDefault="00690FEA" w:rsidP="009C4014">
      <w:r>
        <w:separator/>
      </w:r>
    </w:p>
  </w:footnote>
  <w:footnote w:type="continuationSeparator" w:id="0">
    <w:p w14:paraId="7066F5A7" w14:textId="77777777" w:rsidR="00690FEA" w:rsidRDefault="00690FEA" w:rsidP="009C4014">
      <w:r>
        <w:continuationSeparator/>
      </w:r>
    </w:p>
  </w:footnote>
  <w:footnote w:id="1">
    <w:p w14:paraId="63EE4316" w14:textId="77777777" w:rsidR="00690FEA" w:rsidRPr="00F84687" w:rsidRDefault="00690FEA" w:rsidP="00690FEA">
      <w:pPr>
        <w:pStyle w:val="FootnoteText"/>
        <w:ind w:left="567" w:hanging="567"/>
        <w:rPr>
          <w:sz w:val="24"/>
          <w:szCs w:val="24"/>
          <w:lang w:val="it-IT"/>
        </w:rPr>
      </w:pPr>
      <w:r w:rsidRPr="002D1860">
        <w:rPr>
          <w:rStyle w:val="FootnoteReference"/>
          <w:sz w:val="24"/>
          <w:szCs w:val="24"/>
        </w:rPr>
        <w:footnoteRef/>
      </w:r>
      <w:r w:rsidRPr="00F84687">
        <w:rPr>
          <w:sz w:val="24"/>
          <w:szCs w:val="24"/>
          <w:lang w:val="it-IT"/>
        </w:rPr>
        <w:tab/>
        <w:t>Non ancora pubblicato nella Gazzetta ufficiale.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1CBC3" w14:textId="77777777" w:rsidR="00690FEA" w:rsidRPr="00576D17" w:rsidRDefault="00690FE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95A9F" w14:textId="77777777" w:rsidR="00690FEA" w:rsidRPr="00576D17" w:rsidRDefault="00690FE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29C2F" w14:textId="77777777" w:rsidR="00690FEA" w:rsidRPr="00576D17" w:rsidRDefault="00690FE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4F0DF" w14:textId="77777777" w:rsidR="00185E15" w:rsidRDefault="00185E1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7C735" w14:textId="77777777" w:rsidR="00185E15" w:rsidRDefault="00185E15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5F00E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95569022">
    <w:abstractNumId w:val="3"/>
  </w:num>
  <w:num w:numId="2" w16cid:durableId="1180848936">
    <w:abstractNumId w:val="2"/>
  </w:num>
  <w:num w:numId="3" w16cid:durableId="1832788500">
    <w:abstractNumId w:val="1"/>
  </w:num>
  <w:num w:numId="4" w16cid:durableId="1070277006">
    <w:abstractNumId w:val="0"/>
  </w:num>
  <w:num w:numId="5" w16cid:durableId="1574314641">
    <w:abstractNumId w:val="6"/>
  </w:num>
  <w:num w:numId="6" w16cid:durableId="473523922">
    <w:abstractNumId w:val="5"/>
  </w:num>
  <w:num w:numId="7" w16cid:durableId="954558395">
    <w:abstractNumId w:val="4"/>
  </w:num>
  <w:num w:numId="8" w16cid:durableId="1730182899">
    <w:abstractNumId w:val="7"/>
  </w:num>
  <w:num w:numId="9" w16cid:durableId="769493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FEA"/>
    <w:rsid w:val="00013B2A"/>
    <w:rsid w:val="00072253"/>
    <w:rsid w:val="000C2BFE"/>
    <w:rsid w:val="000D7BD7"/>
    <w:rsid w:val="000F27A9"/>
    <w:rsid w:val="000F6208"/>
    <w:rsid w:val="00123756"/>
    <w:rsid w:val="00125CBC"/>
    <w:rsid w:val="00172070"/>
    <w:rsid w:val="00185E15"/>
    <w:rsid w:val="001D4BBF"/>
    <w:rsid w:val="001D63A8"/>
    <w:rsid w:val="00212633"/>
    <w:rsid w:val="002924A9"/>
    <w:rsid w:val="002A1D4E"/>
    <w:rsid w:val="002B4BCF"/>
    <w:rsid w:val="002F1925"/>
    <w:rsid w:val="00300C61"/>
    <w:rsid w:val="00301F58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90FEA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A2347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2768B"/>
    <w:rsid w:val="00D37782"/>
    <w:rsid w:val="00D47A1F"/>
    <w:rsid w:val="00D91669"/>
    <w:rsid w:val="00DF097A"/>
    <w:rsid w:val="00DF53A8"/>
    <w:rsid w:val="00E039BF"/>
    <w:rsid w:val="00E11822"/>
    <w:rsid w:val="00E6634D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44833F"/>
  <w15:chartTrackingRefBased/>
  <w15:docId w15:val="{E8EB6E24-11F0-4F43-9B95-AE477778D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Hanging12a">
    <w:name w:val="NormalHanging12a"/>
    <w:basedOn w:val="Normal"/>
    <w:link w:val="NormalHanging12aChar"/>
    <w:rsid w:val="00690FEA"/>
    <w:pPr>
      <w:widowControl w:val="0"/>
      <w:spacing w:after="240"/>
      <w:ind w:left="567" w:hanging="567"/>
    </w:pPr>
    <w:rPr>
      <w:lang w:val="it-IT"/>
    </w:rPr>
  </w:style>
  <w:style w:type="character" w:customStyle="1" w:styleId="NormalHanging12aChar">
    <w:name w:val="NormalHanging12a Char"/>
    <w:basedOn w:val="DefaultParagraphFont"/>
    <w:link w:val="NormalHanging12a"/>
    <w:locked/>
    <w:rsid w:val="00690FEA"/>
    <w:rPr>
      <w:sz w:val="24"/>
      <w:lang w:val="it-IT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90FEA"/>
    <w:rPr>
      <w:sz w:val="22"/>
      <w:lang w:val="fr-FR"/>
    </w:rPr>
  </w:style>
  <w:style w:type="character" w:styleId="Hyperlink">
    <w:name w:val="Hyperlink"/>
    <w:uiPriority w:val="99"/>
    <w:rsid w:val="00690FEA"/>
    <w:rPr>
      <w:color w:val="0000FF"/>
      <w:u w:val="single"/>
    </w:rPr>
  </w:style>
  <w:style w:type="character" w:styleId="CommentReference">
    <w:name w:val="annotation reference"/>
    <w:basedOn w:val="DefaultParagraphFont"/>
    <w:rsid w:val="00D3778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3778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37782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D377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37782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D377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37782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768F2-094E-4B92-ACA3-CE36A4F0E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333</Words>
  <Characters>2161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AR_orale</dc:creator>
  <cp:keywords/>
  <cp:lastModifiedBy>LOMBARDINI Cecilia</cp:lastModifiedBy>
  <cp:revision>2</cp:revision>
  <cp:lastPrinted>2014-08-07T13:15:00Z</cp:lastPrinted>
  <dcterms:created xsi:type="dcterms:W3CDTF">2025-09-16T13:57:00Z</dcterms:created>
  <dcterms:modified xsi:type="dcterms:W3CDTF">2025-09-16T13:57:00Z</dcterms:modified>
</cp:coreProperties>
</file>