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1654C" w14:paraId="20D9B6B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837B88" w14:textId="77777777" w:rsidR="00757DD5" w:rsidRPr="0061654C" w:rsidRDefault="00F1321D" w:rsidP="00425111">
            <w:pPr>
              <w:pStyle w:val="EPName"/>
              <w:rPr>
                <w:lang w:val="lt-LT"/>
              </w:rPr>
            </w:pPr>
            <w:r w:rsidRPr="0061654C">
              <w:rPr>
                <w:lang w:val="lt-LT"/>
              </w:rPr>
              <w:t>Europos Parlamentas</w:t>
            </w:r>
          </w:p>
          <w:p w14:paraId="2526E693" w14:textId="77777777" w:rsidR="00757DD5" w:rsidRPr="0061654C" w:rsidRDefault="00F1321D" w:rsidP="00425111">
            <w:pPr>
              <w:pStyle w:val="EPTerm"/>
              <w:rPr>
                <w:rStyle w:val="HideTWBExt"/>
                <w:vanish w:val="0"/>
                <w:lang w:val="lt-LT"/>
              </w:rPr>
            </w:pPr>
            <w:r w:rsidRPr="0061654C">
              <w:rPr>
                <w:lang w:val="lt-L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0686AE5" w14:textId="77777777" w:rsidR="00757DD5" w:rsidRPr="0061654C" w:rsidRDefault="00172070" w:rsidP="00425111">
            <w:pPr>
              <w:pStyle w:val="EPLogo"/>
              <w:rPr>
                <w:lang w:val="lt-LT"/>
              </w:rPr>
            </w:pPr>
            <w:r w:rsidRPr="0061654C">
              <w:rPr>
                <w:noProof/>
                <w:lang w:val="pl-PL" w:eastAsia="pl-PL"/>
              </w:rPr>
              <w:drawing>
                <wp:inline distT="0" distB="0" distL="0" distR="0" wp14:anchorId="11C9FA18" wp14:editId="0C8C259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42ACE5" w14:textId="77777777" w:rsidR="008E7632" w:rsidRPr="0061654C" w:rsidRDefault="008E7632" w:rsidP="008E7632">
      <w:pPr>
        <w:pStyle w:val="LineTop"/>
        <w:rPr>
          <w:lang w:val="lt-LT"/>
        </w:rPr>
      </w:pPr>
    </w:p>
    <w:p w14:paraId="27EFAC0D" w14:textId="77777777" w:rsidR="008E7632" w:rsidRPr="0061654C" w:rsidRDefault="00F1321D" w:rsidP="008E7632">
      <w:pPr>
        <w:pStyle w:val="ZSessionDoc"/>
        <w:rPr>
          <w:b/>
          <w:i w:val="0"/>
          <w:lang w:val="lt-LT"/>
        </w:rPr>
      </w:pPr>
      <w:r w:rsidRPr="0061654C">
        <w:rPr>
          <w:b/>
          <w:i w:val="0"/>
          <w:lang w:val="lt-LT"/>
        </w:rPr>
        <w:t>PRIIMTI TEKSTAI</w:t>
      </w:r>
    </w:p>
    <w:p w14:paraId="30A846EA" w14:textId="77777777" w:rsidR="008E7632" w:rsidRPr="0061654C" w:rsidRDefault="00F1321D" w:rsidP="008E7632">
      <w:pPr>
        <w:pStyle w:val="LineBottom"/>
        <w:rPr>
          <w:lang w:val="lt-LT"/>
        </w:rPr>
      </w:pPr>
      <w:r w:rsidRPr="0061654C">
        <w:rPr>
          <w:rFonts w:cs="Arial"/>
          <w:i/>
          <w:sz w:val="20"/>
          <w:szCs w:val="22"/>
          <w:lang w:val="lt-LT"/>
        </w:rPr>
        <w:t xml:space="preserve"> </w:t>
      </w:r>
    </w:p>
    <w:p w14:paraId="42B550D4" w14:textId="77777777" w:rsidR="009C4014" w:rsidRPr="0061654C" w:rsidRDefault="00F1321D" w:rsidP="008E7632">
      <w:pPr>
        <w:pStyle w:val="ATHeading1"/>
        <w:spacing w:before="480"/>
        <w:rPr>
          <w:lang w:val="lt-LT"/>
        </w:rPr>
      </w:pPr>
      <w:bookmarkStart w:id="0" w:name="TA_Heading"/>
      <w:r w:rsidRPr="0061654C">
        <w:rPr>
          <w:lang w:val="lt-LT"/>
        </w:rPr>
        <w:t>P10_TA(2025)</w:t>
      </w:r>
      <w:bookmarkStart w:id="1" w:name="TANumber"/>
      <w:bookmarkEnd w:id="0"/>
      <w:r w:rsidRPr="0061654C">
        <w:rPr>
          <w:lang w:val="lt-LT"/>
        </w:rPr>
        <w:t>00</w:t>
      </w:r>
      <w:r w:rsidR="00A177B6">
        <w:rPr>
          <w:lang w:val="lt-LT"/>
        </w:rPr>
        <w:t>99</w:t>
      </w:r>
      <w:bookmarkEnd w:id="1"/>
    </w:p>
    <w:p w14:paraId="40EABC58" w14:textId="77777777" w:rsidR="009C4014" w:rsidRPr="0061654C" w:rsidRDefault="00F1321D" w:rsidP="00F1321D">
      <w:pPr>
        <w:pStyle w:val="ATHeading2"/>
        <w:rPr>
          <w:lang w:val="lt-LT"/>
        </w:rPr>
      </w:pPr>
      <w:bookmarkStart w:id="2" w:name="title"/>
      <w:r w:rsidRPr="0061654C">
        <w:rPr>
          <w:lang w:val="lt-LT"/>
        </w:rPr>
        <w:t>2025–2027 metų išmetamo CO</w:t>
      </w:r>
      <w:r w:rsidRPr="00A177B6">
        <w:rPr>
          <w:vertAlign w:val="subscript"/>
          <w:lang w:val="lt-LT"/>
        </w:rPr>
        <w:t>2</w:t>
      </w:r>
      <w:r w:rsidRPr="0061654C">
        <w:rPr>
          <w:lang w:val="lt-LT"/>
        </w:rPr>
        <w:t xml:space="preserve"> normos, nustatytos naujiems lengviesiems automobiliams ir naujoms lengvosioms komercinėms transporto priemonėms</w:t>
      </w:r>
      <w:bookmarkEnd w:id="2"/>
      <w:r w:rsidR="009C4014" w:rsidRPr="0061654C">
        <w:rPr>
          <w:lang w:val="lt-LT"/>
        </w:rPr>
        <w:t xml:space="preserve"> </w:t>
      </w:r>
      <w:bookmarkStart w:id="3" w:name="Etoiles"/>
      <w:bookmarkEnd w:id="3"/>
    </w:p>
    <w:p w14:paraId="084841F5" w14:textId="77777777" w:rsidR="009C4014" w:rsidRPr="0061654C" w:rsidRDefault="009C4014" w:rsidP="009C4014">
      <w:pPr>
        <w:rPr>
          <w:i/>
          <w:vanish/>
          <w:lang w:val="lt-LT"/>
        </w:rPr>
      </w:pPr>
      <w:r w:rsidRPr="0061654C">
        <w:rPr>
          <w:i/>
          <w:lang w:val="lt-LT"/>
        </w:rPr>
        <w:fldChar w:fldCharType="begin"/>
      </w:r>
      <w:r w:rsidRPr="0061654C">
        <w:rPr>
          <w:i/>
          <w:lang w:val="lt-LT"/>
        </w:rPr>
        <w:instrText xml:space="preserve"> TC"</w:instrText>
      </w:r>
      <w:bookmarkStart w:id="4" w:name="DocNumber"/>
      <w:r w:rsidR="00F1321D" w:rsidRPr="0061654C">
        <w:rPr>
          <w:i/>
          <w:lang w:val="lt-LT"/>
        </w:rPr>
        <w:instrText>(C10-0062/2025)</w:instrText>
      </w:r>
      <w:bookmarkEnd w:id="4"/>
      <w:r w:rsidRPr="0061654C">
        <w:rPr>
          <w:i/>
          <w:lang w:val="lt-LT"/>
        </w:rPr>
        <w:instrText xml:space="preserve">"\l3 \n&gt; \* MERGEFORMAT </w:instrText>
      </w:r>
      <w:r w:rsidRPr="0061654C">
        <w:rPr>
          <w:i/>
          <w:lang w:val="lt-LT"/>
        </w:rPr>
        <w:fldChar w:fldCharType="end"/>
      </w:r>
    </w:p>
    <w:p w14:paraId="5716FA24" w14:textId="77777777" w:rsidR="00F1321D" w:rsidRPr="0061654C" w:rsidRDefault="00F1321D" w:rsidP="009C4014">
      <w:pPr>
        <w:rPr>
          <w:vanish/>
          <w:lang w:val="lt-LT"/>
        </w:rPr>
      </w:pPr>
      <w:bookmarkStart w:id="5" w:name="Commission"/>
      <w:r w:rsidRPr="0061654C">
        <w:rPr>
          <w:vanish/>
          <w:lang w:val="lt-LT"/>
        </w:rPr>
        <w:t>Aplinkos, klimato ir maisto saugos komitetas</w:t>
      </w:r>
    </w:p>
    <w:p w14:paraId="27872261" w14:textId="77777777" w:rsidR="009C4014" w:rsidRPr="0061654C" w:rsidRDefault="00F1321D" w:rsidP="009C4014">
      <w:pPr>
        <w:rPr>
          <w:vanish/>
          <w:lang w:val="lt-LT"/>
        </w:rPr>
      </w:pPr>
      <w:bookmarkStart w:id="6" w:name="PE"/>
      <w:bookmarkEnd w:id="5"/>
      <w:r w:rsidRPr="0061654C">
        <w:rPr>
          <w:vanish/>
          <w:lang w:val="lt-LT"/>
        </w:rPr>
        <w:t>PE77</w:t>
      </w:r>
      <w:r w:rsidR="000A7FB2">
        <w:rPr>
          <w:vanish/>
          <w:lang w:val="lt-LT"/>
        </w:rPr>
        <w:t>3</w:t>
      </w:r>
      <w:r w:rsidRPr="0061654C">
        <w:rPr>
          <w:vanish/>
          <w:lang w:val="lt-LT"/>
        </w:rPr>
        <w:t>.</w:t>
      </w:r>
      <w:r w:rsidR="000A7FB2">
        <w:rPr>
          <w:vanish/>
          <w:lang w:val="lt-LT"/>
        </w:rPr>
        <w:t>631</w:t>
      </w:r>
      <w:bookmarkEnd w:id="6"/>
    </w:p>
    <w:p w14:paraId="063E9AEA" w14:textId="77777777" w:rsidR="009C4014" w:rsidRDefault="00F1321D" w:rsidP="00A177B6">
      <w:pPr>
        <w:pStyle w:val="ATHeading3"/>
        <w:spacing w:after="240"/>
        <w:rPr>
          <w:lang w:val="lt-LT"/>
        </w:rPr>
      </w:pPr>
      <w:bookmarkStart w:id="7" w:name="Sujet"/>
      <w:r w:rsidRPr="0061654C">
        <w:rPr>
          <w:lang w:val="lt-LT"/>
        </w:rPr>
        <w:t>2025 m. gegužės 8 d. Europos Parlamento teisėkūros rezoliucija dėl pasiūlymo dėl Europos Parlamento ir Tarybos reglamento, kuriuo Reglamentas (ES) 2019/631 keičiamas į jį įrašant lankstesnes sąlygas apskaičiuoti, kaip gamintojai laikosi 2025–2027 kalendorinių metų išmetamo CO</w:t>
      </w:r>
      <w:r w:rsidRPr="00A177B6">
        <w:rPr>
          <w:vertAlign w:val="subscript"/>
          <w:lang w:val="lt-LT"/>
        </w:rPr>
        <w:t>2</w:t>
      </w:r>
      <w:r w:rsidRPr="0061654C">
        <w:rPr>
          <w:lang w:val="lt-LT"/>
        </w:rPr>
        <w:t xml:space="preserve"> normų, nustatytų naujiems lengviesiems automobiliams ir naujoms lengvosioms komercinėms transporto priemonėms</w:t>
      </w:r>
      <w:bookmarkEnd w:id="7"/>
      <w:r w:rsidR="00E73B02" w:rsidRPr="0061654C">
        <w:rPr>
          <w:lang w:val="lt-LT"/>
        </w:rPr>
        <w:t xml:space="preserve"> </w:t>
      </w:r>
      <w:bookmarkStart w:id="8" w:name="References"/>
      <w:r w:rsidRPr="0061654C">
        <w:rPr>
          <w:lang w:val="lt-LT"/>
        </w:rPr>
        <w:t>(</w:t>
      </w:r>
      <w:r w:rsidR="0061654C" w:rsidRPr="00E150D1">
        <w:rPr>
          <w:lang w:val="lt-LT"/>
        </w:rPr>
        <w:t>COM(2025)0136 – C10-0062/2025 – 2025/0070(COD</w:t>
      </w:r>
      <w:r w:rsidRPr="0061654C">
        <w:rPr>
          <w:lang w:val="lt-LT"/>
        </w:rPr>
        <w:t>))</w:t>
      </w:r>
      <w:bookmarkEnd w:id="8"/>
    </w:p>
    <w:p w14:paraId="2AC9B4E9" w14:textId="77777777" w:rsidR="0061654C" w:rsidRPr="0061654C" w:rsidRDefault="0061654C" w:rsidP="0061654C">
      <w:pPr>
        <w:rPr>
          <w:b/>
          <w:lang w:val="lt-LT"/>
        </w:rPr>
      </w:pPr>
      <w:r w:rsidRPr="0061654C">
        <w:rPr>
          <w:b/>
          <w:lang w:val="lt-LT"/>
        </w:rPr>
        <w:t>(Įprasta teisėkūros procedūra: pirmasis svarstymas)</w:t>
      </w:r>
    </w:p>
    <w:p w14:paraId="172E2770" w14:textId="77777777" w:rsidR="006E5420" w:rsidRPr="0061654C" w:rsidRDefault="00F1321D" w:rsidP="008B1C2E">
      <w:pPr>
        <w:pStyle w:val="Normal12"/>
        <w:spacing w:before="360"/>
        <w:rPr>
          <w:i/>
          <w:szCs w:val="24"/>
          <w:lang w:val="lt-LT"/>
        </w:rPr>
      </w:pPr>
      <w:bookmarkStart w:id="9" w:name="TextBodyBegin"/>
      <w:bookmarkEnd w:id="9"/>
      <w:r w:rsidRPr="0061654C">
        <w:rPr>
          <w:i/>
          <w:szCs w:val="24"/>
          <w:lang w:val="lt-LT"/>
        </w:rPr>
        <w:t>Europos Parlamentas,</w:t>
      </w:r>
    </w:p>
    <w:p w14:paraId="60ABB087" w14:textId="77777777" w:rsidR="0061654C" w:rsidRPr="00087D85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>atsižvelgdamas į Komisijos pasiūlymą Europos Parlamentui ir Tarybai (COM(2025)0</w:t>
      </w:r>
      <w:r>
        <w:rPr>
          <w:lang w:val="lt-LT"/>
        </w:rPr>
        <w:t>136</w:t>
      </w:r>
      <w:r w:rsidRPr="00087D85">
        <w:rPr>
          <w:lang w:val="lt-LT"/>
        </w:rPr>
        <w:t>),</w:t>
      </w:r>
    </w:p>
    <w:p w14:paraId="35A017C4" w14:textId="77777777" w:rsidR="0061654C" w:rsidRPr="00087D85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>atsižvelgdamas į Sutarties dėl Europos Sąjungos veikimo 294 straipsnio 2 dalį</w:t>
      </w:r>
      <w:r w:rsidR="00E150D1">
        <w:rPr>
          <w:lang w:val="lt-LT"/>
        </w:rPr>
        <w:t xml:space="preserve">, </w:t>
      </w:r>
      <w:r w:rsidR="00E150D1" w:rsidRPr="00E150D1">
        <w:rPr>
          <w:lang w:val="lt-LT"/>
        </w:rPr>
        <w:t>į</w:t>
      </w:r>
      <w:r w:rsidRPr="00087D85">
        <w:rPr>
          <w:lang w:val="lt-LT"/>
        </w:rPr>
        <w:t xml:space="preserve"> </w:t>
      </w:r>
      <w:r w:rsidR="00E150D1">
        <w:rPr>
          <w:lang w:val="lt-LT"/>
        </w:rPr>
        <w:t xml:space="preserve">114 straipsnį </w:t>
      </w:r>
      <w:r w:rsidRPr="00087D85">
        <w:rPr>
          <w:lang w:val="lt-LT"/>
        </w:rPr>
        <w:t xml:space="preserve">ir </w:t>
      </w:r>
      <w:r w:rsidR="00E150D1" w:rsidRPr="00087D85">
        <w:rPr>
          <w:lang w:val="lt-LT"/>
        </w:rPr>
        <w:t>į</w:t>
      </w:r>
      <w:r w:rsidR="00E150D1">
        <w:rPr>
          <w:lang w:val="lt-LT"/>
        </w:rPr>
        <w:t xml:space="preserve"> </w:t>
      </w:r>
      <w:r>
        <w:rPr>
          <w:lang w:val="lt-LT"/>
        </w:rPr>
        <w:t>1</w:t>
      </w:r>
      <w:r w:rsidR="00E150D1">
        <w:rPr>
          <w:lang w:val="lt-LT"/>
        </w:rPr>
        <w:t>68</w:t>
      </w:r>
      <w:r w:rsidRPr="00087D85">
        <w:rPr>
          <w:lang w:val="lt-LT"/>
        </w:rPr>
        <w:t xml:space="preserve"> straipsnio </w:t>
      </w:r>
      <w:r w:rsidR="00E150D1">
        <w:rPr>
          <w:lang w:val="lt-LT"/>
        </w:rPr>
        <w:t>4</w:t>
      </w:r>
      <w:r w:rsidRPr="00087D85">
        <w:rPr>
          <w:lang w:val="lt-LT"/>
        </w:rPr>
        <w:t xml:space="preserve"> dal</w:t>
      </w:r>
      <w:r w:rsidR="00E150D1">
        <w:rPr>
          <w:lang w:val="lt-LT"/>
        </w:rPr>
        <w:t>ies b punktą</w:t>
      </w:r>
      <w:r w:rsidRPr="00087D85">
        <w:rPr>
          <w:lang w:val="lt-LT"/>
        </w:rPr>
        <w:t>, pagal kuri</w:t>
      </w:r>
      <w:r w:rsidR="007861F9">
        <w:rPr>
          <w:lang w:val="lt-LT"/>
        </w:rPr>
        <w:t>uo</w:t>
      </w:r>
      <w:r w:rsidRPr="00087D85">
        <w:rPr>
          <w:lang w:val="lt-LT"/>
        </w:rPr>
        <w:t>s Komisija pateikė pasiūlymą Parlamentui (C</w:t>
      </w:r>
      <w:r>
        <w:rPr>
          <w:lang w:val="lt-LT"/>
        </w:rPr>
        <w:t>10</w:t>
      </w:r>
      <w:r w:rsidRPr="00087D85">
        <w:rPr>
          <w:lang w:val="lt-LT"/>
        </w:rPr>
        <w:noBreakHyphen/>
        <w:t>0</w:t>
      </w:r>
      <w:r>
        <w:rPr>
          <w:lang w:val="lt-LT"/>
        </w:rPr>
        <w:t>062</w:t>
      </w:r>
      <w:r w:rsidRPr="00087D85">
        <w:rPr>
          <w:lang w:val="lt-LT"/>
        </w:rPr>
        <w:t>/202</w:t>
      </w:r>
      <w:r>
        <w:rPr>
          <w:lang w:val="lt-LT"/>
        </w:rPr>
        <w:t>5</w:t>
      </w:r>
      <w:r w:rsidRPr="00087D85">
        <w:rPr>
          <w:lang w:val="lt-LT"/>
        </w:rPr>
        <w:t>),</w:t>
      </w:r>
    </w:p>
    <w:p w14:paraId="59BC832F" w14:textId="77777777" w:rsidR="0061654C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>atsižvelgdamas į Sutarties dėl Europos Sąjungos veikimo 294 straipsnio 3 dalį,</w:t>
      </w:r>
    </w:p>
    <w:p w14:paraId="300178C4" w14:textId="77777777" w:rsidR="0061654C" w:rsidRPr="00087D85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>atsižvelgdamas į 20</w:t>
      </w:r>
      <w:r>
        <w:rPr>
          <w:lang w:val="lt-LT"/>
        </w:rPr>
        <w:t>25</w:t>
      </w:r>
      <w:r w:rsidRPr="00087D85">
        <w:rPr>
          <w:lang w:val="lt-LT"/>
        </w:rPr>
        <w:t xml:space="preserve"> m. </w:t>
      </w:r>
      <w:r>
        <w:rPr>
          <w:lang w:val="lt-LT"/>
        </w:rPr>
        <w:t>balandžio</w:t>
      </w:r>
      <w:r w:rsidRPr="00087D85">
        <w:rPr>
          <w:lang w:val="lt-LT"/>
        </w:rPr>
        <w:t xml:space="preserve"> </w:t>
      </w:r>
      <w:r>
        <w:rPr>
          <w:lang w:val="lt-LT"/>
        </w:rPr>
        <w:t>29</w:t>
      </w:r>
      <w:r w:rsidRPr="00087D85">
        <w:rPr>
          <w:lang w:val="lt-LT"/>
        </w:rPr>
        <w:t> d.</w:t>
      </w:r>
      <w:r>
        <w:rPr>
          <w:lang w:val="lt-LT"/>
        </w:rPr>
        <w:t xml:space="preserve"> Europos ekonomikos ir socialinių reikalų komiteto</w:t>
      </w:r>
      <w:r w:rsidRPr="00087D85">
        <w:rPr>
          <w:lang w:val="lt-LT"/>
        </w:rPr>
        <w:t xml:space="preserve"> nuomonę</w:t>
      </w:r>
      <w:r w:rsidRPr="00087D85">
        <w:rPr>
          <w:vertAlign w:val="superscript"/>
          <w:lang w:val="lt-LT"/>
        </w:rPr>
        <w:footnoteReference w:id="1"/>
      </w:r>
      <w:r w:rsidRPr="00087D85">
        <w:rPr>
          <w:lang w:val="lt-LT"/>
        </w:rPr>
        <w:t>,</w:t>
      </w:r>
    </w:p>
    <w:p w14:paraId="4382D71D" w14:textId="77777777" w:rsidR="0061654C" w:rsidRPr="00087D85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</w:r>
      <w:r>
        <w:rPr>
          <w:lang w:val="lt-LT"/>
        </w:rPr>
        <w:t>pasikonsultavęs su Regionų komitetu</w:t>
      </w:r>
      <w:r w:rsidRPr="00087D85">
        <w:rPr>
          <w:lang w:val="lt-LT"/>
        </w:rPr>
        <w:t>,</w:t>
      </w:r>
    </w:p>
    <w:p w14:paraId="0D833A32" w14:textId="77777777" w:rsidR="0061654C" w:rsidRPr="00087D85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 xml:space="preserve">atsižvelgdamas į Darbo tvarkos taisyklių </w:t>
      </w:r>
      <w:r>
        <w:rPr>
          <w:lang w:val="lt-LT"/>
        </w:rPr>
        <w:t>60</w:t>
      </w:r>
      <w:r w:rsidRPr="00087D85">
        <w:rPr>
          <w:lang w:val="lt-LT"/>
        </w:rPr>
        <w:t xml:space="preserve"> ir </w:t>
      </w:r>
      <w:r>
        <w:rPr>
          <w:lang w:val="lt-LT"/>
        </w:rPr>
        <w:t>170</w:t>
      </w:r>
      <w:r w:rsidRPr="00087D85">
        <w:rPr>
          <w:lang w:val="lt-LT"/>
        </w:rPr>
        <w:t xml:space="preserve"> straipsnius,</w:t>
      </w:r>
    </w:p>
    <w:p w14:paraId="7E5C4EA7" w14:textId="77777777" w:rsidR="0061654C" w:rsidRPr="00087D85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1.</w:t>
      </w:r>
      <w:r w:rsidRPr="00087D85">
        <w:rPr>
          <w:lang w:val="lt-LT"/>
        </w:rPr>
        <w:tab/>
        <w:t>priima per pirmąjį svarstymą toliau pateiktą poziciją;</w:t>
      </w:r>
    </w:p>
    <w:p w14:paraId="3642493D" w14:textId="77777777" w:rsidR="0061654C" w:rsidRPr="00087D85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2.</w:t>
      </w:r>
      <w:r w:rsidRPr="00087D85">
        <w:rPr>
          <w:lang w:val="lt-LT"/>
        </w:rPr>
        <w:tab/>
        <w:t xml:space="preserve">ragina Komisiją dar kartą perduoti klausimą svarstyti Parlamentui, jei ji savo pasiūlymą </w:t>
      </w:r>
      <w:r w:rsidRPr="00087D85">
        <w:rPr>
          <w:lang w:val="lt-LT"/>
        </w:rPr>
        <w:lastRenderedPageBreak/>
        <w:t>pakeičia nauju tekstu, jį keičia iš esmės arba ketina jį keisti iš esmės;</w:t>
      </w:r>
    </w:p>
    <w:p w14:paraId="28008AA5" w14:textId="77777777" w:rsidR="0061654C" w:rsidRDefault="0061654C" w:rsidP="0061654C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3.</w:t>
      </w:r>
      <w:r w:rsidRPr="00087D85">
        <w:rPr>
          <w:lang w:val="lt-LT"/>
        </w:rPr>
        <w:tab/>
        <w:t>paveda Pirmininkei perduoti Parlamento poziciją Tarybai, Komisijai ir nacionaliniams parlamentams.</w:t>
      </w:r>
    </w:p>
    <w:p w14:paraId="37D39B7B" w14:textId="77777777" w:rsidR="00CA67BB" w:rsidRDefault="00CA67BB">
      <w:pPr>
        <w:rPr>
          <w:rFonts w:eastAsia="Calibri"/>
          <w:b/>
          <w:bCs/>
          <w:color w:val="000000"/>
          <w:szCs w:val="24"/>
          <w:lang w:val="lt-LT"/>
        </w:rPr>
        <w:sectPr w:rsidR="00CA67B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C0098B9" w14:textId="77777777" w:rsidR="0061654C" w:rsidRPr="00087D85" w:rsidRDefault="0061654C" w:rsidP="0061654C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lang w:val="lt-LT"/>
        </w:rPr>
      </w:pPr>
      <w:r w:rsidRPr="00A177B6">
        <w:rPr>
          <w:rFonts w:eastAsia="Calibri"/>
          <w:b/>
          <w:bCs/>
          <w:color w:val="000000"/>
          <w:szCs w:val="24"/>
          <w:lang w:val="lt-LT"/>
        </w:rPr>
        <w:lastRenderedPageBreak/>
        <w:t>P10_TC1-COD(2025)0070</w:t>
      </w:r>
    </w:p>
    <w:p w14:paraId="4DEFBF48" w14:textId="320BFFBF" w:rsidR="000349B9" w:rsidRPr="000349B9" w:rsidRDefault="0061654C" w:rsidP="000349B9">
      <w:pPr>
        <w:pStyle w:val="Normal12"/>
        <w:rPr>
          <w:rFonts w:eastAsia="Calibri"/>
          <w:b/>
          <w:bCs/>
          <w:color w:val="000000"/>
          <w:lang w:val="lt-LT"/>
        </w:rPr>
      </w:pPr>
      <w:r w:rsidRPr="00087D85">
        <w:rPr>
          <w:rFonts w:eastAsia="Calibri"/>
          <w:b/>
          <w:bCs/>
          <w:color w:val="000000"/>
          <w:lang w:val="lt-LT"/>
        </w:rPr>
        <w:t>Europos Parlamento pozicija, priimta 202</w:t>
      </w:r>
      <w:r>
        <w:rPr>
          <w:rFonts w:eastAsia="Calibri"/>
          <w:b/>
          <w:bCs/>
          <w:color w:val="000000"/>
          <w:lang w:val="lt-LT"/>
        </w:rPr>
        <w:t>5</w:t>
      </w:r>
      <w:r w:rsidRPr="00087D85">
        <w:rPr>
          <w:rFonts w:eastAsia="Calibri"/>
          <w:b/>
          <w:bCs/>
          <w:color w:val="000000"/>
          <w:lang w:val="lt-LT"/>
        </w:rPr>
        <w:t xml:space="preserve"> m. </w:t>
      </w:r>
      <w:r>
        <w:rPr>
          <w:rFonts w:eastAsia="Calibri"/>
          <w:b/>
          <w:bCs/>
          <w:color w:val="000000"/>
          <w:lang w:val="lt-LT"/>
        </w:rPr>
        <w:t>gegužės</w:t>
      </w:r>
      <w:r w:rsidRPr="00087D85">
        <w:rPr>
          <w:rFonts w:eastAsia="Calibri"/>
          <w:b/>
          <w:bCs/>
          <w:color w:val="000000"/>
          <w:lang w:val="lt-LT"/>
        </w:rPr>
        <w:t xml:space="preserve"> </w:t>
      </w:r>
      <w:r>
        <w:rPr>
          <w:rFonts w:eastAsia="Calibri"/>
          <w:b/>
          <w:bCs/>
          <w:color w:val="000000"/>
          <w:lang w:val="lt-LT"/>
        </w:rPr>
        <w:t>8</w:t>
      </w:r>
      <w:r w:rsidRPr="00087D85">
        <w:rPr>
          <w:rFonts w:eastAsia="Calibri"/>
          <w:b/>
          <w:bCs/>
          <w:color w:val="000000"/>
          <w:lang w:val="lt-LT"/>
        </w:rPr>
        <w:t xml:space="preserve"> d. per pirmąjį svarstymą, siekiant priimti Europos Parlamento ir Tarybos </w:t>
      </w:r>
      <w:r w:rsidR="000349B9" w:rsidRPr="000349B9">
        <w:rPr>
          <w:rFonts w:eastAsia="Calibri"/>
          <w:b/>
          <w:noProof/>
          <w:szCs w:val="22"/>
          <w:lang w:val="lt-LT" w:eastAsia="en-US"/>
        </w:rPr>
        <w:t>reglament</w:t>
      </w:r>
      <w:r w:rsidR="00A177B6">
        <w:rPr>
          <w:rFonts w:eastAsia="Calibri"/>
          <w:b/>
          <w:noProof/>
          <w:szCs w:val="22"/>
          <w:lang w:val="lt-LT" w:eastAsia="en-US"/>
        </w:rPr>
        <w:t>ą</w:t>
      </w:r>
      <w:r w:rsidR="000349B9" w:rsidRPr="000349B9">
        <w:rPr>
          <w:rFonts w:eastAsia="Calibri"/>
          <w:b/>
          <w:noProof/>
          <w:szCs w:val="22"/>
          <w:lang w:val="lt-LT" w:eastAsia="en-US"/>
        </w:rPr>
        <w:t xml:space="preserve"> (ES) </w:t>
      </w:r>
      <w:r w:rsidR="000349B9" w:rsidRPr="000349B9">
        <w:rPr>
          <w:rFonts w:eastAsia="Calibri"/>
          <w:b/>
          <w:szCs w:val="24"/>
          <w:lang w:val="lt-LT" w:eastAsia="en-US"/>
        </w:rPr>
        <w:t>2025/...</w:t>
      </w:r>
      <w:r w:rsidR="000349B9">
        <w:rPr>
          <w:rFonts w:eastAsia="Calibri"/>
          <w:b/>
          <w:szCs w:val="24"/>
          <w:lang w:val="lt-LT" w:eastAsia="en-US"/>
        </w:rPr>
        <w:t xml:space="preserve">, </w:t>
      </w:r>
      <w:bookmarkStart w:id="10" w:name="_Hlk194254744"/>
      <w:r w:rsidR="00624095" w:rsidRPr="00624095">
        <w:rPr>
          <w:rFonts w:eastAsia="Calibri"/>
          <w:b/>
          <w:noProof/>
          <w:szCs w:val="22"/>
          <w:lang w:val="lt-LT" w:eastAsia="en-US"/>
        </w:rPr>
        <w:t>kuriuo Reglamentas (ES) 2019/631 iš dalies keičiamas į jį įrašant lankstesnes sąlygas apskaičiuoti, kaip gamintojai laikosi 2025–2027 kalendorinių metų išmetamo CO</w:t>
      </w:r>
      <w:r w:rsidR="00624095" w:rsidRPr="00624095">
        <w:rPr>
          <w:rFonts w:eastAsia="Calibri"/>
          <w:b/>
          <w:noProof/>
          <w:szCs w:val="22"/>
          <w:vertAlign w:val="subscript"/>
          <w:lang w:val="lt-LT" w:eastAsia="en-US"/>
        </w:rPr>
        <w:t>2</w:t>
      </w:r>
      <w:r w:rsidR="00624095" w:rsidRPr="00624095">
        <w:rPr>
          <w:rFonts w:eastAsia="Calibri"/>
          <w:b/>
          <w:noProof/>
          <w:szCs w:val="22"/>
          <w:lang w:val="lt-LT" w:eastAsia="en-US"/>
        </w:rPr>
        <w:t xml:space="preserve"> normų, nustatytų naujiems lengviesiems automobiliams ir naujoms lengvosioms komercinėms transporto priemonėms</w:t>
      </w:r>
    </w:p>
    <w:bookmarkEnd w:id="10"/>
    <w:p w14:paraId="122ADF6C" w14:textId="5058A22B" w:rsidR="000349B9" w:rsidRPr="0061654C" w:rsidRDefault="00624095" w:rsidP="003572BA">
      <w:pPr>
        <w:spacing w:after="240"/>
        <w:rPr>
          <w:szCs w:val="24"/>
          <w:lang w:val="lt-LT"/>
        </w:rPr>
      </w:pPr>
      <w:r w:rsidRPr="00624095">
        <w:rPr>
          <w:i/>
          <w:lang w:val="lt-LT"/>
        </w:rPr>
        <w:t xml:space="preserve">(Kadangi Parlamentas ir Taryba pasiekė susitarimą, Parlamento pozicija atitinka galutinį teisės aktą, </w:t>
      </w:r>
      <w:r w:rsidRPr="00624095">
        <w:rPr>
          <w:i/>
          <w:lang w:val="lt-LT"/>
        </w:rPr>
        <w:t>Reglamentą</w:t>
      </w:r>
      <w:r w:rsidRPr="00624095">
        <w:rPr>
          <w:i/>
          <w:lang w:val="lt-LT"/>
        </w:rPr>
        <w:t xml:space="preserve"> (ES) 20</w:t>
      </w:r>
      <w:r w:rsidRPr="00624095">
        <w:rPr>
          <w:i/>
          <w:lang w:val="lt-LT"/>
        </w:rPr>
        <w:t>25</w:t>
      </w:r>
      <w:r w:rsidRPr="00624095">
        <w:rPr>
          <w:i/>
          <w:lang w:val="lt-LT"/>
        </w:rPr>
        <w:t>/1</w:t>
      </w:r>
      <w:r w:rsidRPr="00624095">
        <w:rPr>
          <w:i/>
          <w:lang w:val="lt-LT"/>
        </w:rPr>
        <w:t>214</w:t>
      </w:r>
      <w:r w:rsidRPr="00624095">
        <w:rPr>
          <w:i/>
          <w:lang w:val="lt-LT"/>
        </w:rPr>
        <w:t>.)</w:t>
      </w:r>
      <w:bookmarkStart w:id="11" w:name="TextBodyEnd"/>
      <w:bookmarkEnd w:id="11"/>
    </w:p>
    <w:sectPr w:rsidR="000349B9" w:rsidRPr="0061654C" w:rsidSect="00CA67BB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AEA6B" w14:textId="77777777" w:rsidR="00F1321D" w:rsidRDefault="00F1321D" w:rsidP="009C4014">
      <w:r>
        <w:separator/>
      </w:r>
    </w:p>
  </w:endnote>
  <w:endnote w:type="continuationSeparator" w:id="0">
    <w:p w14:paraId="04F2CFDC" w14:textId="77777777" w:rsidR="00F1321D" w:rsidRDefault="00F1321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01B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983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9B93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C1F4F" w14:textId="77777777" w:rsidR="00F1321D" w:rsidRDefault="00F1321D" w:rsidP="009C4014">
      <w:r>
        <w:separator/>
      </w:r>
    </w:p>
  </w:footnote>
  <w:footnote w:type="continuationSeparator" w:id="0">
    <w:p w14:paraId="5E525D0C" w14:textId="77777777" w:rsidR="00F1321D" w:rsidRDefault="00F1321D" w:rsidP="009C4014">
      <w:r>
        <w:continuationSeparator/>
      </w:r>
    </w:p>
  </w:footnote>
  <w:footnote w:id="1">
    <w:p w14:paraId="3FF747DE" w14:textId="77777777" w:rsidR="0061654C" w:rsidRPr="00087D85" w:rsidRDefault="0061654C" w:rsidP="0061654C">
      <w:pPr>
        <w:pStyle w:val="FootnoteText"/>
        <w:ind w:left="567" w:hanging="567"/>
        <w:rPr>
          <w:sz w:val="24"/>
          <w:szCs w:val="24"/>
          <w:lang w:val="lt-LT"/>
        </w:rPr>
      </w:pPr>
      <w:r w:rsidRPr="00087D85">
        <w:rPr>
          <w:rStyle w:val="FootnoteReference"/>
          <w:rFonts w:eastAsiaTheme="majorEastAsia"/>
          <w:sz w:val="24"/>
          <w:szCs w:val="24"/>
          <w:lang w:val="lt-LT"/>
        </w:rPr>
        <w:footnoteRef/>
      </w:r>
      <w:r w:rsidRPr="00087D85">
        <w:rPr>
          <w:sz w:val="24"/>
          <w:szCs w:val="24"/>
          <w:lang w:val="lt-LT"/>
        </w:rPr>
        <w:tab/>
        <w:t>Dar nepaskelbta Oficialiajame leidinyje.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8EF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4CD4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A03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04699010">
    <w:abstractNumId w:val="3"/>
  </w:num>
  <w:num w:numId="2" w16cid:durableId="759448390">
    <w:abstractNumId w:val="2"/>
  </w:num>
  <w:num w:numId="3" w16cid:durableId="1444181489">
    <w:abstractNumId w:val="1"/>
  </w:num>
  <w:num w:numId="4" w16cid:durableId="1262685687">
    <w:abstractNumId w:val="0"/>
  </w:num>
  <w:num w:numId="5" w16cid:durableId="253822169">
    <w:abstractNumId w:val="6"/>
  </w:num>
  <w:num w:numId="6" w16cid:durableId="886264241">
    <w:abstractNumId w:val="5"/>
  </w:num>
  <w:num w:numId="7" w16cid:durableId="1464427800">
    <w:abstractNumId w:val="4"/>
  </w:num>
  <w:num w:numId="8" w16cid:durableId="1878004753">
    <w:abstractNumId w:val="7"/>
  </w:num>
  <w:num w:numId="9" w16cid:durableId="13486744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21D"/>
    <w:rsid w:val="00013B2A"/>
    <w:rsid w:val="000349B9"/>
    <w:rsid w:val="000A7FB2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572BA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654C"/>
    <w:rsid w:val="00624095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861F9"/>
    <w:rsid w:val="007906DB"/>
    <w:rsid w:val="007B16FE"/>
    <w:rsid w:val="007C3388"/>
    <w:rsid w:val="007D645E"/>
    <w:rsid w:val="008329E9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5F17"/>
    <w:rsid w:val="009865B7"/>
    <w:rsid w:val="009B7E10"/>
    <w:rsid w:val="009C4014"/>
    <w:rsid w:val="009F28EF"/>
    <w:rsid w:val="00A1739E"/>
    <w:rsid w:val="00A177B6"/>
    <w:rsid w:val="00AA2F5B"/>
    <w:rsid w:val="00B40667"/>
    <w:rsid w:val="00B54C72"/>
    <w:rsid w:val="00B85C1E"/>
    <w:rsid w:val="00C15516"/>
    <w:rsid w:val="00C16C81"/>
    <w:rsid w:val="00C57739"/>
    <w:rsid w:val="00C65BE8"/>
    <w:rsid w:val="00CA67BB"/>
    <w:rsid w:val="00CB451F"/>
    <w:rsid w:val="00CC4897"/>
    <w:rsid w:val="00D202A4"/>
    <w:rsid w:val="00D91669"/>
    <w:rsid w:val="00DF097A"/>
    <w:rsid w:val="00DF53A8"/>
    <w:rsid w:val="00E039BF"/>
    <w:rsid w:val="00E11822"/>
    <w:rsid w:val="00E150D1"/>
    <w:rsid w:val="00E73B02"/>
    <w:rsid w:val="00E74BF3"/>
    <w:rsid w:val="00EF3610"/>
    <w:rsid w:val="00F1321D"/>
    <w:rsid w:val="00F177A4"/>
    <w:rsid w:val="00F97E29"/>
    <w:rsid w:val="00FB1507"/>
    <w:rsid w:val="00FB3609"/>
    <w:rsid w:val="00F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7B237"/>
  <w15:chartTrackingRefBased/>
  <w15:docId w15:val="{F1709E2B-7649-4217-90C2-A2DEE41DD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1654C"/>
    <w:rPr>
      <w:sz w:val="22"/>
      <w:lang w:val="fr-FR"/>
    </w:rPr>
  </w:style>
  <w:style w:type="paragraph" w:styleId="BalloonText">
    <w:name w:val="Balloon Text"/>
    <w:basedOn w:val="Normal"/>
    <w:link w:val="BalloonTextChar"/>
    <w:rsid w:val="006165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654C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034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DA436-E909-45B4-8BE8-8646D53D9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272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SKEIVYTE Silvija</dc:creator>
  <cp:keywords/>
  <cp:lastModifiedBy>BINKEVICIUTE Aurelija</cp:lastModifiedBy>
  <cp:revision>2</cp:revision>
  <cp:lastPrinted>2014-08-07T13:15:00Z</cp:lastPrinted>
  <dcterms:created xsi:type="dcterms:W3CDTF">2025-09-16T14:45:00Z</dcterms:created>
  <dcterms:modified xsi:type="dcterms:W3CDTF">2025-09-16T14:45:00Z</dcterms:modified>
</cp:coreProperties>
</file>