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76088F" w14:paraId="6254A2B5" w14:textId="77777777" w:rsidTr="00425111">
        <w:trPr>
          <w:trHeight w:hRule="exact" w:val="1418"/>
        </w:trPr>
        <w:tc>
          <w:tcPr>
            <w:tcW w:w="6804" w:type="dxa"/>
            <w:shd w:val="clear" w:color="auto" w:fill="auto"/>
            <w:vAlign w:val="center"/>
          </w:tcPr>
          <w:p w14:paraId="5BD57734" w14:textId="77777777" w:rsidR="00757DD5" w:rsidRPr="0076088F" w:rsidRDefault="00F61405" w:rsidP="00425111">
            <w:pPr>
              <w:pStyle w:val="EPName"/>
              <w:rPr>
                <w:lang w:val="en-GB"/>
              </w:rPr>
            </w:pPr>
            <w:proofErr w:type="spellStart"/>
            <w:r w:rsidRPr="0076088F">
              <w:rPr>
                <w:lang w:val="en-GB"/>
              </w:rPr>
              <w:t>Europees</w:t>
            </w:r>
            <w:proofErr w:type="spellEnd"/>
            <w:r w:rsidRPr="0076088F">
              <w:rPr>
                <w:lang w:val="en-GB"/>
              </w:rPr>
              <w:t xml:space="preserve"> Parlement</w:t>
            </w:r>
          </w:p>
          <w:p w14:paraId="274AF7B5" w14:textId="77777777" w:rsidR="00757DD5" w:rsidRPr="0076088F" w:rsidRDefault="00F61405" w:rsidP="00425111">
            <w:pPr>
              <w:pStyle w:val="EPTerm"/>
              <w:rPr>
                <w:rStyle w:val="HideTWBExt"/>
                <w:vanish w:val="0"/>
                <w:lang w:val="en-GB"/>
              </w:rPr>
            </w:pPr>
            <w:r w:rsidRPr="0076088F">
              <w:rPr>
                <w:lang w:val="en-GB"/>
              </w:rPr>
              <w:t>2024-2029</w:t>
            </w:r>
          </w:p>
        </w:tc>
        <w:tc>
          <w:tcPr>
            <w:tcW w:w="2268" w:type="dxa"/>
            <w:shd w:val="clear" w:color="auto" w:fill="auto"/>
          </w:tcPr>
          <w:p w14:paraId="020DB13A" w14:textId="77777777" w:rsidR="00757DD5" w:rsidRPr="0076088F" w:rsidRDefault="00172070" w:rsidP="00425111">
            <w:pPr>
              <w:pStyle w:val="EPLogo"/>
            </w:pPr>
            <w:r w:rsidRPr="0076088F">
              <w:rPr>
                <w:noProof/>
                <w:lang w:val="pl-PL" w:eastAsia="pl-PL"/>
              </w:rPr>
              <w:drawing>
                <wp:inline distT="0" distB="0" distL="0" distR="0" wp14:anchorId="569CDF0A" wp14:editId="5B2572B9">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63F2F323" w14:textId="77777777" w:rsidR="008E7632" w:rsidRPr="0076088F" w:rsidRDefault="008E7632" w:rsidP="008E7632">
      <w:pPr>
        <w:pStyle w:val="LineTop"/>
        <w:rPr>
          <w:lang w:val="en-GB"/>
        </w:rPr>
      </w:pPr>
    </w:p>
    <w:p w14:paraId="7A668072" w14:textId="77777777" w:rsidR="008E7632" w:rsidRPr="0076088F" w:rsidRDefault="00F61405" w:rsidP="008E7632">
      <w:pPr>
        <w:pStyle w:val="ZSessionDoc"/>
        <w:rPr>
          <w:b/>
          <w:i w:val="0"/>
          <w:lang w:val="nl-NL"/>
        </w:rPr>
      </w:pPr>
      <w:r w:rsidRPr="0076088F">
        <w:rPr>
          <w:b/>
          <w:i w:val="0"/>
          <w:lang w:val="nl-NL"/>
        </w:rPr>
        <w:t>AANGENOMEN TEKSTEN</w:t>
      </w:r>
    </w:p>
    <w:p w14:paraId="495A837C" w14:textId="77777777" w:rsidR="008E7632" w:rsidRPr="0076088F" w:rsidRDefault="00F61405" w:rsidP="008E7632">
      <w:pPr>
        <w:pStyle w:val="LineBottom"/>
        <w:rPr>
          <w:lang w:val="nl-NL"/>
        </w:rPr>
      </w:pPr>
      <w:r w:rsidRPr="0076088F">
        <w:rPr>
          <w:rFonts w:cs="Arial"/>
          <w:i/>
          <w:sz w:val="20"/>
          <w:szCs w:val="22"/>
          <w:lang w:val="nl-NL"/>
        </w:rPr>
        <w:t xml:space="preserve"> </w:t>
      </w:r>
    </w:p>
    <w:p w14:paraId="3072FF71" w14:textId="77777777" w:rsidR="009C4014" w:rsidRPr="0076088F" w:rsidRDefault="00F61405" w:rsidP="008E7632">
      <w:pPr>
        <w:pStyle w:val="ATHeading1"/>
        <w:spacing w:before="480"/>
        <w:rPr>
          <w:lang w:val="nl-NL"/>
        </w:rPr>
      </w:pPr>
      <w:bookmarkStart w:id="0" w:name="TA_Heading"/>
      <w:r w:rsidRPr="0076088F">
        <w:rPr>
          <w:lang w:val="nl-NL"/>
        </w:rPr>
        <w:t>P10_TA(2025)</w:t>
      </w:r>
      <w:bookmarkStart w:id="1" w:name="TANumber"/>
      <w:bookmarkEnd w:id="0"/>
      <w:r w:rsidRPr="0076088F">
        <w:rPr>
          <w:lang w:val="nl-NL"/>
        </w:rPr>
        <w:t>00</w:t>
      </w:r>
      <w:r w:rsidR="0076088F">
        <w:rPr>
          <w:lang w:val="nl-NL"/>
        </w:rPr>
        <w:t>99</w:t>
      </w:r>
      <w:bookmarkEnd w:id="1"/>
    </w:p>
    <w:p w14:paraId="46BE7242" w14:textId="77777777" w:rsidR="009C4014" w:rsidRPr="0076088F" w:rsidRDefault="00F61405" w:rsidP="00F61405">
      <w:pPr>
        <w:pStyle w:val="ATHeading2"/>
        <w:rPr>
          <w:lang w:val="nl-NL"/>
        </w:rPr>
      </w:pPr>
      <w:bookmarkStart w:id="2" w:name="title"/>
      <w:r w:rsidRPr="0076088F">
        <w:rPr>
          <w:lang w:val="nl-NL"/>
        </w:rPr>
        <w:t>CO</w:t>
      </w:r>
      <w:r w:rsidRPr="0076088F">
        <w:rPr>
          <w:vertAlign w:val="subscript"/>
          <w:lang w:val="nl-NL"/>
        </w:rPr>
        <w:t>2</w:t>
      </w:r>
      <w:r w:rsidRPr="0076088F">
        <w:rPr>
          <w:lang w:val="nl-NL"/>
        </w:rPr>
        <w:t>-emissienormen voor nieuwe personenauto's en nieuwe lichte bedrijfsvoertuigen voor 2025</w:t>
      </w:r>
      <w:r w:rsidR="00F715BA" w:rsidRPr="0076088F">
        <w:rPr>
          <w:lang w:val="nl-NL"/>
        </w:rPr>
        <w:t xml:space="preserve"> tot en met </w:t>
      </w:r>
      <w:r w:rsidRPr="0076088F">
        <w:rPr>
          <w:lang w:val="nl-NL"/>
        </w:rPr>
        <w:t>2027</w:t>
      </w:r>
      <w:bookmarkStart w:id="3" w:name="Etoiles"/>
      <w:bookmarkEnd w:id="2"/>
      <w:bookmarkEnd w:id="3"/>
    </w:p>
    <w:p w14:paraId="13323083" w14:textId="77777777" w:rsidR="009C4014" w:rsidRPr="0076088F" w:rsidRDefault="009C4014" w:rsidP="009C4014">
      <w:pPr>
        <w:rPr>
          <w:i/>
          <w:vanish/>
          <w:lang w:val="nl-NL"/>
        </w:rPr>
      </w:pPr>
      <w:r w:rsidRPr="0076088F">
        <w:rPr>
          <w:i/>
        </w:rPr>
        <w:fldChar w:fldCharType="begin"/>
      </w:r>
      <w:r w:rsidRPr="0076088F">
        <w:rPr>
          <w:i/>
          <w:lang w:val="nl-NL"/>
        </w:rPr>
        <w:instrText xml:space="preserve"> TC"</w:instrText>
      </w:r>
      <w:bookmarkStart w:id="4" w:name="DocNumber"/>
      <w:r w:rsidR="00F61405" w:rsidRPr="0076088F">
        <w:rPr>
          <w:i/>
          <w:lang w:val="nl-NL"/>
        </w:rPr>
        <w:instrText>(C10-0062/2025)</w:instrText>
      </w:r>
      <w:bookmarkEnd w:id="4"/>
      <w:r w:rsidRPr="0076088F">
        <w:rPr>
          <w:i/>
          <w:lang w:val="nl-NL"/>
        </w:rPr>
        <w:instrText xml:space="preserve">"\l3 \n&gt; \* MERGEFORMAT </w:instrText>
      </w:r>
      <w:r w:rsidRPr="0076088F">
        <w:rPr>
          <w:i/>
        </w:rPr>
        <w:fldChar w:fldCharType="end"/>
      </w:r>
    </w:p>
    <w:p w14:paraId="077BBF99" w14:textId="77777777" w:rsidR="00F61405" w:rsidRPr="0076088F" w:rsidRDefault="00F61405" w:rsidP="009C4014">
      <w:pPr>
        <w:rPr>
          <w:vanish/>
          <w:lang w:val="nl-NL"/>
        </w:rPr>
      </w:pPr>
      <w:bookmarkStart w:id="5" w:name="Commission"/>
      <w:r w:rsidRPr="0076088F">
        <w:rPr>
          <w:vanish/>
          <w:lang w:val="nl-NL"/>
        </w:rPr>
        <w:t>Commissie milieubeheer, klimaat en voedselveiligheid</w:t>
      </w:r>
    </w:p>
    <w:p w14:paraId="3172184A" w14:textId="77777777" w:rsidR="009C4014" w:rsidRPr="0076088F" w:rsidRDefault="00F61405" w:rsidP="009C4014">
      <w:pPr>
        <w:rPr>
          <w:vanish/>
          <w:lang w:val="nl-NL"/>
        </w:rPr>
      </w:pPr>
      <w:bookmarkStart w:id="6" w:name="PE"/>
      <w:bookmarkEnd w:id="5"/>
      <w:r w:rsidRPr="0076088F">
        <w:rPr>
          <w:vanish/>
          <w:lang w:val="nl-NL"/>
        </w:rPr>
        <w:t>PE77</w:t>
      </w:r>
      <w:r w:rsidR="00576E61" w:rsidRPr="0076088F">
        <w:rPr>
          <w:vanish/>
          <w:lang w:val="nl-NL"/>
        </w:rPr>
        <w:t>3.631</w:t>
      </w:r>
      <w:bookmarkEnd w:id="6"/>
    </w:p>
    <w:p w14:paraId="011AA235" w14:textId="77777777" w:rsidR="009C4014" w:rsidRPr="0076088F" w:rsidRDefault="00F61405" w:rsidP="00F61405">
      <w:pPr>
        <w:pStyle w:val="ATHeading3"/>
        <w:rPr>
          <w:lang w:val="nl-NL"/>
        </w:rPr>
      </w:pPr>
      <w:bookmarkStart w:id="7" w:name="Sujet"/>
      <w:r w:rsidRPr="0076088F">
        <w:rPr>
          <w:lang w:val="nl-NL"/>
        </w:rPr>
        <w:t>Wetgevingsresolutie van het Europees Parlement van 8 mei 2025 over het voorstel voor een verordening van het Europees Parlement en de Raad tot wijziging van Verordening (EU) 2019/631 om extra flexibiliteit erin op te nemen met betrekking tot de berekening van de naleving door fabrikanten van CO</w:t>
      </w:r>
      <w:r w:rsidRPr="0076088F">
        <w:rPr>
          <w:vertAlign w:val="subscript"/>
          <w:lang w:val="nl-NL"/>
        </w:rPr>
        <w:t>2</w:t>
      </w:r>
      <w:r w:rsidRPr="0076088F">
        <w:rPr>
          <w:lang w:val="nl-NL"/>
        </w:rPr>
        <w:t>-emissienormen voor nieuwe personenauto’s en nieuwe lichte bedrijfsvoertuigen voor de kalenderjaren 2025 tot en met 2027</w:t>
      </w:r>
      <w:bookmarkEnd w:id="7"/>
      <w:r w:rsidR="00E73B02" w:rsidRPr="0076088F">
        <w:rPr>
          <w:lang w:val="nl-NL"/>
        </w:rPr>
        <w:t xml:space="preserve"> </w:t>
      </w:r>
      <w:bookmarkStart w:id="8" w:name="References"/>
      <w:r w:rsidRPr="0076088F">
        <w:rPr>
          <w:lang w:val="nl-NL"/>
        </w:rPr>
        <w:t>(COM(2025)0136 – C10-0062/2025 – 2025/0070(COD))</w:t>
      </w:r>
      <w:bookmarkEnd w:id="8"/>
    </w:p>
    <w:p w14:paraId="75CD7E21" w14:textId="77777777" w:rsidR="00F61405" w:rsidRPr="0076088F" w:rsidRDefault="00F61405" w:rsidP="00F61405">
      <w:pPr>
        <w:pStyle w:val="NormalBold"/>
        <w:rPr>
          <w:lang w:val="nl-NL"/>
        </w:rPr>
      </w:pPr>
      <w:r w:rsidRPr="0076088F">
        <w:rPr>
          <w:lang w:val="nl-NL"/>
        </w:rPr>
        <w:t>(Gewone wetgevingsprocedure: eerste lezing)</w:t>
      </w:r>
    </w:p>
    <w:p w14:paraId="676C9EA4" w14:textId="77777777" w:rsidR="006E5420" w:rsidRPr="0076088F" w:rsidRDefault="00F61405" w:rsidP="00F61405">
      <w:pPr>
        <w:pStyle w:val="Normal12"/>
        <w:spacing w:before="480"/>
        <w:rPr>
          <w:i/>
          <w:szCs w:val="24"/>
          <w:lang w:val="nl-NL"/>
        </w:rPr>
      </w:pPr>
      <w:bookmarkStart w:id="9" w:name="TextBodyBegin"/>
      <w:bookmarkEnd w:id="9"/>
      <w:r w:rsidRPr="0076088F">
        <w:rPr>
          <w:i/>
          <w:szCs w:val="24"/>
          <w:lang w:val="nl-NL"/>
        </w:rPr>
        <w:t>Het Europees Parlement,</w:t>
      </w:r>
    </w:p>
    <w:p w14:paraId="4D0ED91C" w14:textId="77777777" w:rsidR="00F61405" w:rsidRPr="0076088F" w:rsidRDefault="00F61405" w:rsidP="00F61405">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nl-NL"/>
        </w:rPr>
      </w:pPr>
      <w:r w:rsidRPr="0076088F">
        <w:rPr>
          <w:lang w:val="nl-NL"/>
        </w:rPr>
        <w:t>–</w:t>
      </w:r>
      <w:r w:rsidRPr="0076088F">
        <w:rPr>
          <w:lang w:val="nl-NL"/>
        </w:rPr>
        <w:tab/>
        <w:t>gezien het voorstel van de Commissie aan het Europees Parlement en de Raad (COM(2025)0136),</w:t>
      </w:r>
    </w:p>
    <w:p w14:paraId="4DABF7B7" w14:textId="77777777" w:rsidR="00F61405" w:rsidRPr="0076088F" w:rsidRDefault="00F61405" w:rsidP="00F61405">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lang w:val="nl-NL"/>
        </w:rPr>
      </w:pPr>
      <w:r w:rsidRPr="0076088F">
        <w:rPr>
          <w:lang w:val="nl-NL"/>
        </w:rPr>
        <w:t>–</w:t>
      </w:r>
      <w:r w:rsidRPr="0076088F">
        <w:rPr>
          <w:lang w:val="nl-NL"/>
        </w:rPr>
        <w:tab/>
        <w:t>gezien artikel 294, lid 2, artikel 114 en artikel 168, lid 4, punt b), van het Verdrag betreffende de werking van de Europese Unie, op grond waarvan het voorstel door de Commissie bij het Parlement is ingediend (C10</w:t>
      </w:r>
      <w:r w:rsidRPr="0076088F">
        <w:rPr>
          <w:lang w:val="nl-NL"/>
        </w:rPr>
        <w:noBreakHyphen/>
        <w:t>0062/2025),</w:t>
      </w:r>
    </w:p>
    <w:p w14:paraId="594AFA93" w14:textId="77777777" w:rsidR="00F61405" w:rsidRPr="0076088F" w:rsidRDefault="00F61405" w:rsidP="00F61405">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nl-NL"/>
        </w:rPr>
      </w:pPr>
      <w:r w:rsidRPr="0076088F">
        <w:sym w:font="Symbol" w:char="F02D"/>
      </w:r>
      <w:r w:rsidRPr="0076088F">
        <w:rPr>
          <w:lang w:val="nl-NL"/>
        </w:rPr>
        <w:tab/>
        <w:t>gezien artikel 294, lid 3, van het Verdrag betreffende de werking van de Europese Unie,</w:t>
      </w:r>
    </w:p>
    <w:p w14:paraId="2C7BC41A" w14:textId="77777777" w:rsidR="00F61405" w:rsidRPr="0076088F" w:rsidRDefault="00F61405" w:rsidP="00F61405">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nl-NL"/>
        </w:rPr>
      </w:pPr>
      <w:r w:rsidRPr="0076088F">
        <w:rPr>
          <w:lang w:val="nl-NL"/>
        </w:rPr>
        <w:t>–</w:t>
      </w:r>
      <w:r w:rsidRPr="0076088F">
        <w:rPr>
          <w:lang w:val="nl-NL"/>
        </w:rPr>
        <w:tab/>
        <w:t>gezien het advies van het Europees Economisch en Sociaal Comité van 29 april 2025</w:t>
      </w:r>
      <w:r w:rsidRPr="0076088F">
        <w:rPr>
          <w:rStyle w:val="FootnoteReference"/>
          <w:lang w:val="nl-NL"/>
        </w:rPr>
        <w:footnoteReference w:id="1"/>
      </w:r>
      <w:r w:rsidRPr="0076088F">
        <w:rPr>
          <w:lang w:val="nl-NL"/>
        </w:rPr>
        <w:t>,</w:t>
      </w:r>
    </w:p>
    <w:p w14:paraId="231EE619" w14:textId="77777777" w:rsidR="009F28EF" w:rsidRPr="0076088F" w:rsidRDefault="00F61405" w:rsidP="00F61405">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nl-NL"/>
        </w:rPr>
      </w:pPr>
      <w:r w:rsidRPr="0076088F">
        <w:rPr>
          <w:lang w:val="nl-NL"/>
        </w:rPr>
        <w:t>–</w:t>
      </w:r>
      <w:r w:rsidRPr="0076088F">
        <w:rPr>
          <w:lang w:val="nl-NL"/>
        </w:rPr>
        <w:tab/>
        <w:t>na raadpleging van het Comité van de Regio’s,</w:t>
      </w:r>
    </w:p>
    <w:p w14:paraId="736E1FF3" w14:textId="77777777" w:rsidR="00F61405" w:rsidRPr="0076088F" w:rsidRDefault="00F61405" w:rsidP="00F61405">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nl-NL"/>
        </w:rPr>
      </w:pPr>
      <w:r w:rsidRPr="0076088F">
        <w:rPr>
          <w:lang w:val="nl-NL"/>
        </w:rPr>
        <w:t>–</w:t>
      </w:r>
      <w:r w:rsidRPr="0076088F">
        <w:rPr>
          <w:lang w:val="nl-NL"/>
        </w:rPr>
        <w:tab/>
        <w:t>gezien de artikelen 60 en 170 van zijn Reglement,</w:t>
      </w:r>
    </w:p>
    <w:p w14:paraId="62CCA96F" w14:textId="77777777" w:rsidR="00F61405" w:rsidRPr="0076088F" w:rsidRDefault="00F61405" w:rsidP="00F61405">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nl-NL"/>
        </w:rPr>
      </w:pPr>
      <w:r w:rsidRPr="0076088F">
        <w:rPr>
          <w:lang w:val="nl-NL"/>
        </w:rPr>
        <w:t>1.</w:t>
      </w:r>
      <w:r w:rsidRPr="0076088F">
        <w:rPr>
          <w:lang w:val="nl-NL"/>
        </w:rPr>
        <w:tab/>
        <w:t>stelt onderstaand standpunt in eerste lezing vast;</w:t>
      </w:r>
    </w:p>
    <w:p w14:paraId="608CE06A" w14:textId="77777777" w:rsidR="00F61405" w:rsidRPr="0076088F" w:rsidRDefault="00F61405" w:rsidP="00F61405">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nl-NL"/>
        </w:rPr>
      </w:pPr>
      <w:r w:rsidRPr="0076088F">
        <w:rPr>
          <w:szCs w:val="24"/>
          <w:lang w:val="nl-NL"/>
        </w:rPr>
        <w:t>2.</w:t>
      </w:r>
      <w:r w:rsidRPr="0076088F">
        <w:rPr>
          <w:szCs w:val="24"/>
          <w:lang w:val="nl-NL"/>
        </w:rPr>
        <w:tab/>
      </w:r>
      <w:r w:rsidRPr="0076088F">
        <w:rPr>
          <w:lang w:val="nl-NL"/>
        </w:rPr>
        <w:t>verzoekt de Commissie om hernieuwde voorlegging aan het Parlement indien zij haar voorstel vervangt, ingrijpend wijzigt of voornemens is het ingrijpend te wijzigen;</w:t>
      </w:r>
    </w:p>
    <w:p w14:paraId="178A1B3A" w14:textId="77777777" w:rsidR="00F61405" w:rsidRPr="0076088F" w:rsidRDefault="00F61405" w:rsidP="00F61405">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nl-NL"/>
        </w:rPr>
      </w:pPr>
      <w:r w:rsidRPr="0076088F">
        <w:rPr>
          <w:lang w:val="nl-NL"/>
        </w:rPr>
        <w:t>3.</w:t>
      </w:r>
      <w:r w:rsidRPr="0076088F">
        <w:rPr>
          <w:lang w:val="nl-NL"/>
        </w:rPr>
        <w:tab/>
        <w:t>verzoekt zijn Voorzitter het standpunt van het Parlement te doen toekomen aan de Raad en de Commissie, alsmede aan de nationale parlementen.</w:t>
      </w:r>
    </w:p>
    <w:p w14:paraId="284335F2" w14:textId="77777777" w:rsidR="00F61405" w:rsidRPr="0076088F" w:rsidRDefault="00F61405" w:rsidP="00F61405">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zCs w:val="24"/>
          <w:lang w:val="nl-NL"/>
        </w:rPr>
        <w:sectPr w:rsidR="00F61405" w:rsidRPr="0076088F"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35794F65" w14:textId="77777777" w:rsidR="00900252" w:rsidRPr="0076088F" w:rsidRDefault="00900252" w:rsidP="00900252">
      <w:pPr>
        <w:ind w:left="567" w:hanging="567"/>
        <w:rPr>
          <w:b/>
          <w:lang w:val="nl-NL"/>
        </w:rPr>
      </w:pPr>
      <w:r w:rsidRPr="0076088F">
        <w:rPr>
          <w:b/>
          <w:lang w:val="nl-NL"/>
        </w:rPr>
        <w:lastRenderedPageBreak/>
        <w:t>P10_TC1-COD(2025)0070</w:t>
      </w:r>
    </w:p>
    <w:p w14:paraId="09E79E4D" w14:textId="77777777" w:rsidR="00900252" w:rsidRDefault="00900252" w:rsidP="00900252">
      <w:pPr>
        <w:spacing w:before="240"/>
        <w:rPr>
          <w:b/>
          <w:lang w:val="nl-NL"/>
        </w:rPr>
      </w:pPr>
      <w:r w:rsidRPr="0076088F">
        <w:rPr>
          <w:b/>
          <w:lang w:val="nl-NL"/>
        </w:rPr>
        <w:t>Standpunt van het Europees Parlement in eerste lezing vastgesteld op 8 mei 2025 met het oog op de vaststelling van Verordening (EU) 2025/... van het Europees Parlement en de Raad tot wijziging van Verordening (EU) 2019/631 om extra flexibiliteit erin op te nemen met betrekking tot de berekening van de naleving door fabrikanten van CO</w:t>
      </w:r>
      <w:r w:rsidRPr="0076088F">
        <w:rPr>
          <w:b/>
          <w:vertAlign w:val="subscript"/>
          <w:lang w:val="nl-NL"/>
        </w:rPr>
        <w:t>2</w:t>
      </w:r>
      <w:r w:rsidRPr="0076088F">
        <w:rPr>
          <w:b/>
          <w:lang w:val="nl-NL"/>
        </w:rPr>
        <w:t>-emissienormen voor nieuwe personenauto’s en nieuwe lichte bedrijfsvoertuigen voor de kalenderjaren 2025 tot en met 2027</w:t>
      </w:r>
    </w:p>
    <w:p w14:paraId="5E82DBF6" w14:textId="09C49665" w:rsidR="00D20FD3" w:rsidRPr="0076088F" w:rsidRDefault="00D20FD3" w:rsidP="00900252">
      <w:pPr>
        <w:spacing w:before="240"/>
        <w:rPr>
          <w:b/>
          <w:lang w:val="nl-NL"/>
        </w:rPr>
      </w:pPr>
      <w:r w:rsidRPr="006302AE">
        <w:rPr>
          <w:i/>
          <w:lang w:val="nl-NL"/>
        </w:rPr>
        <w:t xml:space="preserve">(Aangezien het Parlement en de Raad tot overeenstemming zijn geraakt, komt het standpunt van het Parlement overeen met de definitieve </w:t>
      </w:r>
      <w:r w:rsidRPr="00D20FD3">
        <w:rPr>
          <w:i/>
          <w:lang w:val="nl-NL"/>
        </w:rPr>
        <w:t>rechtshandeling: Verordening</w:t>
      </w:r>
      <w:r>
        <w:rPr>
          <w:i/>
          <w:lang w:val="nl-NL"/>
        </w:rPr>
        <w:t xml:space="preserve"> </w:t>
      </w:r>
      <w:r w:rsidRPr="00D20FD3">
        <w:rPr>
          <w:i/>
          <w:lang w:val="nl-NL"/>
        </w:rPr>
        <w:t>(EU) 2025/1214.)</w:t>
      </w:r>
    </w:p>
    <w:sectPr w:rsidR="00D20FD3" w:rsidRPr="0076088F" w:rsidSect="00F61405">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B4DF0" w14:textId="77777777" w:rsidR="00F61405" w:rsidRDefault="00F61405" w:rsidP="009C4014">
      <w:r>
        <w:separator/>
      </w:r>
    </w:p>
  </w:endnote>
  <w:endnote w:type="continuationSeparator" w:id="0">
    <w:p w14:paraId="57679E7A" w14:textId="77777777" w:rsidR="00F61405" w:rsidRDefault="00F61405"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1D8F9"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E3AD8"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6BA79"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75668" w14:textId="77777777" w:rsidR="00F61405" w:rsidRDefault="00F61405" w:rsidP="009C4014">
      <w:r>
        <w:separator/>
      </w:r>
    </w:p>
  </w:footnote>
  <w:footnote w:type="continuationSeparator" w:id="0">
    <w:p w14:paraId="66435913" w14:textId="77777777" w:rsidR="00F61405" w:rsidRDefault="00F61405" w:rsidP="009C4014">
      <w:r>
        <w:continuationSeparator/>
      </w:r>
    </w:p>
  </w:footnote>
  <w:footnote w:id="1">
    <w:p w14:paraId="6F060D2F" w14:textId="77777777" w:rsidR="00F61405" w:rsidRPr="00AC0445" w:rsidRDefault="00F61405" w:rsidP="00F61405">
      <w:pPr>
        <w:pStyle w:val="FootnoteText"/>
        <w:ind w:left="567" w:hanging="567"/>
        <w:rPr>
          <w:sz w:val="24"/>
          <w:szCs w:val="24"/>
          <w:lang w:val="nl-NL"/>
        </w:rPr>
      </w:pPr>
      <w:r w:rsidRPr="00AC0445">
        <w:rPr>
          <w:rStyle w:val="FootnoteReference"/>
          <w:sz w:val="24"/>
          <w:szCs w:val="24"/>
        </w:rPr>
        <w:footnoteRef/>
      </w:r>
      <w:r w:rsidRPr="00AC0445">
        <w:rPr>
          <w:sz w:val="24"/>
          <w:szCs w:val="24"/>
          <w:lang w:val="nl-NL"/>
        </w:rPr>
        <w:tab/>
        <w:t>Nog niet bekendgemaakt in het Publicatieblad.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7564B"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F960"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4733"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849557621">
    <w:abstractNumId w:val="3"/>
  </w:num>
  <w:num w:numId="2" w16cid:durableId="1330015236">
    <w:abstractNumId w:val="2"/>
  </w:num>
  <w:num w:numId="3" w16cid:durableId="1477842494">
    <w:abstractNumId w:val="1"/>
  </w:num>
  <w:num w:numId="4" w16cid:durableId="294720520">
    <w:abstractNumId w:val="0"/>
  </w:num>
  <w:num w:numId="5" w16cid:durableId="829101573">
    <w:abstractNumId w:val="6"/>
  </w:num>
  <w:num w:numId="6" w16cid:durableId="215094139">
    <w:abstractNumId w:val="5"/>
  </w:num>
  <w:num w:numId="7" w16cid:durableId="2012029731">
    <w:abstractNumId w:val="4"/>
  </w:num>
  <w:num w:numId="8" w16cid:durableId="1293243518">
    <w:abstractNumId w:val="7"/>
  </w:num>
  <w:num w:numId="9" w16cid:durableId="14869709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405"/>
    <w:rsid w:val="00013B2A"/>
    <w:rsid w:val="000C2BFE"/>
    <w:rsid w:val="000F27A9"/>
    <w:rsid w:val="000F6208"/>
    <w:rsid w:val="00125CBC"/>
    <w:rsid w:val="00172070"/>
    <w:rsid w:val="00185E15"/>
    <w:rsid w:val="001D4BBF"/>
    <w:rsid w:val="001D63A8"/>
    <w:rsid w:val="001E363E"/>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E6A17"/>
    <w:rsid w:val="004F2EA7"/>
    <w:rsid w:val="00520780"/>
    <w:rsid w:val="00525ED0"/>
    <w:rsid w:val="00534CAB"/>
    <w:rsid w:val="00547BB1"/>
    <w:rsid w:val="00576E61"/>
    <w:rsid w:val="00591365"/>
    <w:rsid w:val="005A2421"/>
    <w:rsid w:val="005B23C9"/>
    <w:rsid w:val="005F0CA1"/>
    <w:rsid w:val="005F35F8"/>
    <w:rsid w:val="00603B14"/>
    <w:rsid w:val="006656E5"/>
    <w:rsid w:val="00666512"/>
    <w:rsid w:val="00683F78"/>
    <w:rsid w:val="006A0020"/>
    <w:rsid w:val="006A1E82"/>
    <w:rsid w:val="006A7C85"/>
    <w:rsid w:val="006A7CE5"/>
    <w:rsid w:val="006B1646"/>
    <w:rsid w:val="006E5420"/>
    <w:rsid w:val="006F135E"/>
    <w:rsid w:val="00751383"/>
    <w:rsid w:val="00757DD5"/>
    <w:rsid w:val="0076088F"/>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0252"/>
    <w:rsid w:val="00907FE0"/>
    <w:rsid w:val="00974947"/>
    <w:rsid w:val="009865B7"/>
    <w:rsid w:val="009B7E10"/>
    <w:rsid w:val="009C4014"/>
    <w:rsid w:val="009F28EF"/>
    <w:rsid w:val="00A1739E"/>
    <w:rsid w:val="00AC0445"/>
    <w:rsid w:val="00B46A42"/>
    <w:rsid w:val="00B54C72"/>
    <w:rsid w:val="00B85C1E"/>
    <w:rsid w:val="00C15516"/>
    <w:rsid w:val="00C16C81"/>
    <w:rsid w:val="00C57739"/>
    <w:rsid w:val="00C65BE8"/>
    <w:rsid w:val="00CB451F"/>
    <w:rsid w:val="00CC4897"/>
    <w:rsid w:val="00D202A4"/>
    <w:rsid w:val="00D20FD3"/>
    <w:rsid w:val="00D91669"/>
    <w:rsid w:val="00DF097A"/>
    <w:rsid w:val="00DF53A8"/>
    <w:rsid w:val="00E039BF"/>
    <w:rsid w:val="00E11822"/>
    <w:rsid w:val="00E73B02"/>
    <w:rsid w:val="00E74BF3"/>
    <w:rsid w:val="00EF3610"/>
    <w:rsid w:val="00F177A4"/>
    <w:rsid w:val="00F61405"/>
    <w:rsid w:val="00F715BA"/>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2B898"/>
  <w15:chartTrackingRefBased/>
  <w15:docId w15:val="{2249FB8B-BD70-4ED9-A08F-58AB78F69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uiPriority w:val="99"/>
    <w:rsid w:val="00900252"/>
    <w:rPr>
      <w:color w:val="0000FF"/>
      <w:u w:val="single"/>
    </w:rPr>
  </w:style>
  <w:style w:type="character" w:customStyle="1" w:styleId="FootnoteTextChar">
    <w:name w:val="Footnote Text Char"/>
    <w:basedOn w:val="DefaultParagraphFont"/>
    <w:link w:val="FootnoteText"/>
    <w:uiPriority w:val="99"/>
    <w:semiHidden/>
    <w:rsid w:val="00900252"/>
    <w:rPr>
      <w:sz w:val="22"/>
      <w:lang w:val="fr-FR"/>
    </w:rPr>
  </w:style>
  <w:style w:type="paragraph" w:styleId="BalloonText">
    <w:name w:val="Balloon Text"/>
    <w:basedOn w:val="Normal"/>
    <w:link w:val="BalloonTextChar"/>
    <w:rsid w:val="00F715BA"/>
    <w:rPr>
      <w:rFonts w:ascii="Segoe UI" w:hAnsi="Segoe UI" w:cs="Segoe UI"/>
      <w:sz w:val="18"/>
      <w:szCs w:val="18"/>
    </w:rPr>
  </w:style>
  <w:style w:type="character" w:customStyle="1" w:styleId="BalloonTextChar">
    <w:name w:val="Balloon Text Char"/>
    <w:basedOn w:val="DefaultParagraphFont"/>
    <w:link w:val="BalloonText"/>
    <w:rsid w:val="00F715BA"/>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794381">
      <w:bodyDiv w:val="1"/>
      <w:marLeft w:val="0"/>
      <w:marRight w:val="0"/>
      <w:marTop w:val="0"/>
      <w:marBottom w:val="0"/>
      <w:divBdr>
        <w:top w:val="none" w:sz="0" w:space="0" w:color="auto"/>
        <w:left w:val="none" w:sz="0" w:space="0" w:color="auto"/>
        <w:bottom w:val="none" w:sz="0" w:space="0" w:color="auto"/>
        <w:right w:val="none" w:sz="0" w:space="0" w:color="auto"/>
      </w:divBdr>
      <w:divsChild>
        <w:div w:id="1944994051">
          <w:marLeft w:val="0"/>
          <w:marRight w:val="0"/>
          <w:marTop w:val="0"/>
          <w:marBottom w:val="0"/>
          <w:divBdr>
            <w:top w:val="none" w:sz="0" w:space="0" w:color="auto"/>
            <w:left w:val="none" w:sz="0" w:space="0" w:color="auto"/>
            <w:bottom w:val="none" w:sz="0" w:space="0" w:color="auto"/>
            <w:right w:val="none" w:sz="0" w:space="0" w:color="auto"/>
          </w:divBdr>
        </w:div>
      </w:divsChild>
    </w:div>
    <w:div w:id="1207986473">
      <w:bodyDiv w:val="1"/>
      <w:marLeft w:val="0"/>
      <w:marRight w:val="0"/>
      <w:marTop w:val="0"/>
      <w:marBottom w:val="0"/>
      <w:divBdr>
        <w:top w:val="none" w:sz="0" w:space="0" w:color="auto"/>
        <w:left w:val="none" w:sz="0" w:space="0" w:color="auto"/>
        <w:bottom w:val="none" w:sz="0" w:space="0" w:color="auto"/>
        <w:right w:val="none" w:sz="0" w:space="0" w:color="auto"/>
      </w:divBdr>
      <w:divsChild>
        <w:div w:id="1163930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BE4B4-1903-478F-9DCA-31CCDF7FE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2</Pages>
  <Words>342</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VAN TONGERLOO Nathalie</dc:creator>
  <cp:keywords/>
  <cp:lastModifiedBy>SLOSSE Filiep</cp:lastModifiedBy>
  <cp:revision>2</cp:revision>
  <cp:lastPrinted>2014-08-07T13:15:00Z</cp:lastPrinted>
  <dcterms:created xsi:type="dcterms:W3CDTF">2025-09-18T16:22:00Z</dcterms:created>
  <dcterms:modified xsi:type="dcterms:W3CDTF">2025-09-18T16:22:00Z</dcterms:modified>
</cp:coreProperties>
</file>