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B1FF1" w14:paraId="353CAF5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88669C" w14:textId="77777777" w:rsidR="00757DD5" w:rsidRPr="00AB1FF1" w:rsidRDefault="001B51C8" w:rsidP="00425111">
            <w:pPr>
              <w:pStyle w:val="EPName"/>
              <w:rPr>
                <w:lang w:val="pt-PT"/>
              </w:rPr>
            </w:pPr>
            <w:r w:rsidRPr="00AB1FF1">
              <w:rPr>
                <w:lang w:val="pt-PT"/>
              </w:rPr>
              <w:t>Parlamento Europeu</w:t>
            </w:r>
          </w:p>
          <w:p w14:paraId="79D546C9" w14:textId="77777777" w:rsidR="00757DD5" w:rsidRPr="00AB1FF1" w:rsidRDefault="001B51C8" w:rsidP="00425111">
            <w:pPr>
              <w:pStyle w:val="EPTerm"/>
              <w:rPr>
                <w:rStyle w:val="HideTWBExt"/>
                <w:noProof w:val="0"/>
                <w:vanish w:val="0"/>
                <w:lang w:val="pt-PT"/>
              </w:rPr>
            </w:pPr>
            <w:r w:rsidRPr="00AB1FF1">
              <w:rPr>
                <w:lang w:val="pt-P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6097E3D" w14:textId="77777777" w:rsidR="00757DD5" w:rsidRPr="00AB1FF1" w:rsidRDefault="00172070" w:rsidP="00425111">
            <w:pPr>
              <w:pStyle w:val="EPLogo"/>
              <w:rPr>
                <w:lang w:val="pt-PT"/>
              </w:rPr>
            </w:pPr>
            <w:r w:rsidRPr="00AB1FF1">
              <w:rPr>
                <w:noProof/>
                <w:lang w:val="hu-HU" w:eastAsia="hu-HU"/>
              </w:rPr>
              <w:drawing>
                <wp:inline distT="0" distB="0" distL="0" distR="0" wp14:anchorId="216BAB34" wp14:editId="3A93A76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1EA95D" w14:textId="77777777" w:rsidR="008E7632" w:rsidRPr="00AB1FF1" w:rsidRDefault="008E7632" w:rsidP="008E7632">
      <w:pPr>
        <w:pStyle w:val="LineTop"/>
        <w:rPr>
          <w:lang w:val="pt-PT"/>
        </w:rPr>
      </w:pPr>
    </w:p>
    <w:p w14:paraId="5754470D" w14:textId="77777777" w:rsidR="008E7632" w:rsidRPr="00AB1FF1" w:rsidRDefault="001B51C8" w:rsidP="008E7632">
      <w:pPr>
        <w:pStyle w:val="ZSessionDoc"/>
        <w:rPr>
          <w:b/>
          <w:i w:val="0"/>
          <w:lang w:val="pt-PT"/>
        </w:rPr>
      </w:pPr>
      <w:r w:rsidRPr="00AB1FF1">
        <w:rPr>
          <w:b/>
          <w:i w:val="0"/>
          <w:lang w:val="pt-PT"/>
        </w:rPr>
        <w:t>TEXTOS APROVADOS</w:t>
      </w:r>
    </w:p>
    <w:p w14:paraId="573697B6" w14:textId="77777777" w:rsidR="008E7632" w:rsidRPr="00AB1FF1" w:rsidRDefault="001B51C8" w:rsidP="008E7632">
      <w:pPr>
        <w:pStyle w:val="LineBottom"/>
        <w:rPr>
          <w:lang w:val="pt-PT"/>
        </w:rPr>
      </w:pPr>
      <w:r w:rsidRPr="00AB1FF1">
        <w:rPr>
          <w:rFonts w:cs="Arial"/>
          <w:i/>
          <w:sz w:val="20"/>
          <w:szCs w:val="22"/>
          <w:lang w:val="pt-PT"/>
        </w:rPr>
        <w:t xml:space="preserve"> </w:t>
      </w:r>
    </w:p>
    <w:p w14:paraId="646700B9" w14:textId="25835233" w:rsidR="009C4014" w:rsidRPr="00AB1FF1" w:rsidRDefault="001B51C8" w:rsidP="008E7632">
      <w:pPr>
        <w:pStyle w:val="ATHeading1"/>
        <w:spacing w:before="480"/>
        <w:rPr>
          <w:noProof w:val="0"/>
          <w:lang w:val="pt-PT"/>
        </w:rPr>
      </w:pPr>
      <w:bookmarkStart w:id="0" w:name="TA_Heading"/>
      <w:r w:rsidRPr="00AB1FF1">
        <w:rPr>
          <w:noProof w:val="0"/>
          <w:lang w:val="pt-PT"/>
        </w:rPr>
        <w:t>P10_</w:t>
      </w:r>
      <w:proofErr w:type="gramStart"/>
      <w:r w:rsidRPr="00AB1FF1">
        <w:rPr>
          <w:noProof w:val="0"/>
          <w:lang w:val="pt-PT"/>
        </w:rPr>
        <w:t>TA(</w:t>
      </w:r>
      <w:proofErr w:type="gramEnd"/>
      <w:r w:rsidRPr="00AB1FF1">
        <w:rPr>
          <w:noProof w:val="0"/>
          <w:lang w:val="pt-PT"/>
        </w:rPr>
        <w:t>2025)</w:t>
      </w:r>
      <w:bookmarkStart w:id="1" w:name="TANumber"/>
      <w:bookmarkEnd w:id="0"/>
      <w:r w:rsidRPr="00AB1FF1">
        <w:rPr>
          <w:noProof w:val="0"/>
          <w:lang w:val="pt-PT"/>
        </w:rPr>
        <w:t>00</w:t>
      </w:r>
      <w:r w:rsidR="00AB1FF1" w:rsidRPr="00AB1FF1">
        <w:rPr>
          <w:noProof w:val="0"/>
          <w:lang w:val="pt-PT"/>
        </w:rPr>
        <w:t>99</w:t>
      </w:r>
      <w:bookmarkEnd w:id="1"/>
    </w:p>
    <w:p w14:paraId="5E93B0B7" w14:textId="380D4DB0" w:rsidR="009C4014" w:rsidRPr="00AB1FF1" w:rsidRDefault="000D0359" w:rsidP="000D0359">
      <w:pPr>
        <w:pStyle w:val="ATHeading2"/>
        <w:rPr>
          <w:noProof w:val="0"/>
          <w:lang w:val="pt-PT"/>
        </w:rPr>
      </w:pPr>
      <w:bookmarkStart w:id="2" w:name="Etoiles"/>
      <w:bookmarkEnd w:id="2"/>
      <w:r w:rsidRPr="00AB1FF1">
        <w:rPr>
          <w:noProof w:val="0"/>
          <w:lang w:val="pt-PT"/>
        </w:rPr>
        <w:t>Normas de desempenho em matéria de emissões de CO</w:t>
      </w:r>
      <w:r w:rsidRPr="00885C2B">
        <w:rPr>
          <w:noProof w:val="0"/>
          <w:vertAlign w:val="subscript"/>
          <w:lang w:val="pt-PT"/>
        </w:rPr>
        <w:t>2</w:t>
      </w:r>
      <w:r w:rsidRPr="00AB1FF1">
        <w:rPr>
          <w:noProof w:val="0"/>
          <w:lang w:val="pt-PT"/>
        </w:rPr>
        <w:t xml:space="preserve"> dos automóveis novos de passageiros e dos veículos comerciais ligeiros novos para o período de 2025 a 2027</w:t>
      </w:r>
    </w:p>
    <w:p w14:paraId="62EF51D1" w14:textId="7CD6F69E" w:rsidR="009C4014" w:rsidRPr="00AB1FF1" w:rsidRDefault="009C4014" w:rsidP="009C4014">
      <w:pPr>
        <w:rPr>
          <w:i/>
          <w:vanish/>
          <w:lang w:val="pt-PT"/>
        </w:rPr>
      </w:pPr>
      <w:r w:rsidRPr="00AB1FF1">
        <w:rPr>
          <w:i/>
          <w:lang w:val="pt-PT"/>
        </w:rPr>
        <w:fldChar w:fldCharType="begin"/>
      </w:r>
      <w:r w:rsidRPr="00AB1FF1">
        <w:rPr>
          <w:i/>
          <w:lang w:val="pt-PT"/>
        </w:rPr>
        <w:instrText xml:space="preserve"> TC"</w:instrText>
      </w:r>
      <w:bookmarkStart w:id="3" w:name="DocNumber"/>
      <w:r w:rsidR="00034602" w:rsidRPr="00AB1FF1">
        <w:rPr>
          <w:i/>
          <w:lang w:val="pt-PT"/>
        </w:rPr>
        <w:instrText>(C10-00</w:instrText>
      </w:r>
      <w:r w:rsidR="00190717" w:rsidRPr="00AB1FF1">
        <w:rPr>
          <w:i/>
          <w:lang w:val="pt-PT"/>
        </w:rPr>
        <w:instrText>62</w:instrText>
      </w:r>
      <w:r w:rsidR="001B51C8" w:rsidRPr="00AB1FF1">
        <w:rPr>
          <w:i/>
          <w:lang w:val="pt-PT"/>
        </w:rPr>
        <w:instrText>/2025)</w:instrText>
      </w:r>
      <w:bookmarkEnd w:id="3"/>
      <w:r w:rsidRPr="00AB1FF1">
        <w:rPr>
          <w:i/>
          <w:lang w:val="pt-PT"/>
        </w:rPr>
        <w:instrText xml:space="preserve">"\l3 \n&gt; \* MERGEFORMAT </w:instrText>
      </w:r>
      <w:r w:rsidRPr="00AB1FF1">
        <w:rPr>
          <w:i/>
          <w:lang w:val="pt-PT"/>
        </w:rPr>
        <w:fldChar w:fldCharType="end"/>
      </w:r>
    </w:p>
    <w:p w14:paraId="1222AA00" w14:textId="41038F18" w:rsidR="001B51C8" w:rsidRPr="00AB1FF1" w:rsidRDefault="00034602" w:rsidP="009C4014">
      <w:pPr>
        <w:rPr>
          <w:vanish/>
          <w:lang w:val="pt-PT"/>
        </w:rPr>
      </w:pPr>
      <w:bookmarkStart w:id="4" w:name="Commission"/>
      <w:r w:rsidRPr="00AB1FF1">
        <w:rPr>
          <w:vanish/>
          <w:lang w:val="pt-PT"/>
        </w:rPr>
        <w:t>Comissão do Ambiente, do Clima e da Segurança Alimentar</w:t>
      </w:r>
    </w:p>
    <w:p w14:paraId="56E08B21" w14:textId="4470B015" w:rsidR="009C4014" w:rsidRPr="00AB1FF1" w:rsidRDefault="001B51C8" w:rsidP="009C4014">
      <w:pPr>
        <w:rPr>
          <w:vanish/>
          <w:lang w:val="pt-PT"/>
        </w:rPr>
      </w:pPr>
      <w:bookmarkStart w:id="5" w:name="PE"/>
      <w:bookmarkEnd w:id="4"/>
      <w:r w:rsidRPr="00AB1FF1">
        <w:rPr>
          <w:vanish/>
          <w:lang w:val="pt-PT"/>
        </w:rPr>
        <w:t>PE</w:t>
      </w:r>
      <w:r w:rsidR="00190717" w:rsidRPr="00AB1FF1">
        <w:rPr>
          <w:vanish/>
          <w:lang w:val="pt-PT"/>
        </w:rPr>
        <w:t>77</w:t>
      </w:r>
      <w:bookmarkEnd w:id="5"/>
      <w:r w:rsidR="003A6E38" w:rsidRPr="00AB1FF1">
        <w:rPr>
          <w:vanish/>
          <w:lang w:val="pt-PT"/>
        </w:rPr>
        <w:t>3.631</w:t>
      </w:r>
    </w:p>
    <w:p w14:paraId="7F46559D" w14:textId="3F0E0DC9" w:rsidR="001B51C8" w:rsidRPr="00AB1FF1" w:rsidRDefault="001B51C8" w:rsidP="00190717">
      <w:pPr>
        <w:pStyle w:val="ATHeading3"/>
        <w:rPr>
          <w:noProof w:val="0"/>
          <w:lang w:val="pt-PT"/>
        </w:rPr>
      </w:pPr>
      <w:bookmarkStart w:id="6" w:name="Sujet"/>
      <w:r w:rsidRPr="00AB1FF1">
        <w:rPr>
          <w:noProof w:val="0"/>
          <w:lang w:val="pt-PT"/>
        </w:rPr>
        <w:t>Resolução legislativa</w:t>
      </w:r>
      <w:bookmarkEnd w:id="6"/>
      <w:r w:rsidR="00E73B02" w:rsidRPr="00AB1FF1">
        <w:rPr>
          <w:noProof w:val="0"/>
          <w:lang w:val="pt-PT"/>
        </w:rPr>
        <w:t xml:space="preserve"> </w:t>
      </w:r>
      <w:bookmarkStart w:id="7" w:name="References"/>
      <w:r w:rsidRPr="00AB1FF1">
        <w:rPr>
          <w:noProof w:val="0"/>
          <w:lang w:val="pt-PT"/>
        </w:rPr>
        <w:t>do Parlamento E</w:t>
      </w:r>
      <w:r w:rsidR="00034602" w:rsidRPr="00AB1FF1">
        <w:rPr>
          <w:noProof w:val="0"/>
          <w:lang w:val="pt-PT"/>
        </w:rPr>
        <w:t xml:space="preserve">uropeu, de </w:t>
      </w:r>
      <w:r w:rsidR="00190717" w:rsidRPr="00AB1FF1">
        <w:rPr>
          <w:noProof w:val="0"/>
          <w:lang w:val="pt-PT"/>
        </w:rPr>
        <w:t>8</w:t>
      </w:r>
      <w:r w:rsidR="00034602" w:rsidRPr="00AB1FF1">
        <w:rPr>
          <w:noProof w:val="0"/>
          <w:lang w:val="pt-PT"/>
        </w:rPr>
        <w:t xml:space="preserve"> de </w:t>
      </w:r>
      <w:r w:rsidR="00190717" w:rsidRPr="00AB1FF1">
        <w:rPr>
          <w:noProof w:val="0"/>
          <w:lang w:val="pt-PT"/>
        </w:rPr>
        <w:t>maio</w:t>
      </w:r>
      <w:r w:rsidR="00034602" w:rsidRPr="00AB1FF1">
        <w:rPr>
          <w:noProof w:val="0"/>
          <w:lang w:val="pt-PT"/>
        </w:rPr>
        <w:t xml:space="preserve"> de 2025, sobre a proposta de </w:t>
      </w:r>
      <w:r w:rsidR="00190717" w:rsidRPr="00AB1FF1">
        <w:rPr>
          <w:noProof w:val="0"/>
          <w:lang w:val="pt-PT"/>
        </w:rPr>
        <w:t>regulamento</w:t>
      </w:r>
      <w:r w:rsidR="00034602" w:rsidRPr="00AB1FF1">
        <w:rPr>
          <w:noProof w:val="0"/>
          <w:lang w:val="pt-PT"/>
        </w:rPr>
        <w:t xml:space="preserve"> do Parlamento Europeu e </w:t>
      </w:r>
      <w:r w:rsidR="00992990" w:rsidRPr="00AB1FF1">
        <w:rPr>
          <w:noProof w:val="0"/>
          <w:lang w:val="pt-PT"/>
        </w:rPr>
        <w:t>d</w:t>
      </w:r>
      <w:r w:rsidR="00034602" w:rsidRPr="00AB1FF1">
        <w:rPr>
          <w:noProof w:val="0"/>
          <w:lang w:val="pt-PT"/>
        </w:rPr>
        <w:t xml:space="preserve">o Conselho que </w:t>
      </w:r>
      <w:r w:rsidR="00190717" w:rsidRPr="00AB1FF1">
        <w:rPr>
          <w:noProof w:val="0"/>
          <w:lang w:val="pt-PT"/>
        </w:rPr>
        <w:t>altera o Regulamento (UE) 2019/631 a fim de proporcionar uma flexibilidade adicional no respeitante ao cálculo do cumprimento pelos fabricantes das normas de desempenho em matéria de emissões de CO</w:t>
      </w:r>
      <w:r w:rsidR="00190717" w:rsidRPr="00AB1FF1">
        <w:rPr>
          <w:noProof w:val="0"/>
          <w:vertAlign w:val="subscript"/>
          <w:lang w:val="pt-PT"/>
        </w:rPr>
        <w:t>2</w:t>
      </w:r>
      <w:r w:rsidR="00190717" w:rsidRPr="00AB1FF1">
        <w:rPr>
          <w:noProof w:val="0"/>
          <w:lang w:val="pt-PT"/>
        </w:rPr>
        <w:t xml:space="preserve"> dos automóveis novos de passageiros e dos veículos comerciais ligeiros novos nos anos civis de 2025 a 2027</w:t>
      </w:r>
      <w:r w:rsidR="00034602" w:rsidRPr="00AB1FF1">
        <w:rPr>
          <w:noProof w:val="0"/>
          <w:lang w:val="pt-PT"/>
        </w:rPr>
        <w:t xml:space="preserve"> </w:t>
      </w:r>
      <w:r w:rsidR="00034602" w:rsidRPr="00AB1FF1">
        <w:rPr>
          <w:lang w:val="pt-PT"/>
        </w:rPr>
        <w:t>(COM(2025)</w:t>
      </w:r>
      <w:r w:rsidR="00190717" w:rsidRPr="00AB1FF1">
        <w:rPr>
          <w:lang w:val="pt-PT"/>
        </w:rPr>
        <w:t>0136</w:t>
      </w:r>
      <w:r w:rsidR="00034602" w:rsidRPr="00AB1FF1">
        <w:rPr>
          <w:lang w:val="pt-PT"/>
        </w:rPr>
        <w:t xml:space="preserve"> – C10-</w:t>
      </w:r>
      <w:r w:rsidR="00190717" w:rsidRPr="00AB1FF1">
        <w:rPr>
          <w:lang w:val="pt-PT"/>
        </w:rPr>
        <w:t>0062</w:t>
      </w:r>
      <w:r w:rsidR="00034602" w:rsidRPr="00AB1FF1">
        <w:rPr>
          <w:lang w:val="pt-PT"/>
        </w:rPr>
        <w:t>/2025 – 2025/</w:t>
      </w:r>
      <w:r w:rsidR="00190717" w:rsidRPr="00AB1FF1">
        <w:rPr>
          <w:lang w:val="pt-PT"/>
        </w:rPr>
        <w:t>0070</w:t>
      </w:r>
      <w:r w:rsidR="00034602" w:rsidRPr="00AB1FF1">
        <w:rPr>
          <w:lang w:val="pt-PT"/>
        </w:rPr>
        <w:t>(COD))</w:t>
      </w:r>
    </w:p>
    <w:p w14:paraId="484F6610" w14:textId="77777777" w:rsidR="009C4014" w:rsidRPr="00AB1FF1" w:rsidRDefault="001B51C8" w:rsidP="00194A3C">
      <w:pPr>
        <w:keepNext/>
        <w:keepLines/>
        <w:spacing w:before="120" w:after="120"/>
        <w:rPr>
          <w:b/>
          <w:lang w:val="pt-PT"/>
        </w:rPr>
      </w:pPr>
      <w:r w:rsidRPr="00AB1FF1">
        <w:rPr>
          <w:b/>
          <w:lang w:val="pt-PT"/>
        </w:rPr>
        <w:t>(Processo legislativo ordinário: primeira leitura)</w:t>
      </w:r>
      <w:bookmarkEnd w:id="7"/>
    </w:p>
    <w:p w14:paraId="290B61BC" w14:textId="617E3DC8" w:rsidR="006E5420" w:rsidRPr="00AB1FF1" w:rsidRDefault="001B51C8" w:rsidP="008B1C2E">
      <w:pPr>
        <w:pStyle w:val="Normal12"/>
        <w:spacing w:before="360"/>
        <w:rPr>
          <w:i/>
          <w:szCs w:val="24"/>
          <w:lang w:val="pt-PT"/>
        </w:rPr>
      </w:pPr>
      <w:bookmarkStart w:id="8" w:name="TextBodyBegin"/>
      <w:bookmarkEnd w:id="8"/>
      <w:r w:rsidRPr="00AB1FF1">
        <w:rPr>
          <w:i/>
          <w:szCs w:val="24"/>
          <w:lang w:val="pt-PT"/>
        </w:rPr>
        <w:t>O Parlamento Europeu,</w:t>
      </w:r>
    </w:p>
    <w:p w14:paraId="34B12EAE" w14:textId="701B4C81" w:rsidR="00413ADF" w:rsidRPr="00AB1FF1" w:rsidRDefault="00413ADF" w:rsidP="00413ADF">
      <w:pPr>
        <w:pStyle w:val="NormalHanging12a"/>
      </w:pPr>
      <w:r w:rsidRPr="00AB1FF1">
        <w:t>–</w:t>
      </w:r>
      <w:r w:rsidRPr="00AB1FF1">
        <w:tab/>
        <w:t>Tendo em conta a proposta da Comissão ao Parlamento e ao Conselho (</w:t>
      </w:r>
      <w:proofErr w:type="gramStart"/>
      <w:r w:rsidRPr="00AB1FF1">
        <w:t>COM(</w:t>
      </w:r>
      <w:proofErr w:type="gramEnd"/>
      <w:r w:rsidRPr="00AB1FF1">
        <w:t>2025)</w:t>
      </w:r>
      <w:r w:rsidR="00034602" w:rsidRPr="00AB1FF1">
        <w:t>01</w:t>
      </w:r>
      <w:r w:rsidR="00E44183" w:rsidRPr="00AB1FF1">
        <w:t>3</w:t>
      </w:r>
      <w:r w:rsidR="00034602" w:rsidRPr="00AB1FF1">
        <w:t>6</w:t>
      </w:r>
      <w:r w:rsidRPr="00AB1FF1">
        <w:t>),</w:t>
      </w:r>
    </w:p>
    <w:p w14:paraId="0C58AAB2" w14:textId="65E08079" w:rsidR="00413ADF" w:rsidRPr="00AB1FF1" w:rsidRDefault="00413ADF" w:rsidP="00413ADF">
      <w:pPr>
        <w:pStyle w:val="NormalHanging12a"/>
      </w:pPr>
      <w:r w:rsidRPr="00AB1FF1">
        <w:t>–</w:t>
      </w:r>
      <w:r w:rsidRPr="00AB1FF1">
        <w:tab/>
        <w:t>Tendo em</w:t>
      </w:r>
      <w:r w:rsidR="00190717" w:rsidRPr="00AB1FF1">
        <w:t xml:space="preserve"> conta o artigo 294.º, n.º 2, </w:t>
      </w:r>
      <w:r w:rsidRPr="00AB1FF1">
        <w:t xml:space="preserve">o artigo </w:t>
      </w:r>
      <w:r w:rsidR="00190717" w:rsidRPr="00AB1FF1">
        <w:t>114</w:t>
      </w:r>
      <w:r w:rsidR="00162DFF" w:rsidRPr="00AB1FF1">
        <w:t>.º</w:t>
      </w:r>
      <w:r w:rsidR="00190717" w:rsidRPr="00AB1FF1">
        <w:t>,</w:t>
      </w:r>
      <w:r w:rsidR="00162DFF" w:rsidRPr="00AB1FF1">
        <w:t xml:space="preserve"> e </w:t>
      </w:r>
      <w:r w:rsidR="00190717" w:rsidRPr="00AB1FF1">
        <w:t>o artigo 168.º, n.º 4, alínea b),</w:t>
      </w:r>
      <w:r w:rsidRPr="00AB1FF1">
        <w:t xml:space="preserve"> do Tratado sobre o Funcionamento da União Europeia, nos termos dos quais a proposta lhe foi apresentada pela Comissão (C10</w:t>
      </w:r>
      <w:r w:rsidRPr="00AB1FF1">
        <w:noBreakHyphen/>
      </w:r>
      <w:r w:rsidR="00194A3C" w:rsidRPr="00AB1FF1">
        <w:t>0062</w:t>
      </w:r>
      <w:r w:rsidRPr="00AB1FF1">
        <w:t>/2025),</w:t>
      </w:r>
    </w:p>
    <w:p w14:paraId="40992E34" w14:textId="77777777" w:rsidR="00413ADF" w:rsidRPr="00AB1FF1" w:rsidRDefault="00413ADF" w:rsidP="00413ADF">
      <w:pPr>
        <w:pStyle w:val="NormalHanging12a"/>
      </w:pPr>
      <w:r w:rsidRPr="00AB1FF1">
        <w:t>–</w:t>
      </w:r>
      <w:r w:rsidRPr="00AB1FF1">
        <w:tab/>
        <w:t>Tendo em conta o artigo 294.º, n.º 3, do Tratado sobre o Funcionamento da União Europeia,</w:t>
      </w:r>
    </w:p>
    <w:p w14:paraId="4F8E5BEE" w14:textId="50CE62F6" w:rsidR="00413ADF" w:rsidRPr="00AB1FF1" w:rsidRDefault="00413ADF" w:rsidP="00413ADF">
      <w:pPr>
        <w:pStyle w:val="NormalHanging12a"/>
      </w:pPr>
      <w:r w:rsidRPr="00AB1FF1">
        <w:t>–</w:t>
      </w:r>
      <w:r w:rsidRPr="00AB1FF1">
        <w:tab/>
        <w:t xml:space="preserve">Tendo em conta o </w:t>
      </w:r>
      <w:r w:rsidR="00BE034D" w:rsidRPr="00AB1FF1">
        <w:t>parecer do Comité Económico e Social Europeu</w:t>
      </w:r>
      <w:r w:rsidR="00034602" w:rsidRPr="00AB1FF1">
        <w:t xml:space="preserve">, de </w:t>
      </w:r>
      <w:r w:rsidR="00194A3C" w:rsidRPr="00AB1FF1">
        <w:t>29</w:t>
      </w:r>
      <w:r w:rsidR="00BE034D" w:rsidRPr="00AB1FF1">
        <w:t xml:space="preserve"> de </w:t>
      </w:r>
      <w:r w:rsidR="00034602" w:rsidRPr="00AB1FF1">
        <w:t>abril de </w:t>
      </w:r>
      <w:r w:rsidR="00BE034D" w:rsidRPr="00AB1FF1">
        <w:t>2025</w:t>
      </w:r>
      <w:r w:rsidR="00BE034D" w:rsidRPr="00AB1FF1">
        <w:rPr>
          <w:rStyle w:val="FootnoteReference"/>
        </w:rPr>
        <w:footnoteReference w:id="1"/>
      </w:r>
      <w:r w:rsidR="00BE034D" w:rsidRPr="00AB1FF1">
        <w:t>,</w:t>
      </w:r>
    </w:p>
    <w:p w14:paraId="1DDE11E2" w14:textId="18B75C86" w:rsidR="00034602" w:rsidRPr="00AB1FF1" w:rsidRDefault="00034602" w:rsidP="00413ADF">
      <w:pPr>
        <w:pStyle w:val="NormalHanging12a"/>
      </w:pPr>
      <w:r w:rsidRPr="00AB1FF1">
        <w:t>–</w:t>
      </w:r>
      <w:r w:rsidRPr="00AB1FF1">
        <w:tab/>
        <w:t>Após consulta ao Comité das Regiões,</w:t>
      </w:r>
    </w:p>
    <w:p w14:paraId="2369878A" w14:textId="3A6BD6CF" w:rsidR="00413ADF" w:rsidRPr="00AB1FF1" w:rsidRDefault="00413ADF" w:rsidP="00413ADF">
      <w:pPr>
        <w:pStyle w:val="NormalHanging12a"/>
      </w:pPr>
      <w:r w:rsidRPr="00AB1FF1">
        <w:t>–</w:t>
      </w:r>
      <w:r w:rsidRPr="00AB1FF1">
        <w:tab/>
        <w:t>Tendo em conta o</w:t>
      </w:r>
      <w:r w:rsidR="00BE034D" w:rsidRPr="00AB1FF1">
        <w:t>s</w:t>
      </w:r>
      <w:r w:rsidRPr="00AB1FF1">
        <w:t xml:space="preserve"> artigo</w:t>
      </w:r>
      <w:r w:rsidR="00BE034D" w:rsidRPr="00AB1FF1">
        <w:t>s</w:t>
      </w:r>
      <w:r w:rsidRPr="00AB1FF1">
        <w:t xml:space="preserve"> 60.º</w:t>
      </w:r>
      <w:r w:rsidR="00BE034D" w:rsidRPr="00AB1FF1">
        <w:t xml:space="preserve"> e 170.º</w:t>
      </w:r>
      <w:r w:rsidRPr="00AB1FF1">
        <w:t xml:space="preserve"> do seu Regimento,</w:t>
      </w:r>
    </w:p>
    <w:p w14:paraId="5BBD1C7F" w14:textId="77777777" w:rsidR="00413ADF" w:rsidRPr="00AB1FF1" w:rsidRDefault="00413ADF" w:rsidP="00413ADF">
      <w:pPr>
        <w:pStyle w:val="NormalHanging12a"/>
      </w:pPr>
      <w:r w:rsidRPr="00AB1FF1">
        <w:t>1.</w:t>
      </w:r>
      <w:r w:rsidRPr="00AB1FF1">
        <w:tab/>
        <w:t>Aprova a posição em primeira leitura que se segue;</w:t>
      </w:r>
    </w:p>
    <w:p w14:paraId="00FB1446" w14:textId="77777777" w:rsidR="00413ADF" w:rsidRPr="00AB1FF1" w:rsidRDefault="00413ADF" w:rsidP="00413ADF">
      <w:pPr>
        <w:pStyle w:val="NormalHanging12a"/>
      </w:pPr>
      <w:r w:rsidRPr="00AB1FF1">
        <w:lastRenderedPageBreak/>
        <w:t>2.</w:t>
      </w:r>
      <w:r w:rsidRPr="00AB1FF1">
        <w:tab/>
        <w:t>Requer à Comissão que lhe submeta de novo a sua proposta se a substituir, se a alterar substancialmente ou se pretender alterá</w:t>
      </w:r>
      <w:r w:rsidRPr="00AB1FF1">
        <w:noBreakHyphen/>
        <w:t>la substancialmente;</w:t>
      </w:r>
    </w:p>
    <w:p w14:paraId="3B4576A1" w14:textId="77777777" w:rsidR="00413ADF" w:rsidRPr="00AB1FF1" w:rsidRDefault="00413ADF" w:rsidP="00413ADF">
      <w:pPr>
        <w:pStyle w:val="NormalHanging12a"/>
      </w:pPr>
      <w:r w:rsidRPr="00AB1FF1">
        <w:t>3.</w:t>
      </w:r>
      <w:r w:rsidRPr="00AB1FF1">
        <w:tab/>
        <w:t>Encarrega a sua Presidente de transmitir a posição do Parlamento ao Conselho, à Comissão e aos parlamentos nacionais.</w:t>
      </w:r>
    </w:p>
    <w:p w14:paraId="50182DFB" w14:textId="77777777" w:rsidR="00413ADF" w:rsidRPr="00AB1FF1" w:rsidRDefault="00413ADF" w:rsidP="009F28EF">
      <w:pPr>
        <w:pStyle w:val="Normal12"/>
        <w:rPr>
          <w:szCs w:val="24"/>
          <w:lang w:val="pt-PT"/>
        </w:rPr>
      </w:pPr>
    </w:p>
    <w:p w14:paraId="4AA8C515" w14:textId="77777777" w:rsidR="00413ADF" w:rsidRPr="00AB1FF1" w:rsidRDefault="00413ADF" w:rsidP="009F28EF">
      <w:pPr>
        <w:pStyle w:val="Normal12"/>
        <w:rPr>
          <w:szCs w:val="24"/>
          <w:lang w:val="pt-PT"/>
        </w:rPr>
        <w:sectPr w:rsidR="00413ADF" w:rsidRPr="00AB1FF1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79D9ABC" w14:textId="3A0C85F2" w:rsidR="00413ADF" w:rsidRPr="00AB1FF1" w:rsidRDefault="00034602" w:rsidP="009F28EF">
      <w:pPr>
        <w:pStyle w:val="Normal12"/>
        <w:rPr>
          <w:b/>
          <w:szCs w:val="24"/>
          <w:lang w:val="pt-PT"/>
        </w:rPr>
      </w:pPr>
      <w:r w:rsidRPr="00AB1FF1">
        <w:rPr>
          <w:b/>
          <w:szCs w:val="24"/>
          <w:lang w:val="pt-PT"/>
        </w:rPr>
        <w:lastRenderedPageBreak/>
        <w:t>P10_TC1-</w:t>
      </w:r>
      <w:proofErr w:type="gramStart"/>
      <w:r w:rsidRPr="00AB1FF1">
        <w:rPr>
          <w:b/>
          <w:szCs w:val="24"/>
          <w:lang w:val="pt-PT"/>
        </w:rPr>
        <w:t>COD(</w:t>
      </w:r>
      <w:proofErr w:type="gramEnd"/>
      <w:r w:rsidRPr="00AB1FF1">
        <w:rPr>
          <w:b/>
          <w:szCs w:val="24"/>
          <w:lang w:val="pt-PT"/>
        </w:rPr>
        <w:t>2025)</w:t>
      </w:r>
      <w:r w:rsidR="00194A3C" w:rsidRPr="00AB1FF1">
        <w:rPr>
          <w:b/>
          <w:szCs w:val="24"/>
          <w:lang w:val="pt-PT"/>
        </w:rPr>
        <w:t>0070</w:t>
      </w:r>
    </w:p>
    <w:p w14:paraId="67F4290D" w14:textId="5E2C1B0A" w:rsidR="00413ADF" w:rsidRDefault="00413ADF" w:rsidP="00034602">
      <w:pPr>
        <w:pStyle w:val="Normal12"/>
        <w:rPr>
          <w:b/>
          <w:szCs w:val="24"/>
          <w:lang w:val="pt-PT"/>
        </w:rPr>
      </w:pPr>
      <w:r w:rsidRPr="00AB1FF1">
        <w:rPr>
          <w:b/>
          <w:szCs w:val="24"/>
          <w:lang w:val="pt-PT"/>
        </w:rPr>
        <w:t>Posição do Parlamento Europeu a</w:t>
      </w:r>
      <w:r w:rsidR="00806924" w:rsidRPr="00AB1FF1">
        <w:rPr>
          <w:b/>
          <w:szCs w:val="24"/>
          <w:lang w:val="pt-PT"/>
        </w:rPr>
        <w:t>provada em primeira leitura em 8</w:t>
      </w:r>
      <w:r w:rsidRPr="00AB1FF1">
        <w:rPr>
          <w:b/>
          <w:szCs w:val="24"/>
          <w:lang w:val="pt-PT"/>
        </w:rPr>
        <w:t xml:space="preserve"> de </w:t>
      </w:r>
      <w:r w:rsidR="00806924" w:rsidRPr="00AB1FF1">
        <w:rPr>
          <w:b/>
          <w:szCs w:val="24"/>
          <w:lang w:val="pt-PT"/>
        </w:rPr>
        <w:t>maio</w:t>
      </w:r>
      <w:r w:rsidRPr="00AB1FF1">
        <w:rPr>
          <w:b/>
          <w:szCs w:val="24"/>
          <w:lang w:val="pt-PT"/>
        </w:rPr>
        <w:t xml:space="preserve"> de </w:t>
      </w:r>
      <w:r w:rsidR="00194A3C" w:rsidRPr="00AB1FF1">
        <w:rPr>
          <w:b/>
          <w:szCs w:val="24"/>
          <w:lang w:val="pt-PT"/>
        </w:rPr>
        <w:t xml:space="preserve">2025 tendo em vista a adoção do Regulamento </w:t>
      </w:r>
      <w:r w:rsidRPr="00AB1FF1">
        <w:rPr>
          <w:b/>
          <w:szCs w:val="24"/>
          <w:lang w:val="pt-PT"/>
        </w:rPr>
        <w:t xml:space="preserve">(UE) 2025/... do Parlamento Europeu e do Conselho </w:t>
      </w:r>
      <w:r w:rsidR="00194A3C" w:rsidRPr="00AB1FF1">
        <w:rPr>
          <w:b/>
          <w:szCs w:val="24"/>
          <w:lang w:val="pt-PT"/>
        </w:rPr>
        <w:t>que altera o Regulamento (UE) 2019/631 a fim de proporcionar uma flexibilidade adicional no cálculo do cumprimento pelos fabricantes das normas de desempenho em matéria de emissões de CO</w:t>
      </w:r>
      <w:r w:rsidR="00194A3C" w:rsidRPr="002D294D">
        <w:rPr>
          <w:b/>
          <w:szCs w:val="24"/>
          <w:vertAlign w:val="subscript"/>
          <w:lang w:val="pt-PT"/>
        </w:rPr>
        <w:t>2</w:t>
      </w:r>
      <w:r w:rsidR="00194A3C" w:rsidRPr="00AB1FF1">
        <w:rPr>
          <w:b/>
          <w:szCs w:val="24"/>
          <w:lang w:val="pt-PT"/>
        </w:rPr>
        <w:t xml:space="preserve"> dos automóveis novos de passageiros e dos veículos comerciais ligeiros novos nos anos civis de 2025 a 2027</w:t>
      </w:r>
    </w:p>
    <w:p w14:paraId="65712683" w14:textId="21868FFA" w:rsidR="00E53D27" w:rsidRPr="00E53D27" w:rsidRDefault="00E53D27" w:rsidP="00034602">
      <w:pPr>
        <w:pStyle w:val="Normal12"/>
        <w:rPr>
          <w:bCs/>
          <w:i/>
          <w:iCs/>
          <w:szCs w:val="24"/>
          <w:lang w:val="pt-PT"/>
        </w:rPr>
      </w:pPr>
      <w:r w:rsidRPr="00E53D27">
        <w:rPr>
          <w:bCs/>
          <w:i/>
          <w:iCs/>
          <w:szCs w:val="24"/>
          <w:lang w:val="pt-PT"/>
        </w:rPr>
        <w:t>(Uma vez que foi alcançado um acordo entre o Parlamento e o Conselho, a posição do Parlamento corresponde ao texto legislativo final, Regulamento (UE) 2025/</w:t>
      </w:r>
      <w:r>
        <w:rPr>
          <w:bCs/>
          <w:i/>
          <w:iCs/>
          <w:szCs w:val="24"/>
          <w:lang w:val="pt-PT"/>
        </w:rPr>
        <w:t>1214</w:t>
      </w:r>
      <w:r w:rsidRPr="00E53D27">
        <w:rPr>
          <w:bCs/>
          <w:i/>
          <w:iCs/>
          <w:szCs w:val="24"/>
          <w:lang w:val="pt-PT"/>
        </w:rPr>
        <w:t>.)</w:t>
      </w:r>
    </w:p>
    <w:sectPr w:rsidR="00E53D27" w:rsidRPr="00E53D27" w:rsidSect="00413ADF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09BD0" w14:textId="77777777" w:rsidR="001B51C8" w:rsidRDefault="001B51C8" w:rsidP="009C4014">
      <w:r>
        <w:separator/>
      </w:r>
    </w:p>
  </w:endnote>
  <w:endnote w:type="continuationSeparator" w:id="0">
    <w:p w14:paraId="6A3EC305" w14:textId="77777777" w:rsidR="001B51C8" w:rsidRDefault="001B51C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BB1A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7A9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209E5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B99C" w14:textId="77777777" w:rsidR="001B51C8" w:rsidRDefault="001B51C8" w:rsidP="009C4014">
      <w:r>
        <w:separator/>
      </w:r>
    </w:p>
  </w:footnote>
  <w:footnote w:type="continuationSeparator" w:id="0">
    <w:p w14:paraId="3900B27E" w14:textId="77777777" w:rsidR="001B51C8" w:rsidRDefault="001B51C8" w:rsidP="009C4014">
      <w:r>
        <w:continuationSeparator/>
      </w:r>
    </w:p>
  </w:footnote>
  <w:footnote w:id="1">
    <w:p w14:paraId="70C597F5" w14:textId="4C3C5F65" w:rsidR="00BE034D" w:rsidRPr="00E44183" w:rsidRDefault="00BE034D" w:rsidP="00BE034D">
      <w:pPr>
        <w:pStyle w:val="FootnoteText"/>
        <w:ind w:left="567" w:hanging="567"/>
        <w:rPr>
          <w:sz w:val="24"/>
          <w:szCs w:val="24"/>
          <w:lang w:val="pt-PT"/>
        </w:rPr>
      </w:pPr>
      <w:r w:rsidRPr="00E44183">
        <w:rPr>
          <w:rStyle w:val="FootnoteReference"/>
          <w:sz w:val="24"/>
          <w:szCs w:val="24"/>
        </w:rPr>
        <w:footnoteRef/>
      </w:r>
      <w:r w:rsidRPr="00E44183">
        <w:rPr>
          <w:sz w:val="24"/>
          <w:szCs w:val="24"/>
          <w:lang w:val="pt-PT"/>
        </w:rPr>
        <w:t xml:space="preserve"> </w:t>
      </w:r>
      <w:r w:rsidRPr="00E44183">
        <w:rPr>
          <w:sz w:val="24"/>
          <w:szCs w:val="24"/>
          <w:lang w:val="pt-PT"/>
        </w:rPr>
        <w:tab/>
        <w:t>Ainda não publicado no Jornal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5CD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EAD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F100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D04D3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5AE86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8A86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6612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00CD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3214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5A1C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A4B3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74A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7479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30972073">
    <w:abstractNumId w:val="13"/>
  </w:num>
  <w:num w:numId="2" w16cid:durableId="1734815717">
    <w:abstractNumId w:val="12"/>
  </w:num>
  <w:num w:numId="3" w16cid:durableId="439568057">
    <w:abstractNumId w:val="11"/>
  </w:num>
  <w:num w:numId="4" w16cid:durableId="2141608511">
    <w:abstractNumId w:val="10"/>
  </w:num>
  <w:num w:numId="5" w16cid:durableId="499200787">
    <w:abstractNumId w:val="16"/>
  </w:num>
  <w:num w:numId="6" w16cid:durableId="1343975306">
    <w:abstractNumId w:val="15"/>
  </w:num>
  <w:num w:numId="7" w16cid:durableId="311755308">
    <w:abstractNumId w:val="14"/>
  </w:num>
  <w:num w:numId="8" w16cid:durableId="941256283">
    <w:abstractNumId w:val="17"/>
  </w:num>
  <w:num w:numId="9" w16cid:durableId="672494782">
    <w:abstractNumId w:val="17"/>
  </w:num>
  <w:num w:numId="10" w16cid:durableId="1998728068">
    <w:abstractNumId w:val="9"/>
  </w:num>
  <w:num w:numId="11" w16cid:durableId="978069051">
    <w:abstractNumId w:val="7"/>
  </w:num>
  <w:num w:numId="12" w16cid:durableId="2082176302">
    <w:abstractNumId w:val="6"/>
  </w:num>
  <w:num w:numId="13" w16cid:durableId="1125351227">
    <w:abstractNumId w:val="5"/>
  </w:num>
  <w:num w:numId="14" w16cid:durableId="1378817243">
    <w:abstractNumId w:val="4"/>
  </w:num>
  <w:num w:numId="15" w16cid:durableId="796097526">
    <w:abstractNumId w:val="8"/>
  </w:num>
  <w:num w:numId="16" w16cid:durableId="1979921167">
    <w:abstractNumId w:val="3"/>
  </w:num>
  <w:num w:numId="17" w16cid:durableId="389311587">
    <w:abstractNumId w:val="2"/>
  </w:num>
  <w:num w:numId="18" w16cid:durableId="528417346">
    <w:abstractNumId w:val="1"/>
  </w:num>
  <w:num w:numId="19" w16cid:durableId="563369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rDocTypeID" w:val="NONE"/>
  </w:docVars>
  <w:rsids>
    <w:rsidRoot w:val="001B51C8"/>
    <w:rsid w:val="00013B2A"/>
    <w:rsid w:val="00034602"/>
    <w:rsid w:val="000C2BFE"/>
    <w:rsid w:val="000D0359"/>
    <w:rsid w:val="000F27A9"/>
    <w:rsid w:val="000F6208"/>
    <w:rsid w:val="00125CBC"/>
    <w:rsid w:val="00162DFF"/>
    <w:rsid w:val="00172070"/>
    <w:rsid w:val="00185E15"/>
    <w:rsid w:val="00190717"/>
    <w:rsid w:val="00194A3C"/>
    <w:rsid w:val="001B51C8"/>
    <w:rsid w:val="001D4BBF"/>
    <w:rsid w:val="001D63A8"/>
    <w:rsid w:val="00260F85"/>
    <w:rsid w:val="002924A9"/>
    <w:rsid w:val="002A1D4E"/>
    <w:rsid w:val="002B4BCF"/>
    <w:rsid w:val="002D294D"/>
    <w:rsid w:val="002F1925"/>
    <w:rsid w:val="00300C61"/>
    <w:rsid w:val="00312A38"/>
    <w:rsid w:val="003202DD"/>
    <w:rsid w:val="003775B9"/>
    <w:rsid w:val="00397B2A"/>
    <w:rsid w:val="003A6E38"/>
    <w:rsid w:val="003E1189"/>
    <w:rsid w:val="003F4DFE"/>
    <w:rsid w:val="004066E9"/>
    <w:rsid w:val="00413ADF"/>
    <w:rsid w:val="00425111"/>
    <w:rsid w:val="00451C48"/>
    <w:rsid w:val="004529EE"/>
    <w:rsid w:val="00455405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6924"/>
    <w:rsid w:val="008512F3"/>
    <w:rsid w:val="00857458"/>
    <w:rsid w:val="00873A0F"/>
    <w:rsid w:val="00885C2B"/>
    <w:rsid w:val="00895FA0"/>
    <w:rsid w:val="008B1C2E"/>
    <w:rsid w:val="008D7C16"/>
    <w:rsid w:val="008E7632"/>
    <w:rsid w:val="008F0108"/>
    <w:rsid w:val="008F7F1C"/>
    <w:rsid w:val="00907FE0"/>
    <w:rsid w:val="009865B7"/>
    <w:rsid w:val="00992990"/>
    <w:rsid w:val="009B7E10"/>
    <w:rsid w:val="009C4014"/>
    <w:rsid w:val="009D01D4"/>
    <w:rsid w:val="009F28EF"/>
    <w:rsid w:val="00A1739E"/>
    <w:rsid w:val="00AB1FF1"/>
    <w:rsid w:val="00AB2510"/>
    <w:rsid w:val="00B54C72"/>
    <w:rsid w:val="00B85C1E"/>
    <w:rsid w:val="00BB33AA"/>
    <w:rsid w:val="00BE034D"/>
    <w:rsid w:val="00C15516"/>
    <w:rsid w:val="00C16C81"/>
    <w:rsid w:val="00C57739"/>
    <w:rsid w:val="00C65BE8"/>
    <w:rsid w:val="00CB451F"/>
    <w:rsid w:val="00CC4897"/>
    <w:rsid w:val="00D202A4"/>
    <w:rsid w:val="00D80985"/>
    <w:rsid w:val="00D91669"/>
    <w:rsid w:val="00DF097A"/>
    <w:rsid w:val="00DF53A8"/>
    <w:rsid w:val="00E039BF"/>
    <w:rsid w:val="00E11822"/>
    <w:rsid w:val="00E44183"/>
    <w:rsid w:val="00E53D27"/>
    <w:rsid w:val="00E73B02"/>
    <w:rsid w:val="00E74BF3"/>
    <w:rsid w:val="00EF3610"/>
    <w:rsid w:val="00F177A4"/>
    <w:rsid w:val="00F74A59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7BEDB"/>
  <w15:chartTrackingRefBased/>
  <w15:docId w15:val="{5FC7602C-DB8E-4B05-AC0A-EC3FFAA2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F85"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link w:val="NormalHanging12aChar"/>
    <w:rsid w:val="00413ADF"/>
    <w:pPr>
      <w:widowControl w:val="0"/>
      <w:spacing w:after="240"/>
      <w:ind w:left="567" w:hanging="567"/>
    </w:pPr>
    <w:rPr>
      <w:lang w:val="pt-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413ADF"/>
    <w:rPr>
      <w:sz w:val="24"/>
      <w:lang w:val="pt-PT"/>
    </w:rPr>
  </w:style>
  <w:style w:type="character" w:styleId="CommentReference">
    <w:name w:val="annotation reference"/>
    <w:basedOn w:val="DefaultParagraphFont"/>
    <w:rsid w:val="00413A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3A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13AD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13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13AD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413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13ADF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260F85"/>
    <w:rPr>
      <w:rFonts w:ascii="Times New Roman" w:hAnsi="Times New Roman"/>
      <w:color w:val="0000FF"/>
      <w:sz w:val="24"/>
      <w:u w:val="single"/>
    </w:rPr>
  </w:style>
  <w:style w:type="character" w:styleId="FollowedHyperlink">
    <w:name w:val="FollowedHyperlink"/>
    <w:basedOn w:val="DefaultParagraphFont"/>
    <w:rsid w:val="000346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9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66B56-73B2-46B6-A9CB-2EAC72312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20</TotalTime>
  <Pages>3</Pages>
  <Words>373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Teresa2</dc:creator>
  <cp:keywords/>
  <cp:lastModifiedBy>SEMEDO Teresa</cp:lastModifiedBy>
  <cp:revision>2</cp:revision>
  <cp:lastPrinted>2014-08-07T13:15:00Z</cp:lastPrinted>
  <dcterms:created xsi:type="dcterms:W3CDTF">2025-09-23T10:01:00Z</dcterms:created>
  <dcterms:modified xsi:type="dcterms:W3CDTF">2025-09-23T10:01:00Z</dcterms:modified>
</cp:coreProperties>
</file>