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206930" w14:paraId="1656354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E66E8B" w14:textId="77777777" w:rsidR="00757DD5" w:rsidRPr="00206930" w:rsidRDefault="009104D2" w:rsidP="00425111">
            <w:pPr>
              <w:pStyle w:val="EPName"/>
              <w:rPr>
                <w:lang w:val="en-GB"/>
              </w:rPr>
            </w:pPr>
            <w:r w:rsidRPr="00206930">
              <w:rPr>
                <w:lang w:val="en-GB"/>
              </w:rPr>
              <w:t>European Parliament</w:t>
            </w:r>
          </w:p>
          <w:p w14:paraId="652BA515" w14:textId="77777777" w:rsidR="00757DD5" w:rsidRPr="00206930" w:rsidRDefault="009104D2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206930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669079F" w14:textId="77777777" w:rsidR="00757DD5" w:rsidRPr="00206930" w:rsidRDefault="00172070" w:rsidP="00425111">
            <w:pPr>
              <w:pStyle w:val="EPLogo"/>
            </w:pPr>
            <w:r w:rsidRPr="00206930">
              <w:rPr>
                <w:noProof/>
                <w:lang w:val="hu-HU" w:eastAsia="hu-HU"/>
              </w:rPr>
              <w:drawing>
                <wp:inline distT="0" distB="0" distL="0" distR="0" wp14:anchorId="2CBE10C8" wp14:editId="12969576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47C350" w14:textId="77777777" w:rsidR="008E7632" w:rsidRPr="00206930" w:rsidRDefault="008E7632" w:rsidP="008E7632">
      <w:pPr>
        <w:pStyle w:val="LineTop"/>
        <w:rPr>
          <w:lang w:val="en-GB"/>
        </w:rPr>
      </w:pPr>
    </w:p>
    <w:p w14:paraId="501C7C99" w14:textId="77777777" w:rsidR="008E7632" w:rsidRPr="00206930" w:rsidRDefault="009104D2" w:rsidP="008E7632">
      <w:pPr>
        <w:pStyle w:val="ZSessionDoc"/>
        <w:rPr>
          <w:b/>
          <w:i w:val="0"/>
        </w:rPr>
      </w:pPr>
      <w:r w:rsidRPr="00206930">
        <w:rPr>
          <w:b/>
          <w:i w:val="0"/>
        </w:rPr>
        <w:t>TEXTS ADOPTED</w:t>
      </w:r>
    </w:p>
    <w:p w14:paraId="6FE4DDAF" w14:textId="77777777" w:rsidR="008E7632" w:rsidRPr="00206930" w:rsidRDefault="009104D2" w:rsidP="008E7632">
      <w:pPr>
        <w:pStyle w:val="LineBottom"/>
      </w:pPr>
      <w:r w:rsidRPr="00206930">
        <w:rPr>
          <w:rFonts w:cs="Arial"/>
          <w:i/>
          <w:sz w:val="20"/>
          <w:szCs w:val="22"/>
        </w:rPr>
        <w:t xml:space="preserve"> </w:t>
      </w:r>
    </w:p>
    <w:p w14:paraId="3A197630" w14:textId="433E24D3" w:rsidR="009C4014" w:rsidRPr="00206930" w:rsidRDefault="009104D2" w:rsidP="00267F47">
      <w:pPr>
        <w:pStyle w:val="ATHeading1"/>
      </w:pPr>
      <w:bookmarkStart w:id="0" w:name="TA_Heading"/>
      <w:r w:rsidRPr="00206930">
        <w:t>P10_TA(2025)</w:t>
      </w:r>
      <w:bookmarkEnd w:id="0"/>
      <w:r w:rsidRPr="00206930">
        <w:t>0</w:t>
      </w:r>
      <w:r w:rsidR="003B0011" w:rsidRPr="00206930">
        <w:t>100</w:t>
      </w:r>
    </w:p>
    <w:p w14:paraId="7DD7F3C3" w14:textId="77777777" w:rsidR="009C4014" w:rsidRPr="00206930" w:rsidRDefault="009104D2" w:rsidP="009104D2">
      <w:pPr>
        <w:pStyle w:val="ATHeading2"/>
        <w:rPr>
          <w:lang w:val="en-GB"/>
        </w:rPr>
      </w:pPr>
      <w:bookmarkStart w:id="1" w:name="title"/>
      <w:r w:rsidRPr="00206930">
        <w:rPr>
          <w:lang w:val="en-GB"/>
        </w:rPr>
        <w:t>The protection status of the wolf (</w:t>
      </w:r>
      <w:r w:rsidRPr="002F1B80">
        <w:rPr>
          <w:i/>
          <w:iCs/>
          <w:lang w:val="en-GB"/>
        </w:rPr>
        <w:t>Canis lupus</w:t>
      </w:r>
      <w:r w:rsidRPr="00206930">
        <w:rPr>
          <w:lang w:val="en-GB"/>
        </w:rPr>
        <w:t>)</w:t>
      </w:r>
      <w:bookmarkEnd w:id="1"/>
      <w:r w:rsidR="009C4014" w:rsidRPr="00206930">
        <w:rPr>
          <w:lang w:val="en-GB"/>
        </w:rPr>
        <w:t xml:space="preserve"> </w:t>
      </w:r>
      <w:bookmarkStart w:id="2" w:name="Etoiles"/>
      <w:bookmarkEnd w:id="2"/>
    </w:p>
    <w:p w14:paraId="60AF885C" w14:textId="77777777" w:rsidR="009C4014" w:rsidRPr="00206930" w:rsidRDefault="009C4014" w:rsidP="009C4014">
      <w:pPr>
        <w:rPr>
          <w:i/>
          <w:vanish/>
          <w:lang w:val="en-GB"/>
        </w:rPr>
      </w:pPr>
      <w:r w:rsidRPr="00206930">
        <w:rPr>
          <w:i/>
        </w:rPr>
        <w:fldChar w:fldCharType="begin"/>
      </w:r>
      <w:r w:rsidRPr="00206930">
        <w:rPr>
          <w:i/>
          <w:lang w:val="en-GB"/>
        </w:rPr>
        <w:instrText xml:space="preserve"> TC"</w:instrText>
      </w:r>
      <w:bookmarkStart w:id="3" w:name="DocNumber"/>
      <w:r w:rsidR="009104D2" w:rsidRPr="00206930">
        <w:rPr>
          <w:i/>
          <w:lang w:val="en-GB"/>
        </w:rPr>
        <w:instrText>(C10-0044/2025)</w:instrText>
      </w:r>
      <w:bookmarkEnd w:id="3"/>
      <w:r w:rsidRPr="00206930">
        <w:rPr>
          <w:i/>
          <w:lang w:val="en-GB"/>
        </w:rPr>
        <w:instrText xml:space="preserve">"\l3 \n&gt; \* MERGEFORMAT </w:instrText>
      </w:r>
      <w:r w:rsidRPr="00206930">
        <w:rPr>
          <w:i/>
        </w:rPr>
        <w:fldChar w:fldCharType="end"/>
      </w:r>
    </w:p>
    <w:p w14:paraId="490F0976" w14:textId="77777777" w:rsidR="009104D2" w:rsidRPr="00206930" w:rsidRDefault="009104D2" w:rsidP="009C4014">
      <w:pPr>
        <w:rPr>
          <w:vanish/>
          <w:lang w:val="en-GB"/>
        </w:rPr>
      </w:pPr>
      <w:bookmarkStart w:id="4" w:name="Commission"/>
      <w:r w:rsidRPr="00206930">
        <w:rPr>
          <w:vanish/>
          <w:lang w:val="en-GB"/>
        </w:rPr>
        <w:t>Committee on the Environment, Climate and Food Safety</w:t>
      </w:r>
    </w:p>
    <w:p w14:paraId="60EADE1D" w14:textId="739E72F9" w:rsidR="009C4014" w:rsidRPr="00206930" w:rsidRDefault="009104D2" w:rsidP="009C4014">
      <w:pPr>
        <w:rPr>
          <w:vanish/>
          <w:lang w:val="en-GB"/>
        </w:rPr>
      </w:pPr>
      <w:bookmarkStart w:id="5" w:name="PE"/>
      <w:bookmarkEnd w:id="4"/>
      <w:r w:rsidRPr="00206930">
        <w:rPr>
          <w:vanish/>
          <w:lang w:val="en-GB"/>
        </w:rPr>
        <w:t>PE</w:t>
      </w:r>
      <w:r w:rsidR="00FA3E3A" w:rsidRPr="00206930">
        <w:rPr>
          <w:vanish/>
          <w:lang w:val="en-GB"/>
        </w:rPr>
        <w:t>773.631</w:t>
      </w:r>
      <w:bookmarkEnd w:id="5"/>
    </w:p>
    <w:p w14:paraId="2D57EE1B" w14:textId="358D9C92" w:rsidR="009C4014" w:rsidRPr="00206930" w:rsidRDefault="009104D2" w:rsidP="009104D2">
      <w:pPr>
        <w:pStyle w:val="ATHeading3"/>
        <w:rPr>
          <w:lang w:val="en-GB"/>
        </w:rPr>
      </w:pPr>
      <w:bookmarkStart w:id="6" w:name="Sujet"/>
      <w:r w:rsidRPr="00206930">
        <w:rPr>
          <w:lang w:val="en-GB"/>
        </w:rPr>
        <w:t xml:space="preserve">European Parliament legislative resolution of </w:t>
      </w:r>
      <w:r w:rsidR="00CB4E55" w:rsidRPr="00206930">
        <w:rPr>
          <w:lang w:val="en-GB"/>
        </w:rPr>
        <w:t xml:space="preserve">8 May </w:t>
      </w:r>
      <w:r w:rsidRPr="00206930">
        <w:rPr>
          <w:lang w:val="en-GB"/>
        </w:rPr>
        <w:t>2025 on the proposal for a directive of the European Parliament and of the Council amending Council Directive 92/43/EEC as regards the protection status of the wolf (</w:t>
      </w:r>
      <w:r w:rsidRPr="002F1B80">
        <w:rPr>
          <w:i/>
          <w:iCs/>
          <w:lang w:val="en-GB"/>
        </w:rPr>
        <w:t>Canis lupus</w:t>
      </w:r>
      <w:r w:rsidRPr="00206930">
        <w:rPr>
          <w:lang w:val="en-GB"/>
        </w:rPr>
        <w:t>)</w:t>
      </w:r>
      <w:bookmarkEnd w:id="6"/>
      <w:r w:rsidR="00E73B02" w:rsidRPr="00206930">
        <w:rPr>
          <w:lang w:val="en-GB"/>
        </w:rPr>
        <w:t xml:space="preserve"> </w:t>
      </w:r>
      <w:bookmarkStart w:id="7" w:name="References"/>
      <w:r w:rsidRPr="00206930">
        <w:rPr>
          <w:lang w:val="en-GB"/>
        </w:rPr>
        <w:t>(COM(2025)0106 – C10-0044/2025 – 2025/0058(COD))</w:t>
      </w:r>
      <w:bookmarkEnd w:id="7"/>
    </w:p>
    <w:p w14:paraId="2156470B" w14:textId="77777777" w:rsidR="009104D2" w:rsidRPr="00206930" w:rsidRDefault="009104D2" w:rsidP="009104D2">
      <w:pPr>
        <w:pStyle w:val="ATHeading3"/>
        <w:rPr>
          <w:lang w:val="en-GB"/>
        </w:rPr>
      </w:pPr>
      <w:bookmarkStart w:id="8" w:name="TextBodyBegin"/>
      <w:bookmarkStart w:id="9" w:name="_Hlk208925706"/>
      <w:bookmarkEnd w:id="8"/>
      <w:r w:rsidRPr="00206930">
        <w:rPr>
          <w:lang w:val="en-GB"/>
        </w:rPr>
        <w:t>(Ordinary legislative procedure: first reading)</w:t>
      </w:r>
    </w:p>
    <w:bookmarkEnd w:id="9"/>
    <w:p w14:paraId="05F0448C" w14:textId="77777777" w:rsidR="006E5420" w:rsidRPr="00206930" w:rsidRDefault="009104D2" w:rsidP="008B1C2E">
      <w:pPr>
        <w:pStyle w:val="Normal12"/>
        <w:spacing w:before="360"/>
        <w:rPr>
          <w:i/>
          <w:szCs w:val="24"/>
        </w:rPr>
      </w:pPr>
      <w:r w:rsidRPr="00206930">
        <w:rPr>
          <w:i/>
          <w:szCs w:val="24"/>
        </w:rPr>
        <w:t>The European Parliament,</w:t>
      </w:r>
    </w:p>
    <w:p w14:paraId="6D825046" w14:textId="77777777" w:rsidR="009104D2" w:rsidRPr="00206930" w:rsidRDefault="009104D2" w:rsidP="009104D2">
      <w:pPr>
        <w:pStyle w:val="Normal12Hanging"/>
        <w:widowControl/>
        <w:ind w:left="567" w:hanging="567"/>
      </w:pPr>
      <w:r w:rsidRPr="00206930">
        <w:t>–</w:t>
      </w:r>
      <w:r w:rsidRPr="00206930">
        <w:tab/>
        <w:t>having regard to the Commission proposal to Parliament and the Council (</w:t>
      </w:r>
      <w:proofErr w:type="gramStart"/>
      <w:r w:rsidRPr="00206930">
        <w:t>COM(</w:t>
      </w:r>
      <w:proofErr w:type="gramEnd"/>
      <w:r w:rsidRPr="00206930">
        <w:t>202</w:t>
      </w:r>
      <w:r w:rsidR="00CB4E55" w:rsidRPr="00206930">
        <w:t>5</w:t>
      </w:r>
      <w:r w:rsidRPr="00206930">
        <w:t>)0</w:t>
      </w:r>
      <w:r w:rsidR="00CB4E55" w:rsidRPr="00206930">
        <w:t>106</w:t>
      </w:r>
      <w:r w:rsidRPr="00206930">
        <w:t>),</w:t>
      </w:r>
    </w:p>
    <w:p w14:paraId="3B4E8E15" w14:textId="69A0A65B" w:rsidR="009104D2" w:rsidRPr="00206930" w:rsidRDefault="009104D2" w:rsidP="009104D2">
      <w:pPr>
        <w:pStyle w:val="Normal12Hanging"/>
        <w:widowControl/>
        <w:ind w:left="567" w:hanging="567"/>
      </w:pPr>
      <w:r w:rsidRPr="00206930">
        <w:t>–</w:t>
      </w:r>
      <w:r w:rsidRPr="00206930">
        <w:tab/>
        <w:t>having regard to Article 294(2) and Article 192(1) of the Treaty on the Functioning of the European Union, pursuant to which the Commission submitted the proposal to Parliament (C10-0</w:t>
      </w:r>
      <w:r w:rsidR="00CB4E55" w:rsidRPr="00206930">
        <w:t>044</w:t>
      </w:r>
      <w:r w:rsidRPr="00206930">
        <w:t>/202</w:t>
      </w:r>
      <w:r w:rsidR="00CB4E55" w:rsidRPr="00206930">
        <w:t>5</w:t>
      </w:r>
      <w:r w:rsidRPr="00206930">
        <w:t>),</w:t>
      </w:r>
    </w:p>
    <w:p w14:paraId="4FAD90D2" w14:textId="77777777" w:rsidR="009104D2" w:rsidRPr="00206930" w:rsidRDefault="009104D2" w:rsidP="009104D2">
      <w:pPr>
        <w:pStyle w:val="Normal12Hanging"/>
        <w:widowControl/>
        <w:ind w:left="567" w:hanging="567"/>
      </w:pPr>
      <w:r w:rsidRPr="00206930">
        <w:t>–</w:t>
      </w:r>
      <w:r w:rsidRPr="00206930">
        <w:tab/>
        <w:t>having regard to Article 294(3) of the Treaty on the Functioning of the European Union,</w:t>
      </w:r>
    </w:p>
    <w:p w14:paraId="5099B648" w14:textId="3DA90BA1" w:rsidR="009104D2" w:rsidRPr="00206930" w:rsidRDefault="009104D2" w:rsidP="009104D2">
      <w:pPr>
        <w:pStyle w:val="Normal12Hanging"/>
        <w:widowControl/>
        <w:ind w:left="567" w:hanging="567"/>
      </w:pPr>
      <w:r w:rsidRPr="00206930">
        <w:t>–</w:t>
      </w:r>
      <w:r w:rsidRPr="00206930">
        <w:tab/>
        <w:t xml:space="preserve">having regard to the opinion of the European Economic and Social Committee of </w:t>
      </w:r>
      <w:r w:rsidR="00C91AAA" w:rsidRPr="00206930">
        <w:rPr>
          <w:szCs w:val="24"/>
          <w:lang w:val="en-US"/>
        </w:rPr>
        <w:t xml:space="preserve">30 April </w:t>
      </w:r>
      <w:r w:rsidRPr="00206930">
        <w:t>202</w:t>
      </w:r>
      <w:r w:rsidR="00CB4E55" w:rsidRPr="00206930">
        <w:t>5</w:t>
      </w:r>
      <w:r w:rsidRPr="00206930">
        <w:rPr>
          <w:rStyle w:val="FootnoteReference"/>
        </w:rPr>
        <w:footnoteReference w:id="1"/>
      </w:r>
      <w:r w:rsidRPr="00206930">
        <w:t>,</w:t>
      </w:r>
    </w:p>
    <w:p w14:paraId="33F2DADF" w14:textId="77777777" w:rsidR="009104D2" w:rsidRPr="00206930" w:rsidRDefault="009104D2" w:rsidP="009104D2">
      <w:pPr>
        <w:pStyle w:val="Normal12Hanging"/>
        <w:widowControl/>
        <w:ind w:left="567" w:hanging="567"/>
      </w:pPr>
      <w:r w:rsidRPr="00206930">
        <w:t>–</w:t>
      </w:r>
      <w:r w:rsidRPr="00206930">
        <w:tab/>
        <w:t>after consulting the Committee of the Regions,</w:t>
      </w:r>
    </w:p>
    <w:p w14:paraId="143A74CB" w14:textId="77777777" w:rsidR="009104D2" w:rsidRPr="00206930" w:rsidRDefault="009104D2" w:rsidP="009104D2">
      <w:pPr>
        <w:pStyle w:val="Normal12Hanging"/>
        <w:widowControl/>
        <w:ind w:left="567" w:hanging="567"/>
      </w:pPr>
      <w:r w:rsidRPr="00206930">
        <w:t>–</w:t>
      </w:r>
      <w:r w:rsidRPr="00206930">
        <w:tab/>
        <w:t>having regard to Rules 60 and 170 of its Rules of Procedure,</w:t>
      </w:r>
    </w:p>
    <w:p w14:paraId="219F40E7" w14:textId="77777777" w:rsidR="009104D2" w:rsidRPr="00206930" w:rsidRDefault="009104D2" w:rsidP="009104D2">
      <w:pPr>
        <w:pStyle w:val="Normal12Hanging"/>
        <w:widowControl/>
        <w:ind w:left="567" w:hanging="567"/>
      </w:pPr>
      <w:r w:rsidRPr="00206930">
        <w:t>1.</w:t>
      </w:r>
      <w:r w:rsidRPr="00206930">
        <w:tab/>
        <w:t>Adopts its position at first reading hereinafter set out;</w:t>
      </w:r>
    </w:p>
    <w:p w14:paraId="75899763" w14:textId="77777777" w:rsidR="009104D2" w:rsidRPr="00206930" w:rsidRDefault="009104D2" w:rsidP="009104D2">
      <w:pPr>
        <w:pStyle w:val="Normal12Hanging"/>
        <w:widowControl/>
        <w:ind w:left="567" w:hanging="567"/>
      </w:pPr>
      <w:r w:rsidRPr="00206930">
        <w:t>2.</w:t>
      </w:r>
      <w:r w:rsidRPr="00206930">
        <w:tab/>
        <w:t>Calls on the Commission to refer the matter to Parliament again if it replaces, substantially amends or intends to substantially amend its proposal;</w:t>
      </w:r>
    </w:p>
    <w:p w14:paraId="3A819705" w14:textId="157050A8" w:rsidR="009104D2" w:rsidRPr="00206930" w:rsidRDefault="009104D2" w:rsidP="009104D2">
      <w:pPr>
        <w:pStyle w:val="Normal12"/>
        <w:widowControl/>
        <w:ind w:left="567" w:hanging="567"/>
      </w:pPr>
      <w:r w:rsidRPr="00206930">
        <w:t>3.</w:t>
      </w:r>
      <w:r w:rsidRPr="00206930">
        <w:tab/>
        <w:t>Instructs its President to forward its position to the Council, the Commission and the national parliaments.</w:t>
      </w:r>
    </w:p>
    <w:p w14:paraId="10D2FD8C" w14:textId="77777777" w:rsidR="0014588A" w:rsidRPr="00206930" w:rsidRDefault="0014588A" w:rsidP="009104D2">
      <w:pPr>
        <w:pStyle w:val="Normal12"/>
        <w:widowControl/>
        <w:ind w:left="567" w:hanging="567"/>
        <w:sectPr w:rsidR="0014588A" w:rsidRPr="00206930" w:rsidSect="0066651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188B5D95" w14:textId="77777777" w:rsidR="009104D2" w:rsidRPr="00206930" w:rsidRDefault="009104D2" w:rsidP="009104D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en-GB"/>
        </w:rPr>
      </w:pPr>
      <w:r w:rsidRPr="00206930">
        <w:rPr>
          <w:rFonts w:eastAsia="Calibri"/>
          <w:b/>
          <w:bCs/>
          <w:color w:val="000000"/>
          <w:szCs w:val="24"/>
          <w:lang w:val="en-GB"/>
        </w:rPr>
        <w:lastRenderedPageBreak/>
        <w:t>P10_TC1-COD(202</w:t>
      </w:r>
      <w:r w:rsidR="00CB4E55" w:rsidRPr="00206930">
        <w:rPr>
          <w:rFonts w:eastAsia="Calibri"/>
          <w:b/>
          <w:bCs/>
          <w:color w:val="000000"/>
          <w:szCs w:val="24"/>
          <w:lang w:val="en-GB"/>
        </w:rPr>
        <w:t>5</w:t>
      </w:r>
      <w:r w:rsidRPr="00206930">
        <w:rPr>
          <w:rFonts w:eastAsia="Calibri"/>
          <w:b/>
          <w:bCs/>
          <w:color w:val="000000"/>
          <w:szCs w:val="24"/>
          <w:lang w:val="en-GB"/>
        </w:rPr>
        <w:t>)0</w:t>
      </w:r>
      <w:r w:rsidR="00CB4E55" w:rsidRPr="00206930">
        <w:rPr>
          <w:rFonts w:eastAsia="Calibri"/>
          <w:b/>
          <w:bCs/>
          <w:color w:val="000000"/>
          <w:szCs w:val="24"/>
          <w:lang w:val="en-GB"/>
        </w:rPr>
        <w:t>058</w:t>
      </w:r>
    </w:p>
    <w:p w14:paraId="3591CA89" w14:textId="1FE9F352" w:rsidR="00CB4E55" w:rsidRPr="00206930" w:rsidRDefault="009104D2" w:rsidP="00F72F38">
      <w:pPr>
        <w:pStyle w:val="Normal12"/>
        <w:widowControl/>
        <w:spacing w:after="120"/>
        <w:rPr>
          <w:rFonts w:eastAsia="Calibri"/>
          <w:b/>
          <w:noProof/>
          <w:szCs w:val="22"/>
          <w:lang w:eastAsia="en-US"/>
        </w:rPr>
      </w:pPr>
      <w:r w:rsidRPr="00206930">
        <w:rPr>
          <w:b/>
          <w:bCs/>
          <w:szCs w:val="24"/>
        </w:rPr>
        <w:t xml:space="preserve">Position of the European Parliament adopted at first reading on </w:t>
      </w:r>
      <w:r w:rsidR="00CB4E55" w:rsidRPr="00206930">
        <w:rPr>
          <w:b/>
          <w:bCs/>
          <w:szCs w:val="24"/>
        </w:rPr>
        <w:t>8 May 2025</w:t>
      </w:r>
      <w:r w:rsidRPr="00206930">
        <w:rPr>
          <w:b/>
          <w:bCs/>
          <w:szCs w:val="24"/>
        </w:rPr>
        <w:t xml:space="preserve"> with a view to the adoption of </w:t>
      </w:r>
      <w:r w:rsidR="007D4871" w:rsidRPr="00206930">
        <w:rPr>
          <w:b/>
          <w:bCs/>
          <w:szCs w:val="24"/>
        </w:rPr>
        <w:t xml:space="preserve">Directive </w:t>
      </w:r>
      <w:r w:rsidRPr="00206930">
        <w:rPr>
          <w:b/>
          <w:bCs/>
          <w:szCs w:val="24"/>
        </w:rPr>
        <w:t xml:space="preserve">(EU) </w:t>
      </w:r>
      <w:r w:rsidR="007D4871" w:rsidRPr="00206930">
        <w:rPr>
          <w:b/>
          <w:bCs/>
          <w:szCs w:val="24"/>
        </w:rPr>
        <w:t>2025</w:t>
      </w:r>
      <w:r w:rsidRPr="00206930">
        <w:rPr>
          <w:b/>
          <w:bCs/>
          <w:szCs w:val="24"/>
        </w:rPr>
        <w:t xml:space="preserve">/… of the European Parliament and of the Council </w:t>
      </w:r>
      <w:r w:rsidR="00CB4E55" w:rsidRPr="00206930">
        <w:rPr>
          <w:rFonts w:eastAsia="Calibri"/>
          <w:b/>
          <w:noProof/>
          <w:szCs w:val="22"/>
          <w:lang w:eastAsia="en-US"/>
        </w:rPr>
        <w:t>amending Council Directive 92/43/EEC as regards the protection status of the wolf (</w:t>
      </w:r>
      <w:r w:rsidR="00CB4E55" w:rsidRPr="004B38DB">
        <w:rPr>
          <w:rFonts w:eastAsia="Calibri"/>
          <w:b/>
          <w:bCs/>
          <w:i/>
          <w:iCs/>
          <w:noProof/>
          <w:szCs w:val="22"/>
          <w:lang w:eastAsia="en-US"/>
        </w:rPr>
        <w:t>Canis lupus</w:t>
      </w:r>
      <w:r w:rsidR="00CB4E55" w:rsidRPr="00206930">
        <w:rPr>
          <w:rFonts w:eastAsia="Calibri"/>
          <w:b/>
          <w:noProof/>
          <w:szCs w:val="22"/>
          <w:lang w:eastAsia="en-US"/>
        </w:rPr>
        <w:t>)</w:t>
      </w:r>
    </w:p>
    <w:p w14:paraId="6BC9E921" w14:textId="299BD158" w:rsidR="008731B6" w:rsidRPr="001612AB" w:rsidRDefault="008731B6" w:rsidP="008731B6">
      <w:pPr>
        <w:autoSpaceDE w:val="0"/>
        <w:autoSpaceDN w:val="0"/>
        <w:adjustRightInd w:val="0"/>
        <w:spacing w:before="120" w:after="120"/>
        <w:rPr>
          <w:rFonts w:eastAsia="Calibri"/>
          <w:b/>
          <w:szCs w:val="22"/>
          <w:lang w:val="en-GB" w:eastAsia="en-US"/>
        </w:rPr>
      </w:pPr>
      <w:r w:rsidRPr="00206930">
        <w:rPr>
          <w:i/>
          <w:lang w:val="en-GB"/>
        </w:rPr>
        <w:t>(As an agreement was reached between Parliament and Council, Parliament's position corresponds to the final legislative act, Directive (EU) 2025/1237.)</w:t>
      </w:r>
      <w:r w:rsidRPr="001612AB">
        <w:rPr>
          <w:lang w:val="en-GB" w:eastAsia="pl-PL"/>
        </w:rPr>
        <w:t xml:space="preserve"> </w:t>
      </w:r>
    </w:p>
    <w:p w14:paraId="2180842F" w14:textId="77777777" w:rsidR="008731B6" w:rsidRPr="005E06A3" w:rsidRDefault="008731B6" w:rsidP="00F72F38">
      <w:pPr>
        <w:pStyle w:val="Normal12"/>
        <w:widowControl/>
        <w:spacing w:after="120"/>
        <w:rPr>
          <w:rFonts w:eastAsia="Calibri"/>
          <w:b/>
          <w:bCs/>
          <w:noProof/>
          <w:szCs w:val="22"/>
          <w:lang w:eastAsia="en-US"/>
        </w:rPr>
      </w:pPr>
    </w:p>
    <w:sectPr w:rsidR="008731B6" w:rsidRPr="005E06A3" w:rsidSect="009104D2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4ED7A" w14:textId="77777777" w:rsidR="009104D2" w:rsidRDefault="009104D2" w:rsidP="009C4014">
      <w:r>
        <w:separator/>
      </w:r>
    </w:p>
  </w:endnote>
  <w:endnote w:type="continuationSeparator" w:id="0">
    <w:p w14:paraId="182EDEBB" w14:textId="77777777" w:rsidR="009104D2" w:rsidRDefault="009104D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91EC2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A8590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67E8F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DAF2D" w14:textId="77777777" w:rsidR="009104D2" w:rsidRDefault="009104D2" w:rsidP="009C4014">
      <w:r>
        <w:separator/>
      </w:r>
    </w:p>
  </w:footnote>
  <w:footnote w:type="continuationSeparator" w:id="0">
    <w:p w14:paraId="58707BC5" w14:textId="77777777" w:rsidR="009104D2" w:rsidRDefault="009104D2" w:rsidP="009C4014">
      <w:r>
        <w:continuationSeparator/>
      </w:r>
    </w:p>
  </w:footnote>
  <w:footnote w:id="1">
    <w:p w14:paraId="78A40C24" w14:textId="77777777" w:rsidR="009104D2" w:rsidRPr="005E06A3" w:rsidRDefault="009104D2" w:rsidP="009104D2">
      <w:pPr>
        <w:pStyle w:val="FootnoteText"/>
        <w:keepLines w:val="0"/>
        <w:ind w:left="567" w:hanging="567"/>
        <w:rPr>
          <w:sz w:val="24"/>
          <w:szCs w:val="24"/>
          <w:lang w:val="en-GB"/>
        </w:rPr>
      </w:pPr>
      <w:r w:rsidRPr="005E06A3">
        <w:rPr>
          <w:rStyle w:val="FootnoteReference"/>
          <w:sz w:val="24"/>
          <w:szCs w:val="24"/>
        </w:rPr>
        <w:footnoteRef/>
      </w:r>
      <w:r w:rsidRPr="005E06A3">
        <w:rPr>
          <w:sz w:val="24"/>
          <w:szCs w:val="24"/>
          <w:lang w:val="en-GB"/>
        </w:rPr>
        <w:t xml:space="preserve"> </w:t>
      </w:r>
      <w:r w:rsidRPr="005E06A3">
        <w:rPr>
          <w:sz w:val="24"/>
          <w:szCs w:val="24"/>
          <w:lang w:val="en-GB"/>
        </w:rPr>
        <w:tab/>
        <w:t>Not yet published in the Official Journal.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1F1C7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E5150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CF51E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1198907">
    <w:abstractNumId w:val="3"/>
  </w:num>
  <w:num w:numId="2" w16cid:durableId="1096630459">
    <w:abstractNumId w:val="2"/>
  </w:num>
  <w:num w:numId="3" w16cid:durableId="1570337835">
    <w:abstractNumId w:val="1"/>
  </w:num>
  <w:num w:numId="4" w16cid:durableId="94640253">
    <w:abstractNumId w:val="0"/>
  </w:num>
  <w:num w:numId="5" w16cid:durableId="1351492352">
    <w:abstractNumId w:val="6"/>
  </w:num>
  <w:num w:numId="6" w16cid:durableId="1883707655">
    <w:abstractNumId w:val="5"/>
  </w:num>
  <w:num w:numId="7" w16cid:durableId="569926574">
    <w:abstractNumId w:val="4"/>
  </w:num>
  <w:num w:numId="8" w16cid:durableId="1881627937">
    <w:abstractNumId w:val="7"/>
  </w:num>
  <w:num w:numId="9" w16cid:durableId="5254136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4D2"/>
    <w:rsid w:val="00013B2A"/>
    <w:rsid w:val="000C2BFE"/>
    <w:rsid w:val="000F27A9"/>
    <w:rsid w:val="000F6208"/>
    <w:rsid w:val="00125CBC"/>
    <w:rsid w:val="0014588A"/>
    <w:rsid w:val="00172070"/>
    <w:rsid w:val="00185E15"/>
    <w:rsid w:val="001D28B7"/>
    <w:rsid w:val="001D4BBF"/>
    <w:rsid w:val="001D63A8"/>
    <w:rsid w:val="00206930"/>
    <w:rsid w:val="00267F47"/>
    <w:rsid w:val="002924A9"/>
    <w:rsid w:val="002A1D4E"/>
    <w:rsid w:val="002B4BCF"/>
    <w:rsid w:val="002F1925"/>
    <w:rsid w:val="002F1B80"/>
    <w:rsid w:val="00300C61"/>
    <w:rsid w:val="00312A38"/>
    <w:rsid w:val="003202DD"/>
    <w:rsid w:val="003775B9"/>
    <w:rsid w:val="00397B2A"/>
    <w:rsid w:val="003B0011"/>
    <w:rsid w:val="003E1189"/>
    <w:rsid w:val="003F4DFE"/>
    <w:rsid w:val="00425111"/>
    <w:rsid w:val="004472FB"/>
    <w:rsid w:val="00451C48"/>
    <w:rsid w:val="0047030E"/>
    <w:rsid w:val="004B38DB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E06A3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D4871"/>
    <w:rsid w:val="00823E8D"/>
    <w:rsid w:val="00843B5F"/>
    <w:rsid w:val="008512F3"/>
    <w:rsid w:val="00857458"/>
    <w:rsid w:val="008731B6"/>
    <w:rsid w:val="00873A0F"/>
    <w:rsid w:val="00892246"/>
    <w:rsid w:val="00895FA0"/>
    <w:rsid w:val="008B1C2E"/>
    <w:rsid w:val="008B2413"/>
    <w:rsid w:val="008D7C16"/>
    <w:rsid w:val="008E7632"/>
    <w:rsid w:val="008F0108"/>
    <w:rsid w:val="008F7F1C"/>
    <w:rsid w:val="00907FE0"/>
    <w:rsid w:val="009104D2"/>
    <w:rsid w:val="009664DE"/>
    <w:rsid w:val="009865B7"/>
    <w:rsid w:val="009B7E10"/>
    <w:rsid w:val="009C4014"/>
    <w:rsid w:val="009F28EF"/>
    <w:rsid w:val="00A1739E"/>
    <w:rsid w:val="00A25232"/>
    <w:rsid w:val="00A7759D"/>
    <w:rsid w:val="00B54C72"/>
    <w:rsid w:val="00B85C1E"/>
    <w:rsid w:val="00B9481A"/>
    <w:rsid w:val="00C15516"/>
    <w:rsid w:val="00C16C81"/>
    <w:rsid w:val="00C21872"/>
    <w:rsid w:val="00C57739"/>
    <w:rsid w:val="00C65BE8"/>
    <w:rsid w:val="00C91AAA"/>
    <w:rsid w:val="00CB451F"/>
    <w:rsid w:val="00CB4E55"/>
    <w:rsid w:val="00CC4897"/>
    <w:rsid w:val="00D202A4"/>
    <w:rsid w:val="00D91669"/>
    <w:rsid w:val="00DF097A"/>
    <w:rsid w:val="00DF53A8"/>
    <w:rsid w:val="00E039BF"/>
    <w:rsid w:val="00E11822"/>
    <w:rsid w:val="00E344EE"/>
    <w:rsid w:val="00E37BC6"/>
    <w:rsid w:val="00E73B02"/>
    <w:rsid w:val="00E74BF3"/>
    <w:rsid w:val="00EF3610"/>
    <w:rsid w:val="00F177A4"/>
    <w:rsid w:val="00F72F38"/>
    <w:rsid w:val="00F97E29"/>
    <w:rsid w:val="00FA3E3A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40206D"/>
  <w15:chartTrackingRefBased/>
  <w15:docId w15:val="{3C50994B-CB92-4358-B1A4-D7AB905BD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rsid w:val="00267F47"/>
    <w:pPr>
      <w:keepNext/>
      <w:keepLines/>
      <w:spacing w:before="480" w:after="120"/>
      <w:outlineLvl w:val="0"/>
    </w:pPr>
    <w:rPr>
      <w:b/>
      <w:noProof/>
      <w:sz w:val="28"/>
      <w:lang w:val="en-GB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104D2"/>
    <w:rPr>
      <w:sz w:val="22"/>
      <w:lang w:val="fr-FR"/>
    </w:rPr>
  </w:style>
  <w:style w:type="character" w:styleId="Hyperlink">
    <w:name w:val="Hyperlink"/>
    <w:uiPriority w:val="99"/>
    <w:rsid w:val="00CB4E5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B4E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B4E55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7D4871"/>
    <w:rPr>
      <w:sz w:val="16"/>
      <w:szCs w:val="16"/>
    </w:rPr>
  </w:style>
  <w:style w:type="paragraph" w:styleId="CommentText">
    <w:name w:val="annotation text"/>
    <w:basedOn w:val="Normal"/>
    <w:link w:val="CommentTextChar"/>
    <w:rsid w:val="007D487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D4871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7D48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D4871"/>
    <w:rPr>
      <w:b/>
      <w:bCs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8731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E3BDEB9E2C641AB20B9B5ECEF7390" ma:contentTypeVersion="0" ma:contentTypeDescription="Create a new document." ma:contentTypeScope="" ma:versionID="614626fc44473ceb56e0ec5e422035a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c3262b18ef56d63b19324dc522ec8a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0373FC-26B0-4403-A188-47A2EBCAEF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8B8C67-078C-43AC-874A-11ADA7921E25}">
  <ds:schemaRefs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8CA7EB4-D527-4312-B578-F5EF4E53D7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E76511-4231-4DD5-A575-982E191BD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2</Pages>
  <Words>270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SMITH Lyndsey</dc:creator>
  <cp:keywords/>
  <cp:lastModifiedBy>CROSSFIELD Clare</cp:lastModifiedBy>
  <cp:revision>2</cp:revision>
  <cp:lastPrinted>2014-08-07T13:15:00Z</cp:lastPrinted>
  <dcterms:created xsi:type="dcterms:W3CDTF">2025-09-17T08:35:00Z</dcterms:created>
  <dcterms:modified xsi:type="dcterms:W3CDTF">2025-09-17T08:35:00Z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0x010100899E3BDEB9E2C641AB20B9B5ECEF7390</vt:lpwstr>
  </property>
</Properties>
</file>