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56572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E56572" w:rsidRDefault="005F0EBC" w:rsidP="00425111">
            <w:pPr>
              <w:pStyle w:val="EPName"/>
              <w:rPr>
                <w:lang w:val="en-GB"/>
              </w:rPr>
            </w:pPr>
            <w:r w:rsidRPr="00E56572">
              <w:rPr>
                <w:lang w:val="en-GB"/>
              </w:rPr>
              <w:t>Európai Parlament</w:t>
            </w:r>
          </w:p>
          <w:p w14:paraId="12F52259" w14:textId="798398E0" w:rsidR="00757DD5" w:rsidRPr="00E56572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56572">
              <w:rPr>
                <w:lang w:val="en-GB"/>
              </w:rPr>
              <w:t xml:space="preserve">2024 </w:t>
            </w:r>
            <w:r w:rsidR="005F0EBC" w:rsidRPr="00E56572">
              <w:rPr>
                <w:lang w:val="en-GB"/>
              </w:rPr>
              <w:t xml:space="preserve">- </w:t>
            </w:r>
            <w:r w:rsidRPr="00E56572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E56572" w:rsidRDefault="00172070" w:rsidP="00425111">
            <w:pPr>
              <w:pStyle w:val="EPLogo"/>
            </w:pPr>
            <w:r w:rsidRPr="00E56572">
              <w:rPr>
                <w:noProof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E56572" w:rsidRDefault="008E7632" w:rsidP="008E7632">
      <w:pPr>
        <w:pStyle w:val="LineTop"/>
        <w:rPr>
          <w:lang w:val="en-GB"/>
        </w:rPr>
      </w:pPr>
    </w:p>
    <w:p w14:paraId="07511194" w14:textId="77777777" w:rsidR="008E7632" w:rsidRPr="00E56572" w:rsidRDefault="005F0EBC" w:rsidP="008E7632">
      <w:pPr>
        <w:pStyle w:val="ZSessionDoc"/>
        <w:rPr>
          <w:b/>
          <w:i w:val="0"/>
        </w:rPr>
      </w:pPr>
      <w:r w:rsidRPr="00E56572">
        <w:rPr>
          <w:b/>
          <w:i w:val="0"/>
        </w:rPr>
        <w:t>ELFOGADOTT SZÖVEGEK</w:t>
      </w:r>
    </w:p>
    <w:p w14:paraId="6AF0D6FA" w14:textId="77777777" w:rsidR="008E7632" w:rsidRPr="00E56572" w:rsidRDefault="008E7632" w:rsidP="008E7632">
      <w:pPr>
        <w:pStyle w:val="LineBottom"/>
      </w:pPr>
    </w:p>
    <w:p w14:paraId="3474339A" w14:textId="404F22BC" w:rsidR="009C4014" w:rsidRPr="00E56572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E56572">
        <w:rPr>
          <w:lang w:val="en-GB"/>
        </w:rPr>
        <w:t>P</w:t>
      </w:r>
      <w:r w:rsidR="009B6E18" w:rsidRPr="00E56572">
        <w:rPr>
          <w:lang w:val="en-GB"/>
        </w:rPr>
        <w:t>10</w:t>
      </w:r>
      <w:r w:rsidRPr="00E56572">
        <w:rPr>
          <w:lang w:val="en-GB"/>
        </w:rPr>
        <w:t>_TA(202</w:t>
      </w:r>
      <w:r w:rsidR="00753F88" w:rsidRPr="00E56572">
        <w:rPr>
          <w:lang w:val="en-GB"/>
        </w:rPr>
        <w:t>5</w:t>
      </w:r>
      <w:r w:rsidRPr="00E56572">
        <w:rPr>
          <w:lang w:val="en-GB"/>
        </w:rPr>
        <w:t>)</w:t>
      </w:r>
      <w:bookmarkStart w:id="1" w:name="TANumber"/>
      <w:bookmarkEnd w:id="0"/>
      <w:r w:rsidRPr="00E56572">
        <w:rPr>
          <w:lang w:val="en-GB"/>
        </w:rPr>
        <w:t>0</w:t>
      </w:r>
      <w:r w:rsidR="00E56572" w:rsidRPr="00E56572">
        <w:rPr>
          <w:lang w:val="en-GB"/>
        </w:rPr>
        <w:t>111</w:t>
      </w:r>
      <w:bookmarkEnd w:id="1"/>
    </w:p>
    <w:p w14:paraId="68EC5B4E" w14:textId="7CB5466B" w:rsidR="009C4014" w:rsidRPr="00E56572" w:rsidRDefault="00CD1F02" w:rsidP="006339A3">
      <w:pPr>
        <w:pStyle w:val="ATHeading2"/>
        <w:rPr>
          <w:lang w:val="en-GB"/>
        </w:rPr>
      </w:pPr>
      <w:bookmarkStart w:id="2" w:name="Etoiles"/>
      <w:bookmarkEnd w:id="2"/>
      <w:r w:rsidRPr="00E56572">
        <w:rPr>
          <w:lang w:val="en-GB"/>
        </w:rPr>
        <w:t>A tőkekövetelményekről szóló rendeletnek a nettó stabil forrásellátottsági ráta alapján az értékpapír-finanszírozási ügyletek tekintetében történő módosítása</w:t>
      </w:r>
    </w:p>
    <w:p w14:paraId="4E77C0A9" w14:textId="43AEB9C1" w:rsidR="009C4014" w:rsidRPr="00E56572" w:rsidRDefault="009C4014" w:rsidP="009C4014">
      <w:pPr>
        <w:rPr>
          <w:i/>
          <w:vanish/>
          <w:lang w:val="en-GB"/>
        </w:rPr>
      </w:pPr>
      <w:r w:rsidRPr="00E56572">
        <w:rPr>
          <w:i/>
        </w:rPr>
        <w:fldChar w:fldCharType="begin"/>
      </w:r>
      <w:r w:rsidRPr="00E56572">
        <w:rPr>
          <w:i/>
          <w:lang w:val="en-GB"/>
        </w:rPr>
        <w:instrText xml:space="preserve"> TC"</w:instrText>
      </w:r>
      <w:bookmarkStart w:id="3" w:name="DocNumber"/>
      <w:r w:rsidR="005F0EBC" w:rsidRPr="00E56572">
        <w:rPr>
          <w:i/>
          <w:lang w:val="en-GB"/>
        </w:rPr>
        <w:instrText>(C</w:instrText>
      </w:r>
      <w:r w:rsidR="009B6E18" w:rsidRPr="00E56572">
        <w:rPr>
          <w:i/>
          <w:lang w:val="en-GB"/>
        </w:rPr>
        <w:instrText>10</w:instrText>
      </w:r>
      <w:r w:rsidR="005F0EBC" w:rsidRPr="00E56572">
        <w:rPr>
          <w:i/>
          <w:lang w:val="en-GB"/>
        </w:rPr>
        <w:instrText>-</w:instrText>
      </w:r>
      <w:r w:rsidR="00753F88" w:rsidRPr="00E56572">
        <w:rPr>
          <w:i/>
          <w:lang w:val="en-GB"/>
        </w:rPr>
        <w:instrText>00</w:instrText>
      </w:r>
      <w:r w:rsidR="00CD1F02" w:rsidRPr="00E56572">
        <w:rPr>
          <w:i/>
          <w:lang w:val="en-GB"/>
        </w:rPr>
        <w:instrText>59</w:instrText>
      </w:r>
      <w:r w:rsidR="005F0EBC" w:rsidRPr="00E56572">
        <w:rPr>
          <w:i/>
          <w:lang w:val="en-GB"/>
        </w:rPr>
        <w:instrText>/202</w:instrText>
      </w:r>
      <w:r w:rsidR="00753F88" w:rsidRPr="00E56572">
        <w:rPr>
          <w:i/>
          <w:lang w:val="en-GB"/>
        </w:rPr>
        <w:instrText>5</w:instrText>
      </w:r>
      <w:r w:rsidR="0029216D">
        <w:rPr>
          <w:i/>
          <w:lang w:val="en-GB"/>
        </w:rPr>
        <w:instrText xml:space="preserve"> </w:instrText>
      </w:r>
      <w:r w:rsidR="0029216D" w:rsidRPr="0029216D">
        <w:rPr>
          <w:i/>
          <w:lang w:val="en-GB"/>
        </w:rPr>
        <w:instrText>- Jonás Fernández</w:instrText>
      </w:r>
      <w:r w:rsidR="005F0EBC" w:rsidRPr="00E56572">
        <w:rPr>
          <w:i/>
          <w:lang w:val="en-GB"/>
        </w:rPr>
        <w:instrText>)</w:instrText>
      </w:r>
      <w:bookmarkEnd w:id="3"/>
      <w:r w:rsidRPr="00E56572">
        <w:rPr>
          <w:i/>
          <w:lang w:val="en-GB"/>
        </w:rPr>
        <w:instrText xml:space="preserve">"\l3 \n&gt; \* MERGEFORMAT </w:instrText>
      </w:r>
      <w:r w:rsidRPr="00E56572">
        <w:rPr>
          <w:i/>
        </w:rPr>
        <w:fldChar w:fldCharType="end"/>
      </w:r>
    </w:p>
    <w:p w14:paraId="632700DD" w14:textId="51E92EA9" w:rsidR="005F0EBC" w:rsidRPr="00E56572" w:rsidRDefault="00CD1F02" w:rsidP="009C4014">
      <w:pPr>
        <w:rPr>
          <w:vanish/>
          <w:lang w:val="en-GB"/>
        </w:rPr>
      </w:pPr>
      <w:bookmarkStart w:id="4" w:name="Commission"/>
      <w:r w:rsidRPr="00E56572">
        <w:rPr>
          <w:vanish/>
          <w:lang w:val="en-GB"/>
        </w:rPr>
        <w:t xml:space="preserve">Gazdasági és Monetáris </w:t>
      </w:r>
      <w:r w:rsidR="001E0C5C" w:rsidRPr="00E56572">
        <w:rPr>
          <w:vanish/>
          <w:lang w:val="en-GB"/>
        </w:rPr>
        <w:t>Bizottság</w:t>
      </w:r>
    </w:p>
    <w:p w14:paraId="6A590695" w14:textId="71B368BB" w:rsidR="009C4014" w:rsidRPr="00E56572" w:rsidRDefault="005F0EBC" w:rsidP="009C4014">
      <w:pPr>
        <w:rPr>
          <w:vanish/>
          <w:lang w:val="en-GB"/>
        </w:rPr>
      </w:pPr>
      <w:bookmarkStart w:id="5" w:name="PE"/>
      <w:bookmarkEnd w:id="4"/>
      <w:r w:rsidRPr="00E56572">
        <w:rPr>
          <w:vanish/>
          <w:lang w:val="en-GB"/>
        </w:rPr>
        <w:t>PE</w:t>
      </w:r>
      <w:bookmarkEnd w:id="5"/>
      <w:r w:rsidR="002D31D1" w:rsidRPr="00E56572">
        <w:rPr>
          <w:vanish/>
          <w:lang w:val="en-GB"/>
        </w:rPr>
        <w:t>773</w:t>
      </w:r>
      <w:r w:rsidR="00BD3828" w:rsidRPr="00E56572">
        <w:rPr>
          <w:vanish/>
          <w:lang w:val="en-GB"/>
        </w:rPr>
        <w:t>.</w:t>
      </w:r>
      <w:r w:rsidR="002D31D1" w:rsidRPr="00E56572">
        <w:rPr>
          <w:vanish/>
          <w:lang w:val="en-GB"/>
        </w:rPr>
        <w:t>631</w:t>
      </w:r>
    </w:p>
    <w:p w14:paraId="02657D33" w14:textId="29C60DA3" w:rsidR="00E978B6" w:rsidRPr="00E56572" w:rsidRDefault="005F0EBC" w:rsidP="00E978B6">
      <w:pPr>
        <w:pStyle w:val="ATHeading3"/>
        <w:rPr>
          <w:lang w:val="en-GB"/>
        </w:rPr>
      </w:pPr>
      <w:bookmarkStart w:id="6" w:name="References"/>
      <w:r w:rsidRPr="00E56572">
        <w:rPr>
          <w:lang w:val="en-GB"/>
        </w:rPr>
        <w:t>Az Európai Parlament 202</w:t>
      </w:r>
      <w:r w:rsidR="00753F88" w:rsidRPr="00E56572">
        <w:rPr>
          <w:lang w:val="en-GB"/>
        </w:rPr>
        <w:t>5</w:t>
      </w:r>
      <w:r w:rsidRPr="00E56572">
        <w:rPr>
          <w:lang w:val="en-GB"/>
        </w:rPr>
        <w:t xml:space="preserve">. </w:t>
      </w:r>
      <w:r w:rsidR="00BD3828" w:rsidRPr="00E56572">
        <w:rPr>
          <w:lang w:val="en-GB"/>
        </w:rPr>
        <w:t xml:space="preserve">május </w:t>
      </w:r>
      <w:r w:rsidR="00CD1F02" w:rsidRPr="00E56572">
        <w:rPr>
          <w:lang w:val="en-GB"/>
        </w:rPr>
        <w:t>22</w:t>
      </w:r>
      <w:r w:rsidR="00BD3828" w:rsidRPr="00E56572">
        <w:rPr>
          <w:lang w:val="en-GB"/>
        </w:rPr>
        <w:t>-</w:t>
      </w:r>
      <w:r w:rsidRPr="00E56572">
        <w:rPr>
          <w:lang w:val="en-GB"/>
        </w:rPr>
        <w:t>i jogalkotási állásfoglalása</w:t>
      </w:r>
      <w:bookmarkEnd w:id="6"/>
      <w:r w:rsidRPr="00E56572">
        <w:rPr>
          <w:lang w:val="en-GB"/>
        </w:rPr>
        <w:t xml:space="preserve"> </w:t>
      </w:r>
      <w:r w:rsidR="006830CD" w:rsidRPr="00E56572">
        <w:rPr>
          <w:lang w:val="en-GB"/>
        </w:rPr>
        <w:t>a</w:t>
      </w:r>
      <w:r w:rsidR="00120A79" w:rsidRPr="00E56572">
        <w:rPr>
          <w:lang w:val="en-GB"/>
        </w:rPr>
        <w:t xml:space="preserve"> </w:t>
      </w:r>
      <w:r w:rsidR="00CD1F02" w:rsidRPr="00E56572">
        <w:rPr>
          <w:lang w:val="en-GB"/>
        </w:rPr>
        <w:t xml:space="preserve">hitelintézetekre vonatkozó prudenciális követelményekről szóló 575/2013/EU rendeletnek a nettó stabil forrásellátottsági ráta alapján az értékpapír-finanszírozási ügyletekre alkalmazandó követelmények tekintetében történő módosításáról </w:t>
      </w:r>
      <w:r w:rsidR="00C1542A" w:rsidRPr="00E56572">
        <w:rPr>
          <w:lang w:val="en-GB"/>
        </w:rPr>
        <w:t>szóló</w:t>
      </w:r>
      <w:r w:rsidR="006830CD" w:rsidRPr="00E56572">
        <w:rPr>
          <w:lang w:val="en-GB"/>
        </w:rPr>
        <w:t xml:space="preserve"> </w:t>
      </w:r>
      <w:r w:rsidR="004410E4" w:rsidRPr="00E56572">
        <w:rPr>
          <w:lang w:val="hu-HU"/>
        </w:rPr>
        <w:t xml:space="preserve">európai parlamenti és tanácsi </w:t>
      </w:r>
      <w:r w:rsidR="00CD1F02" w:rsidRPr="00E56572">
        <w:rPr>
          <w:lang w:val="hu-HU"/>
        </w:rPr>
        <w:t xml:space="preserve">rendeletre </w:t>
      </w:r>
      <w:r w:rsidR="004410E4" w:rsidRPr="00E56572">
        <w:rPr>
          <w:lang w:val="hu-HU"/>
        </w:rPr>
        <w:t>irányuló javaslatról (COM(</w:t>
      </w:r>
      <w:r w:rsidR="00E978B6" w:rsidRPr="00E56572">
        <w:rPr>
          <w:lang w:val="hu-HU"/>
        </w:rPr>
        <w:t>202</w:t>
      </w:r>
      <w:r w:rsidR="00120A79" w:rsidRPr="00E56572">
        <w:rPr>
          <w:lang w:val="hu-HU"/>
        </w:rPr>
        <w:t>5</w:t>
      </w:r>
      <w:r w:rsidR="00E978B6" w:rsidRPr="00E56572">
        <w:rPr>
          <w:lang w:val="hu-HU"/>
        </w:rPr>
        <w:t>)</w:t>
      </w:r>
      <w:r w:rsidR="00120A79" w:rsidRPr="00E56572">
        <w:rPr>
          <w:lang w:val="hu-HU"/>
        </w:rPr>
        <w:t>01</w:t>
      </w:r>
      <w:r w:rsidR="00CD1F02" w:rsidRPr="00E56572">
        <w:rPr>
          <w:lang w:val="hu-HU"/>
        </w:rPr>
        <w:t>4</w:t>
      </w:r>
      <w:r w:rsidR="00120A79" w:rsidRPr="00E56572">
        <w:rPr>
          <w:lang w:val="hu-HU"/>
        </w:rPr>
        <w:t>6</w:t>
      </w:r>
      <w:r w:rsidR="006711D8" w:rsidRPr="00E56572">
        <w:rPr>
          <w:lang w:val="hu-HU"/>
        </w:rPr>
        <w:t xml:space="preserve"> </w:t>
      </w:r>
      <w:r w:rsidR="004410E4" w:rsidRPr="00E56572">
        <w:rPr>
          <w:lang w:val="hu-HU"/>
        </w:rPr>
        <w:t>– C</w:t>
      </w:r>
      <w:r w:rsidR="009B6E18" w:rsidRPr="00E56572">
        <w:rPr>
          <w:lang w:val="hu-HU"/>
        </w:rPr>
        <w:t>10</w:t>
      </w:r>
      <w:r w:rsidR="004410E4" w:rsidRPr="00E56572">
        <w:rPr>
          <w:lang w:val="hu-HU"/>
        </w:rPr>
        <w:t>-</w:t>
      </w:r>
      <w:r w:rsidR="00753F88" w:rsidRPr="00E56572">
        <w:rPr>
          <w:lang w:val="hu-HU"/>
        </w:rPr>
        <w:t>00</w:t>
      </w:r>
      <w:r w:rsidR="00CD1F02" w:rsidRPr="00E56572">
        <w:rPr>
          <w:lang w:val="hu-HU"/>
        </w:rPr>
        <w:t>59</w:t>
      </w:r>
      <w:r w:rsidR="004410E4" w:rsidRPr="00E56572">
        <w:rPr>
          <w:lang w:val="hu-HU"/>
        </w:rPr>
        <w:t>/202</w:t>
      </w:r>
      <w:r w:rsidR="00753F88" w:rsidRPr="00E56572">
        <w:rPr>
          <w:lang w:val="hu-HU"/>
        </w:rPr>
        <w:t>5</w:t>
      </w:r>
      <w:r w:rsidR="004410E4" w:rsidRPr="00E56572">
        <w:rPr>
          <w:lang w:val="hu-HU"/>
        </w:rPr>
        <w:t xml:space="preserve"> – 202</w:t>
      </w:r>
      <w:r w:rsidR="00753F88" w:rsidRPr="00E56572">
        <w:rPr>
          <w:lang w:val="hu-HU"/>
        </w:rPr>
        <w:t>5</w:t>
      </w:r>
      <w:r w:rsidR="004410E4" w:rsidRPr="00E56572">
        <w:rPr>
          <w:lang w:val="hu-HU"/>
        </w:rPr>
        <w:t>/</w:t>
      </w:r>
      <w:r w:rsidR="00753F88" w:rsidRPr="00E56572">
        <w:rPr>
          <w:lang w:val="hu-HU"/>
        </w:rPr>
        <w:t>00</w:t>
      </w:r>
      <w:r w:rsidR="00CD1F02" w:rsidRPr="00E56572">
        <w:rPr>
          <w:lang w:val="hu-HU"/>
        </w:rPr>
        <w:t>77</w:t>
      </w:r>
      <w:r w:rsidR="004410E4" w:rsidRPr="00E56572">
        <w:rPr>
          <w:lang w:val="hu-HU"/>
        </w:rPr>
        <w:t>(COD))</w:t>
      </w:r>
    </w:p>
    <w:p w14:paraId="6AAB8B82" w14:textId="77777777" w:rsidR="005F0EBC" w:rsidRPr="00E56572" w:rsidRDefault="005F0EBC" w:rsidP="005F0EBC">
      <w:pPr>
        <w:pStyle w:val="Normal12Bold"/>
      </w:pPr>
      <w:bookmarkStart w:id="7" w:name="TextBodyBegin"/>
      <w:bookmarkEnd w:id="7"/>
      <w:r w:rsidRPr="00E56572">
        <w:t>(</w:t>
      </w:r>
      <w:r w:rsidR="001D064B" w:rsidRPr="00E56572">
        <w:t>Rendes jogalkotási eljárás: első olvasat</w:t>
      </w:r>
      <w:r w:rsidRPr="00E56572">
        <w:t>)</w:t>
      </w:r>
    </w:p>
    <w:p w14:paraId="5213DEC8" w14:textId="77777777" w:rsidR="004410E4" w:rsidRPr="00E56572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E56572">
        <w:rPr>
          <w:i/>
          <w:szCs w:val="24"/>
          <w:lang w:val="hu-HU"/>
        </w:rPr>
        <w:t>Az Európai Parlament,</w:t>
      </w:r>
    </w:p>
    <w:p w14:paraId="5F566F5A" w14:textId="2E05F497" w:rsidR="004410E4" w:rsidRPr="00E56572" w:rsidRDefault="004410E4" w:rsidP="004410E4">
      <w:pPr>
        <w:pStyle w:val="Normal12Hanging"/>
        <w:ind w:left="567" w:hanging="567"/>
        <w:rPr>
          <w:lang w:val="hu-HU"/>
        </w:rPr>
      </w:pPr>
      <w:r w:rsidRPr="00E56572">
        <w:rPr>
          <w:lang w:val="hu-HU"/>
        </w:rPr>
        <w:t>–</w:t>
      </w:r>
      <w:r w:rsidRPr="00E56572">
        <w:rPr>
          <w:lang w:val="hu-HU"/>
        </w:rPr>
        <w:tab/>
        <w:t>tekintettel a Bizottság Parlamenthez és Tanácshoz intézett javaslatára (</w:t>
      </w:r>
      <w:r w:rsidR="00120A79" w:rsidRPr="00E56572">
        <w:rPr>
          <w:lang w:val="hu-HU"/>
        </w:rPr>
        <w:t>COM(2025)01</w:t>
      </w:r>
      <w:r w:rsidR="00CD1F02" w:rsidRPr="00E56572">
        <w:rPr>
          <w:lang w:val="hu-HU"/>
        </w:rPr>
        <w:t>4</w:t>
      </w:r>
      <w:r w:rsidR="00120A79" w:rsidRPr="00E56572">
        <w:rPr>
          <w:lang w:val="hu-HU"/>
        </w:rPr>
        <w:t>6</w:t>
      </w:r>
      <w:r w:rsidRPr="00E56572">
        <w:rPr>
          <w:lang w:val="hu-HU"/>
        </w:rPr>
        <w:t>),</w:t>
      </w:r>
    </w:p>
    <w:p w14:paraId="11FAC197" w14:textId="16E10C1A" w:rsidR="004410E4" w:rsidRPr="00E56572" w:rsidRDefault="004410E4" w:rsidP="004410E4">
      <w:pPr>
        <w:pStyle w:val="Normal12Hanging"/>
        <w:ind w:left="567" w:hanging="567"/>
        <w:rPr>
          <w:lang w:val="hu-HU"/>
        </w:rPr>
      </w:pPr>
      <w:r w:rsidRPr="00E56572">
        <w:rPr>
          <w:lang w:val="hu-HU"/>
        </w:rPr>
        <w:t>–</w:t>
      </w:r>
      <w:r w:rsidRPr="00E56572">
        <w:rPr>
          <w:lang w:val="hu-HU"/>
        </w:rPr>
        <w:tab/>
        <w:t>tekintettel az Európai Unió működéséről szóló szerződés 294. cikkének (2) bekezdésére</w:t>
      </w:r>
      <w:r w:rsidR="002F11BC" w:rsidRPr="00E56572">
        <w:rPr>
          <w:lang w:val="hu-HU"/>
        </w:rPr>
        <w:t xml:space="preserve"> </w:t>
      </w:r>
      <w:r w:rsidR="00FE1142" w:rsidRPr="00E56572">
        <w:rPr>
          <w:lang w:val="hu-HU"/>
        </w:rPr>
        <w:t xml:space="preserve">és </w:t>
      </w:r>
      <w:r w:rsidR="002D31D1" w:rsidRPr="00E56572">
        <w:rPr>
          <w:lang w:val="hu-HU"/>
        </w:rPr>
        <w:t>114. cikkére</w:t>
      </w:r>
      <w:r w:rsidRPr="00E56572">
        <w:rPr>
          <w:lang w:val="hu-HU"/>
        </w:rPr>
        <w:t>, amelyek alapján a Bizottság javaslatát benyújtotta a Parlamenthez (C</w:t>
      </w:r>
      <w:r w:rsidR="009B6E18" w:rsidRPr="00E56572">
        <w:rPr>
          <w:lang w:val="hu-HU"/>
        </w:rPr>
        <w:t>10</w:t>
      </w:r>
      <w:r w:rsidRPr="00E56572">
        <w:rPr>
          <w:lang w:val="hu-HU"/>
        </w:rPr>
        <w:t>-</w:t>
      </w:r>
      <w:r w:rsidR="00753F88" w:rsidRPr="00E56572">
        <w:rPr>
          <w:lang w:val="hu-HU"/>
        </w:rPr>
        <w:t>00</w:t>
      </w:r>
      <w:r w:rsidR="00CD1F02" w:rsidRPr="00E56572">
        <w:rPr>
          <w:lang w:val="hu-HU"/>
        </w:rPr>
        <w:t>59</w:t>
      </w:r>
      <w:r w:rsidRPr="00E56572">
        <w:rPr>
          <w:lang w:val="hu-HU"/>
        </w:rPr>
        <w:t>/202</w:t>
      </w:r>
      <w:r w:rsidR="00753F88" w:rsidRPr="00E56572">
        <w:rPr>
          <w:lang w:val="hu-HU"/>
        </w:rPr>
        <w:t>5</w:t>
      </w:r>
      <w:r w:rsidRPr="00E56572">
        <w:rPr>
          <w:lang w:val="hu-HU"/>
        </w:rPr>
        <w:t>),</w:t>
      </w:r>
    </w:p>
    <w:p w14:paraId="5BE174ED" w14:textId="77777777" w:rsidR="004410E4" w:rsidRPr="00E56572" w:rsidRDefault="004410E4" w:rsidP="004410E4">
      <w:pPr>
        <w:pStyle w:val="Normal12Hanging"/>
        <w:ind w:left="567" w:hanging="567"/>
        <w:rPr>
          <w:lang w:val="hu-HU"/>
        </w:rPr>
      </w:pPr>
      <w:r w:rsidRPr="00E56572">
        <w:rPr>
          <w:lang w:val="hu-HU"/>
        </w:rPr>
        <w:t>–</w:t>
      </w:r>
      <w:r w:rsidRPr="00E56572">
        <w:rPr>
          <w:lang w:val="hu-HU"/>
        </w:rPr>
        <w:tab/>
        <w:t>tekintettel az Európai Unió működéséről szóló szerződés 294. cikkének (3) bekezdésére,</w:t>
      </w:r>
    </w:p>
    <w:p w14:paraId="5580255D" w14:textId="55E1BDFD" w:rsidR="002D31D1" w:rsidRPr="00E56572" w:rsidRDefault="002D31D1" w:rsidP="002D31D1">
      <w:pPr>
        <w:pStyle w:val="Normal12Hanging"/>
        <w:widowControl/>
        <w:ind w:left="567" w:hanging="567"/>
        <w:rPr>
          <w:lang w:val="hu-HU"/>
        </w:rPr>
      </w:pPr>
      <w:r w:rsidRPr="00E56572">
        <w:rPr>
          <w:lang w:val="hu-HU"/>
        </w:rPr>
        <w:t>–</w:t>
      </w:r>
      <w:r w:rsidRPr="00E56572">
        <w:rPr>
          <w:lang w:val="hu-HU"/>
        </w:rPr>
        <w:tab/>
        <w:t xml:space="preserve">tekintettel az Európai Központi Bank </w:t>
      </w:r>
      <w:r w:rsidRPr="00E56572">
        <w:rPr>
          <w:rFonts w:eastAsia="Calibri"/>
          <w:noProof/>
          <w:szCs w:val="22"/>
          <w:lang w:val="hu-HU"/>
        </w:rPr>
        <w:t xml:space="preserve">2025. május 2-i </w:t>
      </w:r>
      <w:r w:rsidRPr="00E56572">
        <w:rPr>
          <w:lang w:val="hu-HU"/>
        </w:rPr>
        <w:t>véleményére</w:t>
      </w:r>
      <w:r w:rsidRPr="00E56572">
        <w:rPr>
          <w:rStyle w:val="FootnoteReference"/>
          <w:rFonts w:eastAsia="Calibri"/>
          <w:noProof/>
          <w:szCs w:val="22"/>
        </w:rPr>
        <w:footnoteReference w:id="1"/>
      </w:r>
      <w:r w:rsidRPr="00E56572">
        <w:rPr>
          <w:rFonts w:eastAsia="Calibri"/>
          <w:noProof/>
          <w:szCs w:val="22"/>
          <w:lang w:val="hu-HU"/>
        </w:rPr>
        <w:t>,</w:t>
      </w:r>
    </w:p>
    <w:p w14:paraId="42EB3221" w14:textId="7B6C2454" w:rsidR="00671EDE" w:rsidRPr="00E56572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E56572">
        <w:rPr>
          <w:lang w:val="hu-HU"/>
        </w:rPr>
        <w:t>–</w:t>
      </w:r>
      <w:r w:rsidRPr="00E56572">
        <w:rPr>
          <w:lang w:val="hu-HU"/>
        </w:rPr>
        <w:tab/>
        <w:t xml:space="preserve">tekintettel az Európai Gazdasági és Szociális Bizottság </w:t>
      </w:r>
      <w:r w:rsidR="00BD3828" w:rsidRPr="00E56572">
        <w:rPr>
          <w:lang w:val="hu-HU"/>
        </w:rPr>
        <w:t xml:space="preserve">2025. </w:t>
      </w:r>
      <w:r w:rsidR="002D31D1" w:rsidRPr="00E56572">
        <w:rPr>
          <w:lang w:val="hu-HU"/>
        </w:rPr>
        <w:t>április 29-</w:t>
      </w:r>
      <w:r w:rsidRPr="00E56572">
        <w:rPr>
          <w:lang w:val="hu-HU"/>
        </w:rPr>
        <w:t>i véleményére</w:t>
      </w:r>
      <w:r w:rsidRPr="00E56572">
        <w:rPr>
          <w:vertAlign w:val="superscript"/>
          <w:lang w:val="en-GB"/>
        </w:rPr>
        <w:footnoteReference w:id="2"/>
      </w:r>
      <w:r w:rsidRPr="00E56572">
        <w:rPr>
          <w:lang w:val="hu-HU"/>
        </w:rPr>
        <w:t>,</w:t>
      </w:r>
    </w:p>
    <w:p w14:paraId="634649AC" w14:textId="08146D2E" w:rsidR="004410E4" w:rsidRPr="00E56572" w:rsidRDefault="004410E4" w:rsidP="004410E4">
      <w:pPr>
        <w:pStyle w:val="Normal12Hanging"/>
        <w:ind w:left="567" w:hanging="567"/>
        <w:rPr>
          <w:lang w:val="hu-HU"/>
        </w:rPr>
      </w:pPr>
      <w:r w:rsidRPr="00E56572">
        <w:rPr>
          <w:lang w:val="hu-HU"/>
        </w:rPr>
        <w:t>–</w:t>
      </w:r>
      <w:r w:rsidRPr="00E56572">
        <w:rPr>
          <w:lang w:val="hu-HU"/>
        </w:rPr>
        <w:tab/>
        <w:t xml:space="preserve">tekintettel eljárási szabályzata </w:t>
      </w:r>
      <w:r w:rsidR="00BD3828" w:rsidRPr="00E56572">
        <w:rPr>
          <w:lang w:val="hu-HU"/>
        </w:rPr>
        <w:t>60</w:t>
      </w:r>
      <w:r w:rsidRPr="00E56572">
        <w:rPr>
          <w:lang w:val="hu-HU"/>
        </w:rPr>
        <w:t xml:space="preserve">. és </w:t>
      </w:r>
      <w:r w:rsidR="00BD3828" w:rsidRPr="00E56572">
        <w:rPr>
          <w:lang w:val="hu-HU"/>
        </w:rPr>
        <w:t>170</w:t>
      </w:r>
      <w:r w:rsidRPr="00E56572">
        <w:rPr>
          <w:lang w:val="hu-HU"/>
        </w:rPr>
        <w:t>. cikkére,</w:t>
      </w:r>
    </w:p>
    <w:p w14:paraId="1A854219" w14:textId="77777777" w:rsidR="004410E4" w:rsidRPr="00E56572" w:rsidRDefault="004410E4" w:rsidP="004410E4">
      <w:pPr>
        <w:pStyle w:val="Normal12Hanging"/>
        <w:ind w:left="567" w:hanging="567"/>
        <w:rPr>
          <w:lang w:val="hu-HU"/>
        </w:rPr>
      </w:pPr>
      <w:r w:rsidRPr="00E56572">
        <w:rPr>
          <w:lang w:val="hu-HU"/>
        </w:rPr>
        <w:t>1.</w:t>
      </w:r>
      <w:r w:rsidRPr="00E56572">
        <w:rPr>
          <w:lang w:val="hu-HU"/>
        </w:rPr>
        <w:tab/>
        <w:t>elfogadja első olvasatban az alábbi álláspontot;</w:t>
      </w:r>
    </w:p>
    <w:p w14:paraId="0545812B" w14:textId="59F727AD" w:rsidR="004410E4" w:rsidRPr="00E56572" w:rsidRDefault="004410E4" w:rsidP="004410E4">
      <w:pPr>
        <w:pStyle w:val="Normal12Hanging"/>
        <w:ind w:left="567" w:hanging="567"/>
        <w:rPr>
          <w:lang w:val="hu-HU"/>
        </w:rPr>
      </w:pPr>
      <w:r w:rsidRPr="00E56572">
        <w:rPr>
          <w:lang w:val="hu-HU"/>
        </w:rPr>
        <w:t>2.</w:t>
      </w:r>
      <w:r w:rsidRPr="00E56572">
        <w:rPr>
          <w:lang w:val="hu-HU"/>
        </w:rPr>
        <w:tab/>
      </w:r>
      <w:r w:rsidR="00DA6448" w:rsidRPr="00E56572">
        <w:rPr>
          <w:lang w:val="hu-HU"/>
        </w:rPr>
        <w:t xml:space="preserve">felkéri a Bizottságot, hogy utalja az ügyet újból a Parlamenthez, ha javaslatát másik </w:t>
      </w:r>
      <w:r w:rsidR="00DA6448" w:rsidRPr="00E56572">
        <w:rPr>
          <w:lang w:val="hu-HU"/>
        </w:rPr>
        <w:lastRenderedPageBreak/>
        <w:t>szöveggel váltja fel, lényegesen módosítja vagy lényegesen módosítani kívánja</w:t>
      </w:r>
      <w:r w:rsidRPr="00E56572">
        <w:rPr>
          <w:lang w:val="hu-HU"/>
        </w:rPr>
        <w:t>;</w:t>
      </w:r>
    </w:p>
    <w:p w14:paraId="79D11C15" w14:textId="1F494BDB" w:rsidR="005F0EBC" w:rsidRPr="00E56572" w:rsidRDefault="004410E4" w:rsidP="00CD1F02">
      <w:pPr>
        <w:pStyle w:val="Normal12"/>
        <w:ind w:left="567" w:hanging="567"/>
        <w:rPr>
          <w:szCs w:val="24"/>
          <w:lang w:val="hu-HU"/>
        </w:rPr>
      </w:pPr>
      <w:r w:rsidRPr="00E56572">
        <w:rPr>
          <w:lang w:val="hu-HU"/>
        </w:rPr>
        <w:t>3.</w:t>
      </w:r>
      <w:r w:rsidRPr="00E56572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662F3A27" w14:textId="77777777" w:rsidR="005F0EBC" w:rsidRPr="00E56572" w:rsidRDefault="005F0EBC" w:rsidP="009F28EF">
      <w:pPr>
        <w:pStyle w:val="Normal12"/>
        <w:rPr>
          <w:szCs w:val="24"/>
          <w:lang w:val="hu-HU"/>
        </w:rPr>
        <w:sectPr w:rsidR="005F0EBC" w:rsidRPr="00E56572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27443CDA" w:rsidR="005F0EBC" w:rsidRPr="00E56572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E56572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="009B6E18" w:rsidRPr="00E56572">
        <w:rPr>
          <w:rFonts w:eastAsia="Calibri"/>
          <w:b/>
          <w:bCs/>
          <w:color w:val="000000"/>
          <w:szCs w:val="24"/>
          <w:lang w:val="hu-HU"/>
        </w:rPr>
        <w:t>10</w:t>
      </w:r>
      <w:r w:rsidRPr="00E56572">
        <w:rPr>
          <w:rFonts w:eastAsia="Calibri"/>
          <w:b/>
          <w:bCs/>
          <w:color w:val="000000"/>
          <w:szCs w:val="24"/>
          <w:lang w:val="hu-HU"/>
        </w:rPr>
        <w:t>_TC1-COD(202</w:t>
      </w:r>
      <w:r w:rsidR="00753F88" w:rsidRPr="00E56572">
        <w:rPr>
          <w:rFonts w:eastAsia="Calibri"/>
          <w:b/>
          <w:bCs/>
          <w:color w:val="000000"/>
          <w:szCs w:val="24"/>
          <w:lang w:val="hu-HU"/>
        </w:rPr>
        <w:t>5</w:t>
      </w:r>
      <w:r w:rsidRPr="00E56572">
        <w:rPr>
          <w:rFonts w:eastAsia="Calibri"/>
          <w:b/>
          <w:bCs/>
          <w:color w:val="000000"/>
          <w:szCs w:val="24"/>
          <w:lang w:val="hu-HU"/>
        </w:rPr>
        <w:t>)</w:t>
      </w:r>
      <w:r w:rsidR="00753F88" w:rsidRPr="00E56572">
        <w:rPr>
          <w:b/>
          <w:lang w:val="hu-HU"/>
        </w:rPr>
        <w:t>00</w:t>
      </w:r>
      <w:r w:rsidR="00CD1F02" w:rsidRPr="00E56572">
        <w:rPr>
          <w:b/>
          <w:lang w:val="hu-HU"/>
        </w:rPr>
        <w:t>77</w:t>
      </w:r>
    </w:p>
    <w:p w14:paraId="17AAA694" w14:textId="0CECDB24" w:rsidR="005F0EBC" w:rsidRPr="00E56572" w:rsidRDefault="005F0EBC" w:rsidP="00CD1F02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E56572">
        <w:rPr>
          <w:b/>
          <w:lang w:val="hu-HU" w:eastAsia="en-US"/>
        </w:rPr>
        <w:t xml:space="preserve">Az Európai Parlament álláspontja, amely első olvasatban </w:t>
      </w:r>
      <w:r w:rsidR="00090D47" w:rsidRPr="00E56572">
        <w:rPr>
          <w:b/>
          <w:lang w:val="hu-HU" w:eastAsia="en-US"/>
        </w:rPr>
        <w:t>202</w:t>
      </w:r>
      <w:r w:rsidR="00753F88" w:rsidRPr="00E56572">
        <w:rPr>
          <w:b/>
          <w:lang w:val="hu-HU" w:eastAsia="en-US"/>
        </w:rPr>
        <w:t>5</w:t>
      </w:r>
      <w:r w:rsidR="00090D47" w:rsidRPr="00E56572">
        <w:rPr>
          <w:b/>
          <w:lang w:val="hu-HU" w:eastAsia="en-US"/>
        </w:rPr>
        <w:t xml:space="preserve">. </w:t>
      </w:r>
      <w:r w:rsidR="00BD3828" w:rsidRPr="00E56572">
        <w:rPr>
          <w:b/>
          <w:lang w:val="hu-HU" w:eastAsia="en-US"/>
        </w:rPr>
        <w:t xml:space="preserve">május </w:t>
      </w:r>
      <w:r w:rsidR="00CD1F02" w:rsidRPr="00E56572">
        <w:rPr>
          <w:b/>
          <w:lang w:val="hu-HU" w:eastAsia="en-US"/>
        </w:rPr>
        <w:t>22-é</w:t>
      </w:r>
      <w:r w:rsidRPr="00E56572">
        <w:rPr>
          <w:b/>
          <w:lang w:val="hu-HU" w:eastAsia="en-US"/>
        </w:rPr>
        <w:t xml:space="preserve">n került elfogadásra </w:t>
      </w:r>
      <w:r w:rsidR="001B5702" w:rsidRPr="00E56572">
        <w:rPr>
          <w:rFonts w:eastAsia="Calibri"/>
          <w:b/>
          <w:noProof/>
          <w:szCs w:val="22"/>
          <w:lang w:val="hu-HU" w:eastAsia="en-US"/>
        </w:rPr>
        <w:t xml:space="preserve">az 575/2013/EU rendeletnek a nettó stabil forrásellátottsági ráta alapján az értékpapír-finanszírozási ügyletekre alkalmazandó követelmények tekintetében történő módosításáról </w:t>
      </w:r>
      <w:r w:rsidRPr="00E56572">
        <w:rPr>
          <w:b/>
          <w:bCs/>
          <w:lang w:val="hu-HU" w:eastAsia="en-US"/>
        </w:rPr>
        <w:t>sz</w:t>
      </w:r>
      <w:r w:rsidRPr="00E56572">
        <w:rPr>
          <w:b/>
          <w:lang w:val="hu-HU" w:eastAsia="en-US"/>
        </w:rPr>
        <w:t>óló (EU) 202</w:t>
      </w:r>
      <w:r w:rsidR="00753F88" w:rsidRPr="00E56572">
        <w:rPr>
          <w:b/>
          <w:lang w:val="hu-HU" w:eastAsia="en-US"/>
        </w:rPr>
        <w:t>5</w:t>
      </w:r>
      <w:r w:rsidRPr="00E56572">
        <w:rPr>
          <w:b/>
          <w:lang w:val="hu-HU" w:eastAsia="en-US"/>
        </w:rPr>
        <w:t xml:space="preserve">/... európai parlamenti és tanácsi </w:t>
      </w:r>
      <w:r w:rsidR="00CD1F02" w:rsidRPr="00E56572">
        <w:rPr>
          <w:b/>
          <w:lang w:val="hu-HU" w:eastAsia="en-US"/>
        </w:rPr>
        <w:t xml:space="preserve">rendelet </w:t>
      </w:r>
      <w:r w:rsidRPr="00E56572">
        <w:rPr>
          <w:b/>
          <w:lang w:val="hu-HU" w:eastAsia="en-US"/>
        </w:rPr>
        <w:t>elfogadására tekintettel</w:t>
      </w:r>
      <w:r w:rsidRPr="00E56572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6DA1A1A9" w14:textId="77777777" w:rsidR="000325CD" w:rsidRPr="000325CD" w:rsidRDefault="000325CD" w:rsidP="000325CD">
      <w:pPr>
        <w:rPr>
          <w:rFonts w:eastAsia="Calibri"/>
          <w:noProof/>
          <w:szCs w:val="22"/>
          <w:lang w:val="hu-HU" w:eastAsia="en-US"/>
        </w:rPr>
      </w:pPr>
      <w:r w:rsidRPr="000325CD">
        <w:rPr>
          <w:rFonts w:eastAsia="Calibri"/>
          <w:i/>
          <w:noProof/>
          <w:szCs w:val="22"/>
          <w:lang w:val="hu-HU" w:eastAsia="en-US"/>
        </w:rPr>
        <w:t>(A Parlament és a Tanács megállapodása következtében a Parlament álláspontja megegyezik a végleges jogalkotási aktussal, az (EU) 2025/1215 rendelettel.)</w:t>
      </w:r>
    </w:p>
    <w:p w14:paraId="2658CF12" w14:textId="5F7842D2" w:rsidR="003334A8" w:rsidRPr="000325CD" w:rsidRDefault="003334A8" w:rsidP="000325CD">
      <w:pPr>
        <w:rPr>
          <w:rFonts w:eastAsia="Calibri"/>
          <w:noProof/>
          <w:szCs w:val="22"/>
          <w:lang w:val="hu-HU" w:eastAsia="en-US"/>
        </w:rPr>
      </w:pPr>
      <w:bookmarkStart w:id="8" w:name="_GoBack"/>
      <w:bookmarkEnd w:id="8"/>
    </w:p>
    <w:sectPr w:rsidR="003334A8" w:rsidRPr="000325CD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  <w:footnote w:id="1">
    <w:p w14:paraId="30263AED" w14:textId="27C9A327" w:rsidR="002D31D1" w:rsidRPr="00246540" w:rsidRDefault="002D31D1" w:rsidP="002D31D1">
      <w:pPr>
        <w:pStyle w:val="FootnoteText"/>
        <w:keepLines w:val="0"/>
        <w:ind w:left="567" w:hanging="567"/>
        <w:rPr>
          <w:lang w:val="en-GB"/>
        </w:rPr>
      </w:pPr>
      <w:r>
        <w:rPr>
          <w:rStyle w:val="FootnoteReference"/>
        </w:rPr>
        <w:footnoteRef/>
      </w:r>
      <w:r w:rsidRPr="00246540">
        <w:rPr>
          <w:lang w:val="en-GB"/>
        </w:rPr>
        <w:t xml:space="preserve"> </w:t>
      </w:r>
      <w:r>
        <w:rPr>
          <w:lang w:val="en-GB"/>
        </w:rPr>
        <w:tab/>
      </w:r>
      <w:r>
        <w:rPr>
          <w:sz w:val="24"/>
          <w:szCs w:val="24"/>
          <w:lang w:val="en-GB"/>
        </w:rPr>
        <w:t>A Hivatalos Lapban még nem tették közzé</w:t>
      </w:r>
      <w:r w:rsidRPr="00246540">
        <w:rPr>
          <w:sz w:val="24"/>
          <w:szCs w:val="24"/>
          <w:lang w:val="en-GB"/>
        </w:rPr>
        <w:t>.</w:t>
      </w:r>
    </w:p>
  </w:footnote>
  <w:footnote w:id="2">
    <w:p w14:paraId="105F82F1" w14:textId="77777777" w:rsidR="00671EDE" w:rsidRDefault="00671EDE" w:rsidP="00671EDE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ab/>
        <w:t>A Hivatalos Lapban még nem tették közzé</w:t>
      </w:r>
      <w:r w:rsidRPr="00D94314">
        <w:rPr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pt-PT" w:vendorID="64" w:dllVersion="131078" w:nlCheck="1" w:checkStyle="0"/>
  <w:activeWritingStyle w:appName="MSWord" w:lang="en-GB" w:vendorID="64" w:dllVersion="131078" w:nlCheck="1" w:checkStyle="1"/>
  <w:activeWritingStyle w:appName="MSWord" w:lang="es-ES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BC"/>
    <w:rsid w:val="00013B2A"/>
    <w:rsid w:val="00016BB2"/>
    <w:rsid w:val="000325CD"/>
    <w:rsid w:val="00061DB3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06948"/>
    <w:rsid w:val="00114637"/>
    <w:rsid w:val="0012090A"/>
    <w:rsid w:val="00120A79"/>
    <w:rsid w:val="00125CBC"/>
    <w:rsid w:val="00130A3E"/>
    <w:rsid w:val="00141604"/>
    <w:rsid w:val="0014484D"/>
    <w:rsid w:val="00150595"/>
    <w:rsid w:val="00172070"/>
    <w:rsid w:val="001740C5"/>
    <w:rsid w:val="00181AA9"/>
    <w:rsid w:val="00185E15"/>
    <w:rsid w:val="001B5702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216D"/>
    <w:rsid w:val="002924A9"/>
    <w:rsid w:val="002928CB"/>
    <w:rsid w:val="002A1D4E"/>
    <w:rsid w:val="002B0093"/>
    <w:rsid w:val="002B4BCF"/>
    <w:rsid w:val="002D31D1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E1189"/>
    <w:rsid w:val="003E79D8"/>
    <w:rsid w:val="003F4DFE"/>
    <w:rsid w:val="00425111"/>
    <w:rsid w:val="004410E4"/>
    <w:rsid w:val="00451C48"/>
    <w:rsid w:val="00452F1A"/>
    <w:rsid w:val="0047030E"/>
    <w:rsid w:val="004A1496"/>
    <w:rsid w:val="004A47A3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84E88"/>
    <w:rsid w:val="00587FAA"/>
    <w:rsid w:val="00591365"/>
    <w:rsid w:val="005A2421"/>
    <w:rsid w:val="005B23C9"/>
    <w:rsid w:val="005C46A6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A1E82"/>
    <w:rsid w:val="006A7C85"/>
    <w:rsid w:val="006A7CE5"/>
    <w:rsid w:val="006B1646"/>
    <w:rsid w:val="006B6D8E"/>
    <w:rsid w:val="006C0161"/>
    <w:rsid w:val="006C5B3A"/>
    <w:rsid w:val="006E5420"/>
    <w:rsid w:val="006F135E"/>
    <w:rsid w:val="006F6382"/>
    <w:rsid w:val="00713718"/>
    <w:rsid w:val="0072707A"/>
    <w:rsid w:val="00751383"/>
    <w:rsid w:val="00753F88"/>
    <w:rsid w:val="00757DD5"/>
    <w:rsid w:val="00760EC5"/>
    <w:rsid w:val="007713FD"/>
    <w:rsid w:val="00774A9B"/>
    <w:rsid w:val="007906DB"/>
    <w:rsid w:val="007B16FE"/>
    <w:rsid w:val="007C3388"/>
    <w:rsid w:val="007C4AE0"/>
    <w:rsid w:val="00810EB2"/>
    <w:rsid w:val="0083667B"/>
    <w:rsid w:val="00837EBD"/>
    <w:rsid w:val="00843297"/>
    <w:rsid w:val="008512F3"/>
    <w:rsid w:val="00857458"/>
    <w:rsid w:val="00871D64"/>
    <w:rsid w:val="00873A0F"/>
    <w:rsid w:val="00895FA0"/>
    <w:rsid w:val="008B1C2E"/>
    <w:rsid w:val="008C3B0D"/>
    <w:rsid w:val="008D4872"/>
    <w:rsid w:val="008D7C16"/>
    <w:rsid w:val="008E7632"/>
    <w:rsid w:val="008F0108"/>
    <w:rsid w:val="008F7F1C"/>
    <w:rsid w:val="00907FE0"/>
    <w:rsid w:val="00912488"/>
    <w:rsid w:val="009865B7"/>
    <w:rsid w:val="00990002"/>
    <w:rsid w:val="009B02AE"/>
    <w:rsid w:val="009B523D"/>
    <w:rsid w:val="009B6E18"/>
    <w:rsid w:val="009B7E10"/>
    <w:rsid w:val="009C4014"/>
    <w:rsid w:val="009D74F7"/>
    <w:rsid w:val="009F28EF"/>
    <w:rsid w:val="00A14B47"/>
    <w:rsid w:val="00A1739E"/>
    <w:rsid w:val="00A71951"/>
    <w:rsid w:val="00A86181"/>
    <w:rsid w:val="00AA2EBD"/>
    <w:rsid w:val="00AB42C0"/>
    <w:rsid w:val="00AB4B10"/>
    <w:rsid w:val="00AC7F6C"/>
    <w:rsid w:val="00AD6BF1"/>
    <w:rsid w:val="00AF6B38"/>
    <w:rsid w:val="00B00EFE"/>
    <w:rsid w:val="00B0691F"/>
    <w:rsid w:val="00B10438"/>
    <w:rsid w:val="00B4193E"/>
    <w:rsid w:val="00B5386A"/>
    <w:rsid w:val="00B54C72"/>
    <w:rsid w:val="00B63EE4"/>
    <w:rsid w:val="00B810AB"/>
    <w:rsid w:val="00B85C1E"/>
    <w:rsid w:val="00BA52CA"/>
    <w:rsid w:val="00BC3F4F"/>
    <w:rsid w:val="00BD3828"/>
    <w:rsid w:val="00BD5594"/>
    <w:rsid w:val="00BE4B0C"/>
    <w:rsid w:val="00BF47FD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B451F"/>
    <w:rsid w:val="00CC4897"/>
    <w:rsid w:val="00CD1F02"/>
    <w:rsid w:val="00CF4419"/>
    <w:rsid w:val="00D202A4"/>
    <w:rsid w:val="00D32499"/>
    <w:rsid w:val="00D52EA5"/>
    <w:rsid w:val="00D632F4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2A8"/>
    <w:rsid w:val="00E16CBA"/>
    <w:rsid w:val="00E47D56"/>
    <w:rsid w:val="00E53865"/>
    <w:rsid w:val="00E56572"/>
    <w:rsid w:val="00E73B02"/>
    <w:rsid w:val="00E74BF3"/>
    <w:rsid w:val="00E83706"/>
    <w:rsid w:val="00E978B6"/>
    <w:rsid w:val="00EC1AED"/>
    <w:rsid w:val="00EC4017"/>
    <w:rsid w:val="00EC76A7"/>
    <w:rsid w:val="00EF3610"/>
    <w:rsid w:val="00F1399E"/>
    <w:rsid w:val="00F177A4"/>
    <w:rsid w:val="00F2489F"/>
    <w:rsid w:val="00F40369"/>
    <w:rsid w:val="00F665E3"/>
    <w:rsid w:val="00F97E29"/>
    <w:rsid w:val="00FA3C30"/>
    <w:rsid w:val="00FB1507"/>
    <w:rsid w:val="00FB360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uiPriority w:val="99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  <w:style w:type="paragraph" w:styleId="BodyText">
    <w:name w:val="Body Text"/>
    <w:basedOn w:val="Normal"/>
    <w:link w:val="BodyTextChar"/>
    <w:rsid w:val="001B570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B570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D11DF-DF66-4127-8B40-CC781DEA9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251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SALAT Adriana</cp:lastModifiedBy>
  <cp:revision>3</cp:revision>
  <cp:lastPrinted>2014-08-07T13:15:00Z</cp:lastPrinted>
  <dcterms:created xsi:type="dcterms:W3CDTF">2025-05-22T13:09:00Z</dcterms:created>
  <dcterms:modified xsi:type="dcterms:W3CDTF">2025-07-03T15:10:00Z</dcterms:modified>
</cp:coreProperties>
</file>