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44068A" w14:paraId="256BB75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37CAA3" w14:textId="77777777" w:rsidR="00757DD5" w:rsidRPr="0044068A" w:rsidRDefault="00752D10" w:rsidP="00425111">
            <w:pPr>
              <w:pStyle w:val="EPName"/>
              <w:rPr>
                <w:lang w:val="lt-LT"/>
              </w:rPr>
            </w:pPr>
            <w:r w:rsidRPr="0044068A">
              <w:rPr>
                <w:lang w:val="lt-LT"/>
              </w:rPr>
              <w:t>Europos Parlamentas</w:t>
            </w:r>
          </w:p>
          <w:p w14:paraId="1F659C65" w14:textId="77777777" w:rsidR="00757DD5" w:rsidRPr="0044068A" w:rsidRDefault="00752D10" w:rsidP="00425111">
            <w:pPr>
              <w:pStyle w:val="EPTerm"/>
              <w:rPr>
                <w:rStyle w:val="HideTWBExt"/>
                <w:vanish w:val="0"/>
                <w:lang w:val="lt-LT"/>
              </w:rPr>
            </w:pPr>
            <w:r w:rsidRPr="0044068A">
              <w:rPr>
                <w:lang w:val="lt-LT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82D859E" w14:textId="77777777" w:rsidR="00757DD5" w:rsidRPr="0044068A" w:rsidRDefault="00172070" w:rsidP="00425111">
            <w:pPr>
              <w:pStyle w:val="EPLogo"/>
              <w:rPr>
                <w:lang w:val="lt-LT"/>
              </w:rPr>
            </w:pPr>
            <w:r w:rsidRPr="0044068A">
              <w:rPr>
                <w:noProof/>
                <w:lang w:val="lt-LT"/>
              </w:rPr>
              <w:drawing>
                <wp:inline distT="0" distB="0" distL="0" distR="0" wp14:anchorId="1ADFE7A4" wp14:editId="1AC63E9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65869B" w14:textId="77777777" w:rsidR="008E7632" w:rsidRPr="0044068A" w:rsidRDefault="008E7632" w:rsidP="008E7632">
      <w:pPr>
        <w:pStyle w:val="LineTop"/>
        <w:rPr>
          <w:lang w:val="lt-LT"/>
        </w:rPr>
      </w:pPr>
    </w:p>
    <w:p w14:paraId="41E9C7C4" w14:textId="77777777" w:rsidR="008E7632" w:rsidRPr="0044068A" w:rsidRDefault="00752D10" w:rsidP="008E7632">
      <w:pPr>
        <w:pStyle w:val="ZSessionDoc"/>
        <w:rPr>
          <w:b/>
          <w:i w:val="0"/>
          <w:lang w:val="lt-LT"/>
        </w:rPr>
      </w:pPr>
      <w:r w:rsidRPr="0044068A">
        <w:rPr>
          <w:b/>
          <w:i w:val="0"/>
          <w:lang w:val="lt-LT"/>
        </w:rPr>
        <w:t>PRIIMTI TEKSTAI</w:t>
      </w:r>
    </w:p>
    <w:p w14:paraId="40A193C7" w14:textId="77777777" w:rsidR="008E7632" w:rsidRPr="0044068A" w:rsidRDefault="00752D10" w:rsidP="008E7632">
      <w:pPr>
        <w:pStyle w:val="LineBottom"/>
        <w:rPr>
          <w:lang w:val="lt-LT"/>
        </w:rPr>
      </w:pPr>
      <w:r w:rsidRPr="0044068A">
        <w:rPr>
          <w:rFonts w:cs="Arial"/>
          <w:i/>
          <w:sz w:val="20"/>
          <w:szCs w:val="22"/>
          <w:lang w:val="lt-LT"/>
        </w:rPr>
        <w:t xml:space="preserve"> </w:t>
      </w:r>
    </w:p>
    <w:p w14:paraId="11AF1083" w14:textId="54FB5824" w:rsidR="009C4014" w:rsidRPr="0044068A" w:rsidRDefault="00752D10" w:rsidP="008E7632">
      <w:pPr>
        <w:pStyle w:val="ATHeading1"/>
        <w:spacing w:before="480"/>
        <w:rPr>
          <w:lang w:val="lt-LT"/>
        </w:rPr>
      </w:pPr>
      <w:bookmarkStart w:id="0" w:name="TA_Heading"/>
      <w:r w:rsidRPr="0044068A">
        <w:rPr>
          <w:lang w:val="lt-LT"/>
        </w:rPr>
        <w:t>P10_TA(2025)</w:t>
      </w:r>
      <w:bookmarkStart w:id="1" w:name="TANumber"/>
      <w:bookmarkEnd w:id="0"/>
      <w:r w:rsidRPr="0044068A">
        <w:rPr>
          <w:lang w:val="lt-LT"/>
        </w:rPr>
        <w:t>0</w:t>
      </w:r>
      <w:r w:rsidR="00D93B35">
        <w:rPr>
          <w:lang w:val="lt-LT"/>
        </w:rPr>
        <w:t>25</w:t>
      </w:r>
      <w:r w:rsidRPr="0044068A">
        <w:rPr>
          <w:lang w:val="lt-LT"/>
        </w:rPr>
        <w:t>0</w:t>
      </w:r>
      <w:bookmarkEnd w:id="1"/>
    </w:p>
    <w:p w14:paraId="0419358E" w14:textId="77777777" w:rsidR="009C4014" w:rsidRPr="0044068A" w:rsidRDefault="00752D10" w:rsidP="00752D10">
      <w:pPr>
        <w:pStyle w:val="ATHeading2"/>
        <w:rPr>
          <w:lang w:val="lt-LT"/>
        </w:rPr>
      </w:pPr>
      <w:bookmarkStart w:id="2" w:name="title"/>
      <w:r w:rsidRPr="0044068A">
        <w:rPr>
          <w:lang w:val="lt-LT"/>
        </w:rPr>
        <w:t>Cheminiams produktams taikomos taikymo pradžios datos ir pereinamojo laikotarpio nuostatos</w:t>
      </w:r>
      <w:bookmarkEnd w:id="2"/>
      <w:r w:rsidR="009C4014" w:rsidRPr="0044068A">
        <w:rPr>
          <w:lang w:val="lt-LT"/>
        </w:rPr>
        <w:t xml:space="preserve"> </w:t>
      </w:r>
      <w:bookmarkStart w:id="3" w:name="Etoiles"/>
      <w:bookmarkEnd w:id="3"/>
    </w:p>
    <w:p w14:paraId="56283265" w14:textId="77777777" w:rsidR="009C4014" w:rsidRPr="0044068A" w:rsidRDefault="009C4014" w:rsidP="009C4014">
      <w:pPr>
        <w:rPr>
          <w:i/>
          <w:vanish/>
          <w:lang w:val="lt-LT"/>
        </w:rPr>
      </w:pPr>
      <w:r w:rsidRPr="0044068A">
        <w:rPr>
          <w:i/>
          <w:lang w:val="lt-LT"/>
        </w:rPr>
        <w:fldChar w:fldCharType="begin"/>
      </w:r>
      <w:r w:rsidRPr="0044068A">
        <w:rPr>
          <w:i/>
          <w:lang w:val="lt-LT"/>
        </w:rPr>
        <w:instrText xml:space="preserve"> TC"</w:instrText>
      </w:r>
      <w:bookmarkStart w:id="4" w:name="DocNumber"/>
      <w:r w:rsidR="00752D10" w:rsidRPr="0044068A">
        <w:rPr>
          <w:i/>
          <w:lang w:val="lt-LT"/>
        </w:rPr>
        <w:instrText>(C10-0142/2025)</w:instrText>
      </w:r>
      <w:bookmarkEnd w:id="4"/>
      <w:r w:rsidRPr="0044068A">
        <w:rPr>
          <w:i/>
          <w:lang w:val="lt-LT"/>
        </w:rPr>
        <w:instrText xml:space="preserve">"\l3 \n&gt; \* MERGEFORMAT </w:instrText>
      </w:r>
      <w:r w:rsidRPr="0044068A">
        <w:rPr>
          <w:i/>
          <w:lang w:val="lt-LT"/>
        </w:rPr>
        <w:fldChar w:fldCharType="end"/>
      </w:r>
    </w:p>
    <w:p w14:paraId="5F22342A" w14:textId="77777777" w:rsidR="00752D10" w:rsidRPr="0044068A" w:rsidRDefault="00752D10" w:rsidP="009C4014">
      <w:pPr>
        <w:rPr>
          <w:vanish/>
          <w:lang w:val="lt-LT"/>
        </w:rPr>
      </w:pPr>
      <w:bookmarkStart w:id="5" w:name="Commission"/>
      <w:r w:rsidRPr="0044068A">
        <w:rPr>
          <w:vanish/>
          <w:lang w:val="lt-LT"/>
        </w:rPr>
        <w:t>Aplinkos, klimato ir maisto saugos komitetas</w:t>
      </w:r>
    </w:p>
    <w:p w14:paraId="3E38298B" w14:textId="46A3F29D" w:rsidR="009C4014" w:rsidRPr="0044068A" w:rsidRDefault="00752D10" w:rsidP="009C4014">
      <w:pPr>
        <w:rPr>
          <w:vanish/>
          <w:lang w:val="lt-LT"/>
        </w:rPr>
      </w:pPr>
      <w:bookmarkStart w:id="6" w:name="PE"/>
      <w:bookmarkEnd w:id="5"/>
      <w:r w:rsidRPr="0044068A">
        <w:rPr>
          <w:vanish/>
          <w:lang w:val="lt-LT"/>
        </w:rPr>
        <w:t>PE</w:t>
      </w:r>
      <w:r w:rsidR="00BA25FF">
        <w:rPr>
          <w:vanish/>
          <w:lang w:val="lt-LT"/>
        </w:rPr>
        <w:t>779</w:t>
      </w:r>
      <w:r w:rsidRPr="0044068A">
        <w:rPr>
          <w:vanish/>
          <w:lang w:val="lt-LT"/>
        </w:rPr>
        <w:t>.</w:t>
      </w:r>
      <w:r w:rsidR="00BA25FF">
        <w:rPr>
          <w:vanish/>
          <w:lang w:val="lt-LT"/>
        </w:rPr>
        <w:t>115</w:t>
      </w:r>
      <w:bookmarkEnd w:id="6"/>
    </w:p>
    <w:p w14:paraId="0B9E7DC2" w14:textId="3D4575FE" w:rsidR="00752D10" w:rsidRPr="0044068A" w:rsidRDefault="00752D10" w:rsidP="00752D10">
      <w:pPr>
        <w:pStyle w:val="ATHeading3"/>
        <w:rPr>
          <w:lang w:val="lt-LT"/>
        </w:rPr>
      </w:pPr>
      <w:bookmarkStart w:id="7" w:name="Sujet"/>
      <w:r w:rsidRPr="0044068A">
        <w:rPr>
          <w:lang w:val="lt-LT"/>
        </w:rPr>
        <w:t>2025 m. s</w:t>
      </w:r>
      <w:r w:rsidR="0062428A">
        <w:rPr>
          <w:lang w:val="lt-LT"/>
        </w:rPr>
        <w:t>p</w:t>
      </w:r>
      <w:r w:rsidRPr="0044068A">
        <w:rPr>
          <w:lang w:val="lt-LT"/>
        </w:rPr>
        <w:t>alio 23 d. Europos Parlamento teisėkūros rezoliucija dėl pasiūlymo dėl Europos Parlamento ir Tarybos reglamento, kuriuo dėl taikymo pradžios datų ir pereinamojo laikotarpio nuostatų iš dalies keičiamas Reglamentas (ES) 2024/2865 (</w:t>
      </w:r>
      <w:r w:rsidR="0044068A" w:rsidRPr="00913950">
        <w:rPr>
          <w:lang w:val="lt-LT"/>
        </w:rPr>
        <w:t>COM(2025)0526 – C10-0142/2025 – 2025/0526(COD)</w:t>
      </w:r>
      <w:r w:rsidRPr="0044068A">
        <w:rPr>
          <w:lang w:val="lt-LT"/>
        </w:rPr>
        <w:t>)</w:t>
      </w:r>
    </w:p>
    <w:p w14:paraId="5A4B4129" w14:textId="6895E9D4" w:rsidR="009C4014" w:rsidRPr="0044068A" w:rsidRDefault="00752D10" w:rsidP="00752D10">
      <w:pPr>
        <w:pStyle w:val="ATHeading3"/>
        <w:rPr>
          <w:lang w:val="lt-LT"/>
        </w:rPr>
      </w:pPr>
      <w:bookmarkStart w:id="8" w:name="References"/>
      <w:bookmarkEnd w:id="7"/>
      <w:r w:rsidRPr="0044068A">
        <w:rPr>
          <w:lang w:val="lt-LT"/>
        </w:rPr>
        <w:t>(Įprasta teisėkūros procedūra: pirmasis svarstymas)</w:t>
      </w:r>
      <w:bookmarkEnd w:id="8"/>
    </w:p>
    <w:p w14:paraId="140F98E4" w14:textId="77777777" w:rsidR="006E5420" w:rsidRPr="0044068A" w:rsidRDefault="00752D10" w:rsidP="008B1C2E">
      <w:pPr>
        <w:pStyle w:val="Normal12"/>
        <w:spacing w:before="360"/>
        <w:rPr>
          <w:i/>
          <w:szCs w:val="24"/>
          <w:lang w:val="lt-LT"/>
        </w:rPr>
      </w:pPr>
      <w:bookmarkStart w:id="9" w:name="TextBodyBegin"/>
      <w:bookmarkEnd w:id="9"/>
      <w:r w:rsidRPr="0044068A">
        <w:rPr>
          <w:i/>
          <w:szCs w:val="24"/>
          <w:lang w:val="lt-LT"/>
        </w:rPr>
        <w:t>Europos Parlamentas,</w:t>
      </w:r>
    </w:p>
    <w:p w14:paraId="2A53CB53" w14:textId="756FEF86" w:rsidR="0044068A" w:rsidRPr="00E13FC3" w:rsidRDefault="0044068A" w:rsidP="0044068A">
      <w:pPr>
        <w:pStyle w:val="NormalHanging12a"/>
      </w:pPr>
      <w:r w:rsidRPr="00E13FC3">
        <w:t>–</w:t>
      </w:r>
      <w:r w:rsidRPr="00E13FC3">
        <w:tab/>
        <w:t>atsižvelgdamas į Komisijos pasiūlymą Europos Parlamentui ir Tarybai (COM(202</w:t>
      </w:r>
      <w:r w:rsidR="00BA507B">
        <w:t>5</w:t>
      </w:r>
      <w:r w:rsidRPr="00E13FC3">
        <w:t>)0</w:t>
      </w:r>
      <w:r w:rsidR="00BA507B">
        <w:t>526</w:t>
      </w:r>
      <w:r w:rsidRPr="00E13FC3">
        <w:t>),</w:t>
      </w:r>
    </w:p>
    <w:p w14:paraId="6BAC0744" w14:textId="25AC11FB" w:rsidR="0044068A" w:rsidRPr="00E13FC3" w:rsidRDefault="0044068A" w:rsidP="0044068A">
      <w:pPr>
        <w:pStyle w:val="NormalHanging12a"/>
      </w:pPr>
      <w:r w:rsidRPr="00E13FC3">
        <w:t>–</w:t>
      </w:r>
      <w:r w:rsidRPr="00E13FC3">
        <w:tab/>
        <w:t xml:space="preserve">atsižvelgdamas į Sutarties dėl Europos Sąjungos veikimo 294 straipsnio 2 dalį ir </w:t>
      </w:r>
      <w:r>
        <w:t xml:space="preserve">į </w:t>
      </w:r>
      <w:r w:rsidRPr="00E13FC3">
        <w:t>114 straipsnį, pagal kuriuos Komisija pateikė pasiūlymą Parlamentui (C</w:t>
      </w:r>
      <w:r w:rsidR="00BA507B">
        <w:t>10</w:t>
      </w:r>
      <w:r w:rsidRPr="00E13FC3">
        <w:noBreakHyphen/>
      </w:r>
      <w:r w:rsidR="00BA507B">
        <w:t>0142</w:t>
      </w:r>
      <w:r w:rsidRPr="00E13FC3">
        <w:t>/</w:t>
      </w:r>
      <w:r w:rsidR="00BA507B">
        <w:t>2025</w:t>
      </w:r>
      <w:r w:rsidRPr="00E13FC3">
        <w:t>),</w:t>
      </w:r>
    </w:p>
    <w:p w14:paraId="419FACEC" w14:textId="77777777" w:rsidR="0044068A" w:rsidRPr="00E13FC3" w:rsidRDefault="0044068A" w:rsidP="0044068A">
      <w:pPr>
        <w:pStyle w:val="NormalHanging12a"/>
      </w:pPr>
      <w:r w:rsidRPr="00E13FC3">
        <w:t>–</w:t>
      </w:r>
      <w:r w:rsidRPr="00E13FC3">
        <w:tab/>
        <w:t>atsižvelgdamas į Sutarties dėl Europos Sąjungos veikimo 294 straipsnio 3 dalį,</w:t>
      </w:r>
    </w:p>
    <w:p w14:paraId="25B99EE5" w14:textId="00F2FC30" w:rsidR="0044068A" w:rsidRPr="00E13FC3" w:rsidRDefault="0044068A" w:rsidP="0044068A">
      <w:pPr>
        <w:pStyle w:val="NormalHanging12a"/>
      </w:pPr>
      <w:r w:rsidRPr="00E13FC3">
        <w:t>–</w:t>
      </w:r>
      <w:r w:rsidRPr="00E13FC3">
        <w:tab/>
        <w:t>atsižvelgdamas į 202</w:t>
      </w:r>
      <w:r w:rsidR="00BA507B">
        <w:t>5</w:t>
      </w:r>
      <w:r w:rsidRPr="00E13FC3">
        <w:t xml:space="preserve"> m. </w:t>
      </w:r>
      <w:r w:rsidR="00BA507B">
        <w:t>spalio 23</w:t>
      </w:r>
      <w:r w:rsidRPr="00E13FC3">
        <w:t> d. Europos ekonomikos ir socialinių reikalų komiteto nuomonę</w:t>
      </w:r>
      <w:r w:rsidRPr="00E13FC3">
        <w:rPr>
          <w:rStyle w:val="FootnoteReference"/>
        </w:rPr>
        <w:footnoteReference w:id="1"/>
      </w:r>
      <w:r w:rsidRPr="00E13FC3">
        <w:t>,</w:t>
      </w:r>
    </w:p>
    <w:p w14:paraId="5D1183C4" w14:textId="7B28C60D" w:rsidR="0044068A" w:rsidRPr="00E13FC3" w:rsidRDefault="0044068A" w:rsidP="0044068A">
      <w:pPr>
        <w:pStyle w:val="NormalHanging12a"/>
      </w:pPr>
      <w:r w:rsidRPr="00E13FC3">
        <w:t>–</w:t>
      </w:r>
      <w:r w:rsidRPr="00E13FC3">
        <w:tab/>
        <w:t>atsižvelgdamas į Darbo tvarkos taisyklių 60</w:t>
      </w:r>
      <w:r w:rsidR="00BA507B">
        <w:t xml:space="preserve"> ir 170</w:t>
      </w:r>
      <w:r w:rsidRPr="00E13FC3">
        <w:t> </w:t>
      </w:r>
      <w:r w:rsidR="00BA507B">
        <w:t>straipsniu</w:t>
      </w:r>
      <w:r w:rsidR="002616AC">
        <w:t>s</w:t>
      </w:r>
      <w:r w:rsidRPr="00E13FC3">
        <w:t>,</w:t>
      </w:r>
    </w:p>
    <w:p w14:paraId="512C0C5B" w14:textId="77777777" w:rsidR="00BA507B" w:rsidRPr="00E13FC3" w:rsidRDefault="00BA507B" w:rsidP="00BA507B">
      <w:pPr>
        <w:pStyle w:val="NormalHanging12a"/>
      </w:pPr>
      <w:r w:rsidRPr="00E13FC3">
        <w:t>1.</w:t>
      </w:r>
      <w:r w:rsidRPr="00E13FC3">
        <w:tab/>
        <w:t>priima per pirmąjį svarstymą toliau pateiktą poziciją;</w:t>
      </w:r>
    </w:p>
    <w:p w14:paraId="21E2E4D0" w14:textId="77777777" w:rsidR="00BA507B" w:rsidRPr="00E13FC3" w:rsidRDefault="00BA507B" w:rsidP="00BA507B">
      <w:pPr>
        <w:pStyle w:val="NormalHanging12a"/>
      </w:pPr>
      <w:r w:rsidRPr="00E13FC3">
        <w:t>2.</w:t>
      </w:r>
      <w:r w:rsidRPr="00E13FC3">
        <w:tab/>
        <w:t>ragina Komisiją dar kartą perduoti klausimą svarstyti Parlamentui, jei ji savo pasiūlymą pakeičia nauju tekstu, jį keičia iš esmės arba ketina jį keisti iš esmės;</w:t>
      </w:r>
    </w:p>
    <w:p w14:paraId="23A2AC72" w14:textId="77777777" w:rsidR="00747D1F" w:rsidRDefault="00BA507B" w:rsidP="00BA507B">
      <w:pPr>
        <w:pStyle w:val="Normal12"/>
        <w:ind w:left="567" w:hanging="567"/>
        <w:rPr>
          <w:lang w:val="lt-LT"/>
        </w:rPr>
        <w:sectPr w:rsidR="00747D1F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BA507B">
        <w:rPr>
          <w:lang w:val="lt-LT"/>
        </w:rPr>
        <w:t>3.</w:t>
      </w:r>
      <w:r w:rsidRPr="00BA507B">
        <w:rPr>
          <w:lang w:val="lt-LT"/>
        </w:rPr>
        <w:tab/>
        <w:t>paveda Pirmininkei perduoti Parlamento poziciją Tarybai, Komisijai ir nacionaliniams parlamentams.</w:t>
      </w:r>
    </w:p>
    <w:p w14:paraId="0D1A6CD5" w14:textId="217F3481" w:rsidR="00747D1F" w:rsidRPr="00747D1F" w:rsidRDefault="00747D1F" w:rsidP="00203CAE">
      <w:pPr>
        <w:widowControl w:val="0"/>
        <w:autoSpaceDE w:val="0"/>
        <w:autoSpaceDN w:val="0"/>
        <w:adjustRightInd w:val="0"/>
        <w:spacing w:after="240"/>
        <w:rPr>
          <w:b/>
          <w:bCs/>
          <w:szCs w:val="24"/>
          <w:lang w:val="lt-LT"/>
        </w:rPr>
      </w:pPr>
      <w:r w:rsidRPr="00747D1F">
        <w:rPr>
          <w:b/>
          <w:bCs/>
          <w:szCs w:val="24"/>
          <w:lang w:val="lt-LT"/>
        </w:rPr>
        <w:lastRenderedPageBreak/>
        <w:t>P10_TC1-COD(202</w:t>
      </w:r>
      <w:r w:rsidR="00C131ED">
        <w:rPr>
          <w:b/>
          <w:bCs/>
          <w:szCs w:val="24"/>
          <w:lang w:val="lt-LT"/>
        </w:rPr>
        <w:t>5</w:t>
      </w:r>
      <w:r w:rsidRPr="00747D1F">
        <w:rPr>
          <w:b/>
          <w:bCs/>
          <w:szCs w:val="24"/>
          <w:lang w:val="lt-LT"/>
        </w:rPr>
        <w:t>)0</w:t>
      </w:r>
      <w:r w:rsidR="00203CAE">
        <w:rPr>
          <w:b/>
          <w:bCs/>
          <w:szCs w:val="24"/>
          <w:lang w:val="lt-LT"/>
        </w:rPr>
        <w:t>526</w:t>
      </w:r>
    </w:p>
    <w:p w14:paraId="37BF2B16" w14:textId="3BE4C9B4" w:rsidR="00AF372A" w:rsidRPr="00203CAE" w:rsidRDefault="00747D1F" w:rsidP="00203CAE">
      <w:pPr>
        <w:rPr>
          <w:rFonts w:eastAsia="Calibri"/>
          <w:b/>
          <w:noProof/>
          <w:szCs w:val="22"/>
          <w:lang w:val="lt-LT" w:eastAsia="en-US"/>
        </w:rPr>
      </w:pPr>
      <w:r w:rsidRPr="00747D1F">
        <w:rPr>
          <w:b/>
          <w:szCs w:val="24"/>
          <w:lang w:val="lt-LT"/>
        </w:rPr>
        <w:t xml:space="preserve">Europos </w:t>
      </w:r>
      <w:r w:rsidRPr="00747D1F">
        <w:rPr>
          <w:b/>
          <w:bCs/>
          <w:szCs w:val="24"/>
          <w:lang w:val="lt-LT"/>
        </w:rPr>
        <w:t>Parlamento</w:t>
      </w:r>
      <w:r w:rsidRPr="00747D1F">
        <w:rPr>
          <w:b/>
          <w:szCs w:val="24"/>
          <w:lang w:val="lt-LT"/>
        </w:rPr>
        <w:t xml:space="preserve"> pozicija, priimta 2025 m. </w:t>
      </w:r>
      <w:r w:rsidRPr="00747D1F">
        <w:rPr>
          <w:b/>
          <w:lang w:val="lt-LT"/>
        </w:rPr>
        <w:t>spalio</w:t>
      </w:r>
      <w:r w:rsidRPr="00747D1F">
        <w:rPr>
          <w:b/>
          <w:szCs w:val="24"/>
          <w:lang w:val="lt-LT"/>
        </w:rPr>
        <w:t xml:space="preserve"> 2</w:t>
      </w:r>
      <w:r w:rsidR="00C92A84">
        <w:rPr>
          <w:b/>
          <w:szCs w:val="24"/>
          <w:lang w:val="lt-LT"/>
        </w:rPr>
        <w:t>3</w:t>
      </w:r>
      <w:r w:rsidRPr="00747D1F">
        <w:rPr>
          <w:b/>
          <w:szCs w:val="24"/>
          <w:lang w:val="lt-LT"/>
        </w:rPr>
        <w:t xml:space="preserve"> d. per pirmąjį svarstymą, siekiant priimti Europos Parlamento ir Tarybos </w:t>
      </w:r>
      <w:r w:rsidR="00C92A84">
        <w:rPr>
          <w:b/>
          <w:szCs w:val="24"/>
          <w:lang w:val="lt-LT"/>
        </w:rPr>
        <w:t>reglament</w:t>
      </w:r>
      <w:r w:rsidRPr="00747D1F">
        <w:rPr>
          <w:b/>
          <w:lang w:val="lt-LT"/>
        </w:rPr>
        <w:t>ą</w:t>
      </w:r>
      <w:r w:rsidRPr="00747D1F">
        <w:rPr>
          <w:rFonts w:eastAsia="Calibri"/>
          <w:b/>
          <w:noProof/>
          <w:szCs w:val="22"/>
          <w:lang w:val="lt-LT" w:eastAsia="en-US"/>
        </w:rPr>
        <w:t xml:space="preserve"> (ES) 2025/..., </w:t>
      </w:r>
      <w:r w:rsidR="00203CAE" w:rsidRPr="00203CAE">
        <w:rPr>
          <w:rFonts w:eastAsia="Calibri"/>
          <w:b/>
          <w:noProof/>
          <w:szCs w:val="22"/>
          <w:lang w:val="lt-LT" w:eastAsia="en-US"/>
        </w:rPr>
        <w:t>kuriuo dėl taikymo pradžios datų ir pereinamojo laikotarpio nuostatų iš dalies keičiamas Reglamentas (ES) 2024/2865</w:t>
      </w:r>
    </w:p>
    <w:p w14:paraId="45903C01" w14:textId="46806B69" w:rsidR="00AF372A" w:rsidRDefault="002B1266" w:rsidP="002B1266">
      <w:pPr>
        <w:spacing w:before="360"/>
        <w:rPr>
          <w:rFonts w:eastAsia="Calibri"/>
          <w:b/>
          <w:bCs/>
          <w:noProof/>
          <w:szCs w:val="22"/>
          <w:lang w:val="lt-LT" w:eastAsia="en-US"/>
        </w:rPr>
      </w:pPr>
      <w:r w:rsidRPr="002B1266">
        <w:rPr>
          <w:i/>
          <w:iCs/>
          <w:color w:val="000000"/>
          <w:szCs w:val="24"/>
          <w:lang w:val="lt-LT"/>
        </w:rPr>
        <w:t>(Kadangi Parlamentas ir Taryba pasiekė susitarimą, Parlamento pozicija atitinka galutinį teisės aktą, Reglamentą (ES) 2025/</w:t>
      </w:r>
      <w:r>
        <w:rPr>
          <w:i/>
          <w:iCs/>
          <w:color w:val="000000"/>
          <w:szCs w:val="24"/>
          <w:lang w:val="lt-LT"/>
        </w:rPr>
        <w:t>2439</w:t>
      </w:r>
      <w:r w:rsidRPr="002B1266">
        <w:rPr>
          <w:i/>
          <w:iCs/>
          <w:color w:val="000000"/>
          <w:szCs w:val="24"/>
          <w:lang w:val="lt-LT"/>
        </w:rPr>
        <w:t>.)</w:t>
      </w:r>
      <w:r w:rsidRPr="002B1266">
        <w:rPr>
          <w:color w:val="000000"/>
          <w:szCs w:val="24"/>
          <w:lang w:val="lt-LT"/>
        </w:rPr>
        <w:t xml:space="preserve"> </w:t>
      </w:r>
    </w:p>
    <w:sectPr w:rsidR="00AF372A" w:rsidSect="00747D1F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AFE3A" w14:textId="77777777" w:rsidR="00752D10" w:rsidRDefault="00752D10" w:rsidP="009C4014">
      <w:r>
        <w:separator/>
      </w:r>
    </w:p>
  </w:endnote>
  <w:endnote w:type="continuationSeparator" w:id="0">
    <w:p w14:paraId="7112C48E" w14:textId="77777777" w:rsidR="00752D10" w:rsidRDefault="00752D1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5E67A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26631" w14:textId="77777777" w:rsidR="00752D10" w:rsidRDefault="00752D10" w:rsidP="009C4014">
      <w:r>
        <w:separator/>
      </w:r>
    </w:p>
  </w:footnote>
  <w:footnote w:type="continuationSeparator" w:id="0">
    <w:p w14:paraId="30BA59D7" w14:textId="77777777" w:rsidR="00752D10" w:rsidRDefault="00752D10" w:rsidP="009C4014">
      <w:r>
        <w:continuationSeparator/>
      </w:r>
    </w:p>
  </w:footnote>
  <w:footnote w:id="1">
    <w:p w14:paraId="03F8E879" w14:textId="5874C83C" w:rsidR="0044068A" w:rsidRPr="00610310" w:rsidRDefault="0044068A" w:rsidP="0044068A">
      <w:pPr>
        <w:pStyle w:val="FootnoteText"/>
        <w:ind w:left="567" w:hanging="567"/>
        <w:rPr>
          <w:sz w:val="24"/>
          <w:szCs w:val="24"/>
          <w:lang w:val="lt-LT"/>
        </w:rPr>
      </w:pPr>
      <w:r w:rsidRPr="00610310">
        <w:rPr>
          <w:rStyle w:val="FootnoteReference"/>
          <w:sz w:val="24"/>
          <w:szCs w:val="24"/>
          <w:lang w:val="lt-LT"/>
        </w:rPr>
        <w:footnoteRef/>
      </w:r>
      <w:r w:rsidRPr="00610310">
        <w:rPr>
          <w:sz w:val="24"/>
          <w:szCs w:val="24"/>
          <w:lang w:val="lt-LT"/>
        </w:rPr>
        <w:t xml:space="preserve"> </w:t>
      </w:r>
      <w:r w:rsidRPr="00610310">
        <w:rPr>
          <w:sz w:val="24"/>
          <w:szCs w:val="24"/>
          <w:lang w:val="lt-LT"/>
        </w:rPr>
        <w:tab/>
      </w:r>
      <w:r w:rsidR="00203CAE" w:rsidRPr="00610310">
        <w:rPr>
          <w:rFonts w:eastAsia="Calibri"/>
          <w:sz w:val="24"/>
          <w:szCs w:val="24"/>
          <w:lang w:val="lt-LT"/>
        </w:rPr>
        <w:t>Dar nepaskelbta Oficialiajame leidinyje.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26249934">
    <w:abstractNumId w:val="3"/>
  </w:num>
  <w:num w:numId="2" w16cid:durableId="1196237714">
    <w:abstractNumId w:val="2"/>
  </w:num>
  <w:num w:numId="3" w16cid:durableId="785345278">
    <w:abstractNumId w:val="1"/>
  </w:num>
  <w:num w:numId="4" w16cid:durableId="283080201">
    <w:abstractNumId w:val="0"/>
  </w:num>
  <w:num w:numId="5" w16cid:durableId="1278025978">
    <w:abstractNumId w:val="6"/>
  </w:num>
  <w:num w:numId="6" w16cid:durableId="1125276699">
    <w:abstractNumId w:val="5"/>
  </w:num>
  <w:num w:numId="7" w16cid:durableId="797333317">
    <w:abstractNumId w:val="4"/>
  </w:num>
  <w:num w:numId="8" w16cid:durableId="53554882">
    <w:abstractNumId w:val="7"/>
  </w:num>
  <w:num w:numId="9" w16cid:durableId="21248846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D10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1E1FA3"/>
    <w:rsid w:val="00203CAE"/>
    <w:rsid w:val="002616AC"/>
    <w:rsid w:val="002924A9"/>
    <w:rsid w:val="002A1D4E"/>
    <w:rsid w:val="002B1266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4068A"/>
    <w:rsid w:val="00451C48"/>
    <w:rsid w:val="0047030E"/>
    <w:rsid w:val="004A12F4"/>
    <w:rsid w:val="004D6129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10310"/>
    <w:rsid w:val="0061385A"/>
    <w:rsid w:val="0062428A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118D1"/>
    <w:rsid w:val="00747D1F"/>
    <w:rsid w:val="00751383"/>
    <w:rsid w:val="00752D10"/>
    <w:rsid w:val="00757DD5"/>
    <w:rsid w:val="00760EC5"/>
    <w:rsid w:val="007713FD"/>
    <w:rsid w:val="00774A9B"/>
    <w:rsid w:val="007906DB"/>
    <w:rsid w:val="007B16FE"/>
    <w:rsid w:val="007B3ADF"/>
    <w:rsid w:val="007C3388"/>
    <w:rsid w:val="008512F3"/>
    <w:rsid w:val="00857458"/>
    <w:rsid w:val="00873A0F"/>
    <w:rsid w:val="00876C1E"/>
    <w:rsid w:val="00895FA0"/>
    <w:rsid w:val="008B1C2E"/>
    <w:rsid w:val="008D7C16"/>
    <w:rsid w:val="008E7632"/>
    <w:rsid w:val="008F0108"/>
    <w:rsid w:val="008F7F1C"/>
    <w:rsid w:val="00907FE0"/>
    <w:rsid w:val="00913950"/>
    <w:rsid w:val="009865B7"/>
    <w:rsid w:val="009B7E10"/>
    <w:rsid w:val="009C4014"/>
    <w:rsid w:val="009F28EF"/>
    <w:rsid w:val="00A1739E"/>
    <w:rsid w:val="00AF372A"/>
    <w:rsid w:val="00B54C72"/>
    <w:rsid w:val="00B85C1E"/>
    <w:rsid w:val="00BA25FF"/>
    <w:rsid w:val="00BA507B"/>
    <w:rsid w:val="00C131ED"/>
    <w:rsid w:val="00C15516"/>
    <w:rsid w:val="00C16C81"/>
    <w:rsid w:val="00C57739"/>
    <w:rsid w:val="00C65BE8"/>
    <w:rsid w:val="00C92A84"/>
    <w:rsid w:val="00CB3E3A"/>
    <w:rsid w:val="00CB451F"/>
    <w:rsid w:val="00CC4897"/>
    <w:rsid w:val="00D202A4"/>
    <w:rsid w:val="00D91669"/>
    <w:rsid w:val="00D93B35"/>
    <w:rsid w:val="00DF097A"/>
    <w:rsid w:val="00DF53A8"/>
    <w:rsid w:val="00E039BF"/>
    <w:rsid w:val="00E11822"/>
    <w:rsid w:val="00E73B02"/>
    <w:rsid w:val="00E73EBD"/>
    <w:rsid w:val="00E74BF3"/>
    <w:rsid w:val="00E90D97"/>
    <w:rsid w:val="00EC09B5"/>
    <w:rsid w:val="00EE55D1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D1B13"/>
  <w15:chartTrackingRefBased/>
  <w15:docId w15:val="{E34C3763-C997-4574-80F4-D61FED99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link w:val="FootnoteText"/>
    <w:rsid w:val="0044068A"/>
    <w:rPr>
      <w:sz w:val="22"/>
      <w:lang w:val="fr-FR"/>
    </w:rPr>
  </w:style>
  <w:style w:type="paragraph" w:customStyle="1" w:styleId="NormalHanging12a">
    <w:name w:val="NormalHanging12a"/>
    <w:basedOn w:val="Normal"/>
    <w:rsid w:val="0044068A"/>
    <w:pPr>
      <w:widowControl w:val="0"/>
      <w:spacing w:after="240"/>
      <w:ind w:left="567" w:hanging="567"/>
    </w:pPr>
    <w:rPr>
      <w:lang w:val="lt-LT"/>
    </w:rPr>
  </w:style>
  <w:style w:type="character" w:styleId="Hyperlink">
    <w:name w:val="Hyperlink"/>
    <w:basedOn w:val="DefaultParagraphFont"/>
    <w:rsid w:val="0044068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A507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221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SKEIVYTE Silvija</dc:creator>
  <cp:keywords/>
  <cp:lastModifiedBy>SKEIVYTE Silvija</cp:lastModifiedBy>
  <cp:revision>2</cp:revision>
  <cp:lastPrinted>2014-08-07T13:15:00Z</cp:lastPrinted>
  <dcterms:created xsi:type="dcterms:W3CDTF">2026-01-05T16:22:00Z</dcterms:created>
  <dcterms:modified xsi:type="dcterms:W3CDTF">2026-01-05T16:22:00Z</dcterms:modified>
</cp:coreProperties>
</file>