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E15A6A" w14:paraId="2400142D" w14:textId="77777777" w:rsidTr="00425111">
        <w:trPr>
          <w:trHeight w:hRule="exact" w:val="1418"/>
        </w:trPr>
        <w:tc>
          <w:tcPr>
            <w:tcW w:w="6804" w:type="dxa"/>
            <w:shd w:val="clear" w:color="auto" w:fill="auto"/>
            <w:vAlign w:val="center"/>
          </w:tcPr>
          <w:p w14:paraId="3FC548B5" w14:textId="77777777" w:rsidR="00757DD5" w:rsidRPr="00E15A6A" w:rsidRDefault="00000A4B" w:rsidP="00425111">
            <w:pPr>
              <w:pStyle w:val="EPName"/>
              <w:rPr>
                <w:lang w:val="nl-BE"/>
              </w:rPr>
            </w:pPr>
            <w:r w:rsidRPr="00E15A6A">
              <w:rPr>
                <w:lang w:val="nl-BE"/>
              </w:rPr>
              <w:t>Europees Parlement</w:t>
            </w:r>
          </w:p>
          <w:p w14:paraId="0E832ABD" w14:textId="77777777" w:rsidR="00757DD5" w:rsidRPr="00E15A6A" w:rsidRDefault="00000A4B" w:rsidP="00425111">
            <w:pPr>
              <w:pStyle w:val="EPTerm"/>
              <w:rPr>
                <w:rStyle w:val="HideTWBExt"/>
                <w:vanish w:val="0"/>
                <w:lang w:val="nl-BE"/>
              </w:rPr>
            </w:pPr>
            <w:r w:rsidRPr="00E15A6A">
              <w:rPr>
                <w:lang w:val="nl-BE"/>
              </w:rPr>
              <w:t>2024-2029</w:t>
            </w:r>
          </w:p>
        </w:tc>
        <w:tc>
          <w:tcPr>
            <w:tcW w:w="2268" w:type="dxa"/>
            <w:shd w:val="clear" w:color="auto" w:fill="auto"/>
          </w:tcPr>
          <w:p w14:paraId="590B5D1D" w14:textId="77777777" w:rsidR="00757DD5" w:rsidRPr="00E15A6A" w:rsidRDefault="00172070" w:rsidP="00425111">
            <w:pPr>
              <w:pStyle w:val="EPLogo"/>
              <w:rPr>
                <w:lang w:val="nl-BE"/>
              </w:rPr>
            </w:pPr>
            <w:r w:rsidRPr="00E15A6A">
              <w:rPr>
                <w:noProof/>
                <w:lang w:val="nl-BE"/>
              </w:rPr>
              <w:drawing>
                <wp:inline distT="0" distB="0" distL="0" distR="0" wp14:anchorId="6BF5588F" wp14:editId="3E536793">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212D8BE" w14:textId="77777777" w:rsidR="008E7632" w:rsidRPr="00E15A6A" w:rsidRDefault="008E7632" w:rsidP="008E7632">
      <w:pPr>
        <w:pStyle w:val="LineTop"/>
        <w:rPr>
          <w:lang w:val="nl-BE"/>
        </w:rPr>
      </w:pPr>
    </w:p>
    <w:p w14:paraId="1811B510" w14:textId="77777777" w:rsidR="008E7632" w:rsidRPr="00E15A6A" w:rsidRDefault="00000A4B" w:rsidP="008E7632">
      <w:pPr>
        <w:pStyle w:val="ZSessionDoc"/>
        <w:rPr>
          <w:b/>
          <w:i w:val="0"/>
          <w:lang w:val="nl-BE"/>
        </w:rPr>
      </w:pPr>
      <w:r w:rsidRPr="00E15A6A">
        <w:rPr>
          <w:b/>
          <w:i w:val="0"/>
          <w:lang w:val="nl-BE"/>
        </w:rPr>
        <w:t>AANGENOMEN TEKSTEN</w:t>
      </w:r>
    </w:p>
    <w:p w14:paraId="7A5BD796" w14:textId="77777777" w:rsidR="008E7632" w:rsidRPr="00E15A6A" w:rsidRDefault="00000A4B" w:rsidP="008E7632">
      <w:pPr>
        <w:pStyle w:val="LineBottom"/>
        <w:rPr>
          <w:lang w:val="nl-BE"/>
        </w:rPr>
      </w:pPr>
      <w:r w:rsidRPr="00E15A6A">
        <w:rPr>
          <w:rFonts w:cs="Arial"/>
          <w:i/>
          <w:sz w:val="20"/>
          <w:szCs w:val="22"/>
          <w:lang w:val="nl-BE"/>
        </w:rPr>
        <w:t xml:space="preserve"> </w:t>
      </w:r>
    </w:p>
    <w:p w14:paraId="306A9F36" w14:textId="1FBAB958" w:rsidR="009C4014" w:rsidRPr="00E15A6A" w:rsidRDefault="00000A4B" w:rsidP="008E7632">
      <w:pPr>
        <w:pStyle w:val="ATHeading1"/>
        <w:spacing w:before="480"/>
        <w:rPr>
          <w:lang w:val="nl-BE"/>
        </w:rPr>
      </w:pPr>
      <w:bookmarkStart w:id="0" w:name="TA_Heading"/>
      <w:r w:rsidRPr="00E15A6A">
        <w:rPr>
          <w:lang w:val="nl-BE"/>
        </w:rPr>
        <w:t>P10_TA(2025)</w:t>
      </w:r>
      <w:bookmarkStart w:id="1" w:name="TANumber"/>
      <w:bookmarkEnd w:id="0"/>
      <w:r w:rsidRPr="00E15A6A">
        <w:rPr>
          <w:lang w:val="nl-BE"/>
        </w:rPr>
        <w:t>0</w:t>
      </w:r>
      <w:r w:rsidR="00E15A6A" w:rsidRPr="00E15A6A">
        <w:rPr>
          <w:lang w:val="nl-BE"/>
        </w:rPr>
        <w:t>250</w:t>
      </w:r>
      <w:bookmarkEnd w:id="1"/>
    </w:p>
    <w:p w14:paraId="056AAF11" w14:textId="77777777" w:rsidR="009C4014" w:rsidRPr="00E15A6A" w:rsidRDefault="00000A4B" w:rsidP="00000A4B">
      <w:pPr>
        <w:pStyle w:val="ATHeading2"/>
        <w:rPr>
          <w:lang w:val="nl-BE"/>
        </w:rPr>
      </w:pPr>
      <w:bookmarkStart w:id="2" w:name="title"/>
      <w:r w:rsidRPr="00E15A6A">
        <w:rPr>
          <w:lang w:val="nl-BE"/>
        </w:rPr>
        <w:t>Data van toepassing en overgangsbepalingen voor chemische producten</w:t>
      </w:r>
      <w:bookmarkEnd w:id="2"/>
      <w:r w:rsidR="009C4014" w:rsidRPr="00E15A6A">
        <w:rPr>
          <w:lang w:val="nl-BE"/>
        </w:rPr>
        <w:t xml:space="preserve"> </w:t>
      </w:r>
      <w:bookmarkStart w:id="3" w:name="Etoiles"/>
      <w:bookmarkEnd w:id="3"/>
    </w:p>
    <w:p w14:paraId="68CAC77C" w14:textId="77777777" w:rsidR="009C4014" w:rsidRPr="00E15A6A" w:rsidRDefault="009C4014" w:rsidP="009C4014">
      <w:pPr>
        <w:rPr>
          <w:i/>
          <w:vanish/>
          <w:lang w:val="nl-BE"/>
        </w:rPr>
      </w:pPr>
      <w:r w:rsidRPr="00E15A6A">
        <w:rPr>
          <w:i/>
          <w:lang w:val="nl-BE"/>
        </w:rPr>
        <w:fldChar w:fldCharType="begin"/>
      </w:r>
      <w:r w:rsidRPr="00E15A6A">
        <w:rPr>
          <w:i/>
          <w:lang w:val="nl-BE"/>
        </w:rPr>
        <w:instrText xml:space="preserve"> TC"</w:instrText>
      </w:r>
      <w:bookmarkStart w:id="4" w:name="DocNumber"/>
      <w:r w:rsidR="00000A4B" w:rsidRPr="00E15A6A">
        <w:rPr>
          <w:i/>
          <w:lang w:val="nl-BE"/>
        </w:rPr>
        <w:instrText>(C10-0142/2025)</w:instrText>
      </w:r>
      <w:bookmarkEnd w:id="4"/>
      <w:r w:rsidRPr="00E15A6A">
        <w:rPr>
          <w:i/>
          <w:lang w:val="nl-BE"/>
        </w:rPr>
        <w:instrText xml:space="preserve">"\l3 \n&gt; \* MERGEFORMAT </w:instrText>
      </w:r>
      <w:r w:rsidRPr="00E15A6A">
        <w:rPr>
          <w:i/>
          <w:lang w:val="nl-BE"/>
        </w:rPr>
        <w:fldChar w:fldCharType="end"/>
      </w:r>
    </w:p>
    <w:p w14:paraId="4653D59C" w14:textId="77777777" w:rsidR="00000A4B" w:rsidRPr="00E15A6A" w:rsidRDefault="00000A4B" w:rsidP="009C4014">
      <w:pPr>
        <w:rPr>
          <w:vanish/>
          <w:lang w:val="nl-BE"/>
        </w:rPr>
      </w:pPr>
      <w:bookmarkStart w:id="5" w:name="Commission"/>
      <w:r w:rsidRPr="00E15A6A">
        <w:rPr>
          <w:vanish/>
          <w:lang w:val="nl-BE"/>
        </w:rPr>
        <w:t>Commissie milieubeheer, klimaat en voedselveiligheid</w:t>
      </w:r>
    </w:p>
    <w:p w14:paraId="19369B4A" w14:textId="307157AC" w:rsidR="009C4014" w:rsidRPr="00E15A6A" w:rsidRDefault="00000A4B" w:rsidP="009C4014">
      <w:pPr>
        <w:rPr>
          <w:vanish/>
          <w:lang w:val="nl-BE"/>
        </w:rPr>
      </w:pPr>
      <w:bookmarkStart w:id="6" w:name="PE"/>
      <w:bookmarkEnd w:id="5"/>
      <w:r w:rsidRPr="00E15A6A">
        <w:rPr>
          <w:vanish/>
          <w:lang w:val="nl-BE"/>
        </w:rPr>
        <w:t>PE</w:t>
      </w:r>
      <w:r w:rsidR="00292373" w:rsidRPr="008F404E">
        <w:rPr>
          <w:vanish/>
          <w:lang w:val="nl-NL"/>
        </w:rPr>
        <w:t>779.115</w:t>
      </w:r>
      <w:bookmarkEnd w:id="6"/>
    </w:p>
    <w:p w14:paraId="3D6E200F" w14:textId="2C20C15B" w:rsidR="009C4014" w:rsidRPr="00E15A6A" w:rsidRDefault="00B03253" w:rsidP="00000A4B">
      <w:pPr>
        <w:pStyle w:val="ATHeading3"/>
        <w:rPr>
          <w:lang w:val="nl-BE"/>
        </w:rPr>
      </w:pPr>
      <w:bookmarkStart w:id="7" w:name="Sujet"/>
      <w:r w:rsidRPr="00E15A6A">
        <w:rPr>
          <w:lang w:val="nl-BE"/>
        </w:rPr>
        <w:t xml:space="preserve">Wetgevingsresolutie van het Europees Parlement van 23 oktober 2025 over het voorstel voor een verordening van het Europees Parlement en Raad </w:t>
      </w:r>
      <w:r w:rsidR="00000A4B" w:rsidRPr="00E15A6A">
        <w:rPr>
          <w:lang w:val="nl-BE"/>
        </w:rPr>
        <w:t>tot wijziging van Verordening (EU) 2024/2865 met betrekking tot data van toepassing en overgangsbepalingen</w:t>
      </w:r>
      <w:bookmarkEnd w:id="7"/>
      <w:r w:rsidR="00E73B02" w:rsidRPr="00E15A6A">
        <w:rPr>
          <w:lang w:val="nl-BE"/>
        </w:rPr>
        <w:t xml:space="preserve"> </w:t>
      </w:r>
      <w:bookmarkStart w:id="8" w:name="References"/>
      <w:r w:rsidR="00000A4B" w:rsidRPr="00E15A6A">
        <w:rPr>
          <w:lang w:val="nl-BE"/>
        </w:rPr>
        <w:t>(COM(2025)0526 – C10-0142/2025 – 2025/0526(COD))</w:t>
      </w:r>
      <w:bookmarkEnd w:id="8"/>
    </w:p>
    <w:p w14:paraId="436CA253" w14:textId="77777777" w:rsidR="00B03253" w:rsidRPr="00E15A6A" w:rsidRDefault="00B03253" w:rsidP="00B03253">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rPr>
          <w:lang w:val="nl-BE"/>
        </w:rPr>
      </w:pPr>
      <w:bookmarkStart w:id="9" w:name="TextBodyBegin"/>
      <w:bookmarkEnd w:id="9"/>
    </w:p>
    <w:p w14:paraId="399C142F" w14:textId="77777777" w:rsidR="00B03253" w:rsidRPr="00E15A6A" w:rsidRDefault="00B03253" w:rsidP="00B03253">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rPr>
          <w:lang w:val="nl-BE"/>
        </w:rPr>
      </w:pPr>
      <w:r w:rsidRPr="00E15A6A">
        <w:rPr>
          <w:b/>
          <w:lang w:val="nl-BE"/>
        </w:rPr>
        <w:t>(Gewone wetgevingsprocedure: eerste lezing)</w:t>
      </w:r>
    </w:p>
    <w:p w14:paraId="44D0AC8D" w14:textId="77777777" w:rsidR="006E5420" w:rsidRPr="00E15A6A" w:rsidRDefault="00000A4B" w:rsidP="008B1C2E">
      <w:pPr>
        <w:pStyle w:val="Normal12"/>
        <w:spacing w:before="360"/>
        <w:rPr>
          <w:i/>
          <w:szCs w:val="24"/>
          <w:lang w:val="nl-BE"/>
        </w:rPr>
      </w:pPr>
      <w:r w:rsidRPr="00E15A6A">
        <w:rPr>
          <w:i/>
          <w:szCs w:val="24"/>
          <w:lang w:val="nl-BE"/>
        </w:rPr>
        <w:t>Het Europees Parlement,</w:t>
      </w:r>
    </w:p>
    <w:p w14:paraId="06853DEB" w14:textId="702BCB43" w:rsidR="00B03253" w:rsidRPr="00E15A6A" w:rsidRDefault="00B03253" w:rsidP="00B03253">
      <w:pPr>
        <w:pStyle w:val="Normal12Hanging"/>
        <w:widowControl/>
        <w:ind w:left="567" w:hanging="567"/>
        <w:rPr>
          <w:lang w:val="nl-BE"/>
        </w:rPr>
      </w:pPr>
      <w:r w:rsidRPr="00E15A6A">
        <w:rPr>
          <w:lang w:val="nl-BE"/>
        </w:rPr>
        <w:t>–</w:t>
      </w:r>
      <w:r w:rsidRPr="00E15A6A">
        <w:rPr>
          <w:lang w:val="nl-BE"/>
        </w:rPr>
        <w:tab/>
        <w:t>gezien het voorstel van de Commissie aan het Europees Parlement en de Raad (COM(2025)0526),</w:t>
      </w:r>
    </w:p>
    <w:p w14:paraId="40A50469" w14:textId="0837CFDE" w:rsidR="00B03253" w:rsidRPr="00E15A6A" w:rsidRDefault="00B03253" w:rsidP="00B03253">
      <w:pPr>
        <w:pStyle w:val="Normal12Hanging"/>
        <w:widowControl/>
        <w:ind w:left="567" w:hanging="567"/>
        <w:rPr>
          <w:lang w:val="nl-BE"/>
        </w:rPr>
      </w:pPr>
      <w:r w:rsidRPr="00E15A6A">
        <w:rPr>
          <w:lang w:val="nl-BE"/>
        </w:rPr>
        <w:t>–</w:t>
      </w:r>
      <w:r w:rsidRPr="00E15A6A">
        <w:rPr>
          <w:lang w:val="nl-BE"/>
        </w:rPr>
        <w:tab/>
        <w:t>gezien artikel 294, lid 2, en artikel 114 van het Verdrag betreffende de werking van de Europese Unie, op grond waarvan het voorstel door de Commissie bij het Parlement is ingediend</w:t>
      </w:r>
      <w:r w:rsidR="00117850" w:rsidRPr="00E15A6A">
        <w:rPr>
          <w:lang w:val="nl-BE"/>
        </w:rPr>
        <w:t xml:space="preserve"> </w:t>
      </w:r>
      <w:r w:rsidRPr="00E15A6A">
        <w:rPr>
          <w:lang w:val="nl-BE"/>
        </w:rPr>
        <w:t>(C10-0142/2025),</w:t>
      </w:r>
    </w:p>
    <w:p w14:paraId="15A71826" w14:textId="3A862EEA" w:rsidR="00B03253" w:rsidRPr="00E15A6A" w:rsidRDefault="00B03253" w:rsidP="00B03253">
      <w:pPr>
        <w:pStyle w:val="Normal12Hanging"/>
        <w:widowControl/>
        <w:ind w:left="567" w:hanging="567"/>
        <w:rPr>
          <w:lang w:val="nl-BE"/>
        </w:rPr>
      </w:pPr>
      <w:r w:rsidRPr="00E15A6A">
        <w:rPr>
          <w:lang w:val="nl-BE"/>
        </w:rPr>
        <w:t>–</w:t>
      </w:r>
      <w:r w:rsidRPr="00E15A6A">
        <w:rPr>
          <w:lang w:val="nl-BE"/>
        </w:rPr>
        <w:tab/>
        <w:t>gezien artikel 294, lid 3, van het Verdrag betreffende de werking van de Europese Unie,</w:t>
      </w:r>
    </w:p>
    <w:p w14:paraId="465621C7" w14:textId="7933D584" w:rsidR="00B03253" w:rsidRPr="00E15A6A" w:rsidRDefault="00B03253" w:rsidP="00B03253">
      <w:pPr>
        <w:pStyle w:val="Normal12Hanging"/>
        <w:widowControl/>
        <w:ind w:left="567" w:hanging="567"/>
        <w:rPr>
          <w:lang w:val="nl-BE"/>
        </w:rPr>
      </w:pPr>
      <w:r w:rsidRPr="00E15A6A">
        <w:rPr>
          <w:lang w:val="nl-BE"/>
        </w:rPr>
        <w:t>–</w:t>
      </w:r>
      <w:r w:rsidRPr="00E15A6A">
        <w:rPr>
          <w:lang w:val="nl-BE"/>
        </w:rPr>
        <w:tab/>
        <w:t>gezien het advies van het Europees Economisch en Sociaal Comité van 23 oktober 2025</w:t>
      </w:r>
      <w:r w:rsidRPr="00E15A6A">
        <w:rPr>
          <w:rStyle w:val="FootnoteReference"/>
          <w:lang w:val="nl-BE"/>
        </w:rPr>
        <w:footnoteReference w:id="1"/>
      </w:r>
      <w:r w:rsidRPr="00E15A6A">
        <w:rPr>
          <w:lang w:val="nl-BE"/>
        </w:rPr>
        <w:t>,</w:t>
      </w:r>
    </w:p>
    <w:p w14:paraId="3C4883D8" w14:textId="0DEC10F6" w:rsidR="00B03253" w:rsidRPr="00E15A6A" w:rsidRDefault="00B03253" w:rsidP="00B03253">
      <w:pPr>
        <w:pStyle w:val="Normal12Hanging"/>
        <w:widowControl/>
        <w:ind w:left="567" w:hanging="567"/>
        <w:rPr>
          <w:lang w:val="nl-BE"/>
        </w:rPr>
      </w:pPr>
      <w:r w:rsidRPr="00E15A6A">
        <w:rPr>
          <w:lang w:val="nl-BE"/>
        </w:rPr>
        <w:t>–</w:t>
      </w:r>
      <w:r w:rsidRPr="00E15A6A">
        <w:rPr>
          <w:lang w:val="nl-BE"/>
        </w:rPr>
        <w:tab/>
      </w:r>
      <w:r w:rsidR="009E281A" w:rsidRPr="00E15A6A">
        <w:rPr>
          <w:lang w:val="nl-BE"/>
        </w:rPr>
        <w:t xml:space="preserve">gezien </w:t>
      </w:r>
      <w:r w:rsidR="00117850" w:rsidRPr="00E15A6A">
        <w:rPr>
          <w:lang w:val="nl-BE"/>
        </w:rPr>
        <w:t>de artikelen </w:t>
      </w:r>
      <w:r w:rsidR="009E281A" w:rsidRPr="00E15A6A">
        <w:rPr>
          <w:lang w:val="nl-BE"/>
        </w:rPr>
        <w:t>60</w:t>
      </w:r>
      <w:r w:rsidR="00117850" w:rsidRPr="00E15A6A">
        <w:rPr>
          <w:lang w:val="nl-BE"/>
        </w:rPr>
        <w:t xml:space="preserve"> en 170</w:t>
      </w:r>
      <w:r w:rsidR="009E281A" w:rsidRPr="00E15A6A">
        <w:rPr>
          <w:lang w:val="nl-BE"/>
        </w:rPr>
        <w:t xml:space="preserve"> van zijn Reglement</w:t>
      </w:r>
      <w:r w:rsidRPr="00E15A6A">
        <w:rPr>
          <w:lang w:val="nl-BE"/>
        </w:rPr>
        <w:t>,</w:t>
      </w:r>
    </w:p>
    <w:p w14:paraId="44F6DA3F" w14:textId="60A71512" w:rsidR="00B03253" w:rsidRPr="00E15A6A" w:rsidRDefault="00B03253" w:rsidP="00B03253">
      <w:pPr>
        <w:pStyle w:val="Normal12Hanging"/>
        <w:widowControl/>
        <w:ind w:left="567" w:hanging="567"/>
        <w:rPr>
          <w:lang w:val="nl-BE"/>
        </w:rPr>
      </w:pPr>
      <w:r w:rsidRPr="00E15A6A">
        <w:rPr>
          <w:lang w:val="nl-BE"/>
        </w:rPr>
        <w:t>1.</w:t>
      </w:r>
      <w:r w:rsidRPr="00E15A6A">
        <w:rPr>
          <w:lang w:val="nl-BE"/>
        </w:rPr>
        <w:tab/>
      </w:r>
      <w:r w:rsidR="003729A5" w:rsidRPr="00E15A6A">
        <w:rPr>
          <w:lang w:val="nl-BE"/>
        </w:rPr>
        <w:t>stelt onderstaand standpunt in eerste lezing vast</w:t>
      </w:r>
      <w:r w:rsidRPr="00E15A6A">
        <w:rPr>
          <w:lang w:val="nl-BE"/>
        </w:rPr>
        <w:t>;</w:t>
      </w:r>
    </w:p>
    <w:p w14:paraId="4D1F887D" w14:textId="4AAA5D37" w:rsidR="00B03253" w:rsidRPr="00E15A6A" w:rsidRDefault="00B03253" w:rsidP="00B03253">
      <w:pPr>
        <w:pStyle w:val="Normal12Hanging"/>
        <w:widowControl/>
        <w:ind w:left="567" w:hanging="567"/>
        <w:rPr>
          <w:lang w:val="nl-BE"/>
        </w:rPr>
      </w:pPr>
      <w:r w:rsidRPr="00E15A6A">
        <w:rPr>
          <w:lang w:val="nl-BE"/>
        </w:rPr>
        <w:t>2.</w:t>
      </w:r>
      <w:r w:rsidRPr="00E15A6A">
        <w:rPr>
          <w:lang w:val="nl-BE"/>
        </w:rPr>
        <w:tab/>
      </w:r>
      <w:r w:rsidR="003729A5" w:rsidRPr="00E15A6A">
        <w:rPr>
          <w:lang w:val="nl-BE"/>
        </w:rPr>
        <w:t>verzoekt de Commissie om hernieuwde voorlegging aan het Parlement indien zij haar voorstel vervangt, ingrijpend wijzigt of voornemens is het ingrijpend te wijzigen</w:t>
      </w:r>
      <w:r w:rsidRPr="00E15A6A">
        <w:rPr>
          <w:lang w:val="nl-BE"/>
        </w:rPr>
        <w:t>;</w:t>
      </w:r>
    </w:p>
    <w:p w14:paraId="4DC408F0" w14:textId="69AB1B5D" w:rsidR="00B03253" w:rsidRPr="00E15A6A" w:rsidRDefault="00B03253" w:rsidP="00B03253">
      <w:pPr>
        <w:pStyle w:val="Normal12"/>
        <w:widowControl/>
        <w:ind w:left="567" w:hanging="567"/>
        <w:rPr>
          <w:lang w:val="nl-BE"/>
        </w:rPr>
      </w:pPr>
      <w:r w:rsidRPr="00E15A6A">
        <w:rPr>
          <w:lang w:val="nl-BE"/>
        </w:rPr>
        <w:t>3.</w:t>
      </w:r>
      <w:r w:rsidRPr="00E15A6A">
        <w:rPr>
          <w:lang w:val="nl-BE"/>
        </w:rPr>
        <w:tab/>
      </w:r>
      <w:r w:rsidR="003729A5" w:rsidRPr="00E15A6A">
        <w:rPr>
          <w:lang w:val="nl-BE"/>
        </w:rPr>
        <w:t>verzoekt zijn Voorzitter het standpunt van het Parlement te doen toekomen aan de Raad en de Commissie, alsook aan de nationale parlementen</w:t>
      </w:r>
      <w:r w:rsidRPr="00E15A6A">
        <w:rPr>
          <w:lang w:val="nl-BE"/>
        </w:rPr>
        <w:t>.</w:t>
      </w:r>
    </w:p>
    <w:p w14:paraId="7497BDBE" w14:textId="77777777" w:rsidR="00B03253" w:rsidRPr="00E15A6A" w:rsidRDefault="00B03253" w:rsidP="00B03253">
      <w:pPr>
        <w:pStyle w:val="Normal12"/>
        <w:rPr>
          <w:szCs w:val="24"/>
          <w:lang w:val="nl-BE"/>
        </w:rPr>
        <w:sectPr w:rsidR="00B03253" w:rsidRPr="00E15A6A" w:rsidSect="00B03253">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1478738B" w14:textId="77777777" w:rsidR="009F28EF" w:rsidRPr="00E15A6A" w:rsidRDefault="009F28EF" w:rsidP="009F28EF">
      <w:pPr>
        <w:pStyle w:val="Normal12"/>
        <w:rPr>
          <w:szCs w:val="24"/>
          <w:lang w:val="nl-BE"/>
        </w:rPr>
      </w:pPr>
    </w:p>
    <w:p w14:paraId="6CA13ED4" w14:textId="57AA9433" w:rsidR="008513AB" w:rsidRPr="00E15A6A" w:rsidRDefault="008513AB" w:rsidP="008513AB">
      <w:pPr>
        <w:ind w:left="567" w:hanging="567"/>
        <w:rPr>
          <w:b/>
          <w:lang w:val="nl-NL"/>
        </w:rPr>
      </w:pPr>
      <w:r w:rsidRPr="00E15A6A">
        <w:rPr>
          <w:b/>
          <w:lang w:val="nl-NL"/>
        </w:rPr>
        <w:lastRenderedPageBreak/>
        <w:t>P10_TC1-COD(</w:t>
      </w:r>
      <w:r w:rsidRPr="00E15A6A">
        <w:rPr>
          <w:b/>
          <w:bCs/>
          <w:color w:val="000000"/>
          <w:lang w:val="nl-BE"/>
        </w:rPr>
        <w:t>2025)0526</w:t>
      </w:r>
    </w:p>
    <w:p w14:paraId="7DDAD280" w14:textId="7358CA1C" w:rsidR="008513AB" w:rsidRPr="00E15A6A" w:rsidRDefault="008513AB" w:rsidP="008513AB">
      <w:pPr>
        <w:spacing w:before="240"/>
        <w:rPr>
          <w:rFonts w:eastAsia="Calibri"/>
          <w:b/>
          <w:noProof/>
          <w:color w:val="000000"/>
          <w:szCs w:val="24"/>
          <w:lang w:val="nl-NL" w:eastAsia="en-US"/>
        </w:rPr>
      </w:pPr>
      <w:r w:rsidRPr="00E15A6A">
        <w:rPr>
          <w:b/>
          <w:lang w:val="nl-NL"/>
        </w:rPr>
        <w:t xml:space="preserve">Standpunt van het Europees Parlement in eerste lezing vastgesteld op 23 oktober 2025 met het oog op de vaststelling van Verordening (EU) 2025/... van het Europees Parlement en de Raad </w:t>
      </w:r>
      <w:r w:rsidRPr="00E15A6A">
        <w:rPr>
          <w:rFonts w:eastAsia="Calibri"/>
          <w:b/>
          <w:noProof/>
          <w:color w:val="000000"/>
          <w:szCs w:val="24"/>
          <w:lang w:val="nl-NL" w:eastAsia="en-US"/>
        </w:rPr>
        <w:t>tot wijziging van Verordening (EU) 2024/2865 met betrekking tot data van toepassing en overgangsbepalingen</w:t>
      </w:r>
    </w:p>
    <w:p w14:paraId="37376FDF" w14:textId="23D4616D" w:rsidR="008513AB" w:rsidRPr="00E15A6A" w:rsidRDefault="000560DD" w:rsidP="008513AB">
      <w:pPr>
        <w:spacing w:before="240"/>
        <w:rPr>
          <w:rFonts w:eastAsia="Calibri"/>
          <w:b/>
          <w:noProof/>
          <w:color w:val="000000"/>
          <w:szCs w:val="24"/>
          <w:lang w:val="nl-NL" w:eastAsia="en-US"/>
        </w:rPr>
      </w:pPr>
      <w:r w:rsidRPr="006302AE">
        <w:rPr>
          <w:i/>
          <w:lang w:val="nl-NL"/>
        </w:rPr>
        <w:t xml:space="preserve">(Aangezien het Parlement en de Raad tot overeenstemming </w:t>
      </w:r>
      <w:r w:rsidRPr="000560DD">
        <w:rPr>
          <w:i/>
          <w:lang w:val="nl-NL"/>
        </w:rPr>
        <w:t>zijn geraakt, komt het standpunt van het Parlement overeen met de definitieve rechtshandeling: Verordening</w:t>
      </w:r>
      <w:r w:rsidRPr="000560DD">
        <w:rPr>
          <w:i/>
          <w:lang w:val="nl-NL"/>
        </w:rPr>
        <w:t xml:space="preserve"> </w:t>
      </w:r>
      <w:r w:rsidRPr="000560DD">
        <w:rPr>
          <w:i/>
          <w:lang w:val="nl-NL"/>
        </w:rPr>
        <w:t>(EU) 2025/2439.)</w:t>
      </w:r>
    </w:p>
    <w:sectPr w:rsidR="008513AB" w:rsidRPr="00E15A6A" w:rsidSect="00666512">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BA81A" w14:textId="77777777" w:rsidR="00000A4B" w:rsidRDefault="00000A4B" w:rsidP="009C4014">
      <w:r>
        <w:separator/>
      </w:r>
    </w:p>
  </w:endnote>
  <w:endnote w:type="continuationSeparator" w:id="0">
    <w:p w14:paraId="75CC3BC0" w14:textId="77777777" w:rsidR="00000A4B" w:rsidRDefault="00000A4B"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53B3B" w14:textId="77777777" w:rsidR="00B03253" w:rsidRDefault="00B03253">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33026" w14:textId="77777777" w:rsidR="00185E15" w:rsidRDefault="00185E15">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24252" w14:textId="77777777" w:rsidR="00185E15" w:rsidRDefault="00185E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7DC7C"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DCB4B" w14:textId="77777777" w:rsidR="00000A4B" w:rsidRDefault="00000A4B" w:rsidP="009C4014">
      <w:r>
        <w:separator/>
      </w:r>
    </w:p>
  </w:footnote>
  <w:footnote w:type="continuationSeparator" w:id="0">
    <w:p w14:paraId="3C1EB538" w14:textId="77777777" w:rsidR="00000A4B" w:rsidRDefault="00000A4B" w:rsidP="009C4014">
      <w:r>
        <w:continuationSeparator/>
      </w:r>
    </w:p>
  </w:footnote>
  <w:footnote w:id="1">
    <w:p w14:paraId="7C572B10" w14:textId="7C44912B" w:rsidR="00B03253" w:rsidRPr="005E61DC" w:rsidRDefault="00B03253" w:rsidP="00B03253">
      <w:pPr>
        <w:pStyle w:val="FootnoteText"/>
        <w:keepLines w:val="0"/>
        <w:spacing w:line="240" w:lineRule="auto"/>
        <w:ind w:left="567" w:hanging="567"/>
        <w:rPr>
          <w:sz w:val="24"/>
          <w:szCs w:val="24"/>
          <w:lang w:val="nl-BE"/>
        </w:rPr>
      </w:pPr>
      <w:r w:rsidRPr="005E61DC">
        <w:rPr>
          <w:rStyle w:val="FootnoteReference"/>
          <w:sz w:val="24"/>
          <w:szCs w:val="24"/>
        </w:rPr>
        <w:footnoteRef/>
      </w:r>
      <w:r w:rsidRPr="005E61DC">
        <w:rPr>
          <w:sz w:val="24"/>
          <w:szCs w:val="24"/>
          <w:lang w:val="nl-BE"/>
        </w:rPr>
        <w:t xml:space="preserve"> </w:t>
      </w:r>
      <w:r w:rsidRPr="005E61DC">
        <w:rPr>
          <w:sz w:val="24"/>
          <w:szCs w:val="24"/>
          <w:lang w:val="nl-BE"/>
        </w:rPr>
        <w:tab/>
        <w:t>Nog niet bekendgemaakt in het Publicatieblad.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5DDCB"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FB5E3"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7DF93"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823960201">
    <w:abstractNumId w:val="3"/>
  </w:num>
  <w:num w:numId="2" w16cid:durableId="1252398093">
    <w:abstractNumId w:val="2"/>
  </w:num>
  <w:num w:numId="3" w16cid:durableId="1952013961">
    <w:abstractNumId w:val="1"/>
  </w:num>
  <w:num w:numId="4" w16cid:durableId="1448503046">
    <w:abstractNumId w:val="0"/>
  </w:num>
  <w:num w:numId="5" w16cid:durableId="353072546">
    <w:abstractNumId w:val="6"/>
  </w:num>
  <w:num w:numId="6" w16cid:durableId="1632441087">
    <w:abstractNumId w:val="5"/>
  </w:num>
  <w:num w:numId="7" w16cid:durableId="2038264352">
    <w:abstractNumId w:val="4"/>
  </w:num>
  <w:num w:numId="8" w16cid:durableId="1897427170">
    <w:abstractNumId w:val="7"/>
  </w:num>
  <w:num w:numId="9" w16cid:durableId="7095745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A4B"/>
    <w:rsid w:val="00000A4B"/>
    <w:rsid w:val="00013B2A"/>
    <w:rsid w:val="000560DD"/>
    <w:rsid w:val="000C2BFE"/>
    <w:rsid w:val="000F27A9"/>
    <w:rsid w:val="000F6208"/>
    <w:rsid w:val="00117850"/>
    <w:rsid w:val="00125CBC"/>
    <w:rsid w:val="00161C27"/>
    <w:rsid w:val="00172070"/>
    <w:rsid w:val="00185E15"/>
    <w:rsid w:val="001D4BBF"/>
    <w:rsid w:val="001D63A8"/>
    <w:rsid w:val="00292373"/>
    <w:rsid w:val="002924A9"/>
    <w:rsid w:val="002A1D4E"/>
    <w:rsid w:val="002B4BCF"/>
    <w:rsid w:val="002F1925"/>
    <w:rsid w:val="00300C61"/>
    <w:rsid w:val="00312A38"/>
    <w:rsid w:val="003202DD"/>
    <w:rsid w:val="003729A5"/>
    <w:rsid w:val="003775B9"/>
    <w:rsid w:val="00397B2A"/>
    <w:rsid w:val="003E1189"/>
    <w:rsid w:val="003F4DFE"/>
    <w:rsid w:val="00425111"/>
    <w:rsid w:val="00451C48"/>
    <w:rsid w:val="00465F68"/>
    <w:rsid w:val="0047030E"/>
    <w:rsid w:val="004E6A17"/>
    <w:rsid w:val="004F2EA7"/>
    <w:rsid w:val="00520780"/>
    <w:rsid w:val="00525ED0"/>
    <w:rsid w:val="00534CAB"/>
    <w:rsid w:val="00547BB1"/>
    <w:rsid w:val="00591365"/>
    <w:rsid w:val="005A2421"/>
    <w:rsid w:val="005B23C9"/>
    <w:rsid w:val="005E61DC"/>
    <w:rsid w:val="005F0CA1"/>
    <w:rsid w:val="005F35F8"/>
    <w:rsid w:val="00603B14"/>
    <w:rsid w:val="00613AF0"/>
    <w:rsid w:val="006656E5"/>
    <w:rsid w:val="00666512"/>
    <w:rsid w:val="00683F78"/>
    <w:rsid w:val="006A1E82"/>
    <w:rsid w:val="006A7C85"/>
    <w:rsid w:val="006A7CE5"/>
    <w:rsid w:val="006B1646"/>
    <w:rsid w:val="006E5420"/>
    <w:rsid w:val="006F135E"/>
    <w:rsid w:val="00740853"/>
    <w:rsid w:val="00751383"/>
    <w:rsid w:val="00757DD5"/>
    <w:rsid w:val="00760EC5"/>
    <w:rsid w:val="007713FD"/>
    <w:rsid w:val="00774A9B"/>
    <w:rsid w:val="007819C1"/>
    <w:rsid w:val="007906DB"/>
    <w:rsid w:val="007B16FE"/>
    <w:rsid w:val="007C3388"/>
    <w:rsid w:val="00804763"/>
    <w:rsid w:val="008512F3"/>
    <w:rsid w:val="008513AB"/>
    <w:rsid w:val="00857458"/>
    <w:rsid w:val="0087011E"/>
    <w:rsid w:val="00873A0F"/>
    <w:rsid w:val="00895FA0"/>
    <w:rsid w:val="008B1C2E"/>
    <w:rsid w:val="008D7C16"/>
    <w:rsid w:val="008E7632"/>
    <w:rsid w:val="008F0108"/>
    <w:rsid w:val="008F11D2"/>
    <w:rsid w:val="008F404E"/>
    <w:rsid w:val="008F7F1C"/>
    <w:rsid w:val="00907FE0"/>
    <w:rsid w:val="009865B7"/>
    <w:rsid w:val="009B7E10"/>
    <w:rsid w:val="009C4014"/>
    <w:rsid w:val="009E281A"/>
    <w:rsid w:val="009F28EF"/>
    <w:rsid w:val="00A1739E"/>
    <w:rsid w:val="00A307E4"/>
    <w:rsid w:val="00A40CAC"/>
    <w:rsid w:val="00B03253"/>
    <w:rsid w:val="00B54C72"/>
    <w:rsid w:val="00B85C1E"/>
    <w:rsid w:val="00C15516"/>
    <w:rsid w:val="00C16C81"/>
    <w:rsid w:val="00C57739"/>
    <w:rsid w:val="00C65BE8"/>
    <w:rsid w:val="00CB3E3A"/>
    <w:rsid w:val="00CB451F"/>
    <w:rsid w:val="00CC4897"/>
    <w:rsid w:val="00D202A4"/>
    <w:rsid w:val="00D91669"/>
    <w:rsid w:val="00DF097A"/>
    <w:rsid w:val="00DF53A8"/>
    <w:rsid w:val="00E039BF"/>
    <w:rsid w:val="00E11822"/>
    <w:rsid w:val="00E15A6A"/>
    <w:rsid w:val="00E2003C"/>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663A1"/>
  <w15:chartTrackingRefBased/>
  <w15:docId w15:val="{ABF1020F-A506-4E7F-841B-E567A305E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rsid w:val="00B03253"/>
    <w:rPr>
      <w:sz w:val="22"/>
      <w:lang w:val="fr-FR"/>
    </w:rPr>
  </w:style>
  <w:style w:type="character" w:styleId="CommentReference">
    <w:name w:val="annotation reference"/>
    <w:basedOn w:val="DefaultParagraphFont"/>
    <w:rsid w:val="008513AB"/>
    <w:rPr>
      <w:sz w:val="16"/>
      <w:szCs w:val="16"/>
    </w:rPr>
  </w:style>
  <w:style w:type="paragraph" w:styleId="CommentText">
    <w:name w:val="annotation text"/>
    <w:basedOn w:val="Normal"/>
    <w:link w:val="CommentTextChar"/>
    <w:rsid w:val="008513AB"/>
    <w:rPr>
      <w:sz w:val="20"/>
    </w:rPr>
  </w:style>
  <w:style w:type="character" w:customStyle="1" w:styleId="CommentTextChar">
    <w:name w:val="Comment Text Char"/>
    <w:basedOn w:val="DefaultParagraphFont"/>
    <w:link w:val="CommentText"/>
    <w:rsid w:val="008513AB"/>
    <w:rPr>
      <w:lang w:val="fr-FR"/>
    </w:rPr>
  </w:style>
  <w:style w:type="paragraph" w:styleId="CommentSubject">
    <w:name w:val="annotation subject"/>
    <w:basedOn w:val="CommentText"/>
    <w:next w:val="CommentText"/>
    <w:link w:val="CommentSubjectChar"/>
    <w:rsid w:val="008513AB"/>
    <w:rPr>
      <w:b/>
      <w:bCs/>
    </w:rPr>
  </w:style>
  <w:style w:type="character" w:customStyle="1" w:styleId="CommentSubjectChar">
    <w:name w:val="Comment Subject Char"/>
    <w:basedOn w:val="CommentTextChar"/>
    <w:link w:val="CommentSubject"/>
    <w:rsid w:val="008513AB"/>
    <w:rPr>
      <w:b/>
      <w:bCs/>
      <w:lang w:val="fr-FR"/>
    </w:rPr>
  </w:style>
  <w:style w:type="character" w:styleId="Hyperlink">
    <w:name w:val="Hyperlink"/>
    <w:basedOn w:val="DefaultParagraphFont"/>
    <w:rsid w:val="008513AB"/>
    <w:rPr>
      <w:color w:val="0563C1" w:themeColor="hyperlink"/>
      <w:u w:val="single"/>
    </w:rPr>
  </w:style>
  <w:style w:type="character" w:styleId="UnresolvedMention">
    <w:name w:val="Unresolved Mention"/>
    <w:basedOn w:val="DefaultParagraphFont"/>
    <w:uiPriority w:val="99"/>
    <w:semiHidden/>
    <w:unhideWhenUsed/>
    <w:rsid w:val="008513AB"/>
    <w:rPr>
      <w:color w:val="605E5C"/>
      <w:shd w:val="clear" w:color="auto" w:fill="E1DFDD"/>
    </w:rPr>
  </w:style>
  <w:style w:type="paragraph" w:styleId="Revision">
    <w:name w:val="Revision"/>
    <w:hidden/>
    <w:uiPriority w:val="99"/>
    <w:semiHidden/>
    <w:rsid w:val="008513A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299">
      <w:bodyDiv w:val="1"/>
      <w:marLeft w:val="0"/>
      <w:marRight w:val="0"/>
      <w:marTop w:val="0"/>
      <w:marBottom w:val="0"/>
      <w:divBdr>
        <w:top w:val="none" w:sz="0" w:space="0" w:color="auto"/>
        <w:left w:val="none" w:sz="0" w:space="0" w:color="auto"/>
        <w:bottom w:val="none" w:sz="0" w:space="0" w:color="auto"/>
        <w:right w:val="none" w:sz="0" w:space="0" w:color="auto"/>
      </w:divBdr>
    </w:div>
    <w:div w:id="199402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Pages>
  <Words>268</Words>
  <Characters>1732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SLOSSE Filiep</dc:creator>
  <cp:keywords/>
  <cp:lastModifiedBy>SLOSSE Filiep</cp:lastModifiedBy>
  <cp:revision>3</cp:revision>
  <cp:lastPrinted>2014-08-07T13:15:00Z</cp:lastPrinted>
  <dcterms:created xsi:type="dcterms:W3CDTF">2025-10-23T13:33:00Z</dcterms:created>
  <dcterms:modified xsi:type="dcterms:W3CDTF">2026-01-06T10:33:00Z</dcterms:modified>
</cp:coreProperties>
</file>