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012FEC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80D3B8" w14:textId="77777777" w:rsidR="00757DD5" w:rsidRPr="00695D15" w:rsidRDefault="00F60ABB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Europejski</w:t>
            </w:r>
            <w:proofErr w:type="spellEnd"/>
          </w:p>
          <w:p w14:paraId="13470440" w14:textId="77777777" w:rsidR="00757DD5" w:rsidRPr="00695D15" w:rsidRDefault="00F60AB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67ACCE4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01DC78E5" wp14:editId="0216A84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C5CC41" w14:textId="77777777" w:rsidR="008E7632" w:rsidRPr="00061199" w:rsidRDefault="008E7632" w:rsidP="008E7632">
      <w:pPr>
        <w:pStyle w:val="LineTop"/>
        <w:rPr>
          <w:lang w:val="en-GB"/>
        </w:rPr>
      </w:pPr>
    </w:p>
    <w:p w14:paraId="56397B8E" w14:textId="77777777" w:rsidR="008E7632" w:rsidRPr="00F60ABB" w:rsidRDefault="00F60ABB" w:rsidP="008E7632">
      <w:pPr>
        <w:pStyle w:val="ZSessionDoc"/>
        <w:rPr>
          <w:b/>
          <w:i w:val="0"/>
          <w:lang w:val="pl-PL"/>
        </w:rPr>
      </w:pPr>
      <w:r w:rsidRPr="00F60ABB">
        <w:rPr>
          <w:b/>
          <w:i w:val="0"/>
          <w:lang w:val="pl-PL"/>
        </w:rPr>
        <w:t>TEKSTY PRZYJĘTE</w:t>
      </w:r>
    </w:p>
    <w:p w14:paraId="7645DB49" w14:textId="77777777" w:rsidR="008E7632" w:rsidRPr="00F60ABB" w:rsidRDefault="00F60ABB" w:rsidP="008E7632">
      <w:pPr>
        <w:pStyle w:val="LineBottom"/>
        <w:rPr>
          <w:lang w:val="pl-PL"/>
        </w:rPr>
      </w:pPr>
      <w:r w:rsidRPr="00F60ABB">
        <w:rPr>
          <w:rFonts w:cs="Arial"/>
          <w:i/>
          <w:sz w:val="20"/>
          <w:szCs w:val="22"/>
          <w:lang w:val="pl-PL"/>
        </w:rPr>
        <w:t xml:space="preserve"> </w:t>
      </w:r>
    </w:p>
    <w:p w14:paraId="70FA8484" w14:textId="20A71F4D" w:rsidR="009C4014" w:rsidRPr="00F60ABB" w:rsidRDefault="00F60ABB" w:rsidP="008E7632">
      <w:pPr>
        <w:pStyle w:val="ATHeading1"/>
        <w:spacing w:before="480"/>
        <w:rPr>
          <w:lang w:val="pl-PL"/>
        </w:rPr>
      </w:pPr>
      <w:bookmarkStart w:id="0" w:name="TA_Heading"/>
      <w:r w:rsidRPr="00F60ABB">
        <w:rPr>
          <w:lang w:val="pl-PL"/>
        </w:rPr>
        <w:t>P10_TA(2025)</w:t>
      </w:r>
      <w:bookmarkStart w:id="1" w:name="TANumber"/>
      <w:bookmarkEnd w:id="0"/>
      <w:r w:rsidRPr="00F60ABB">
        <w:rPr>
          <w:lang w:val="pl-PL"/>
        </w:rPr>
        <w:t>0</w:t>
      </w:r>
      <w:r w:rsidR="006036BB">
        <w:rPr>
          <w:lang w:val="pl-PL"/>
        </w:rPr>
        <w:t>25</w:t>
      </w:r>
      <w:r w:rsidRPr="00F60ABB">
        <w:rPr>
          <w:lang w:val="pl-PL"/>
        </w:rPr>
        <w:t>0</w:t>
      </w:r>
      <w:bookmarkEnd w:id="1"/>
    </w:p>
    <w:p w14:paraId="55BAA5AD" w14:textId="2BD46AC0" w:rsidR="009C4014" w:rsidRPr="00F60ABB" w:rsidRDefault="00F60ABB" w:rsidP="00F60ABB">
      <w:pPr>
        <w:pStyle w:val="ATHeading2"/>
        <w:rPr>
          <w:lang w:val="pl-PL"/>
        </w:rPr>
      </w:pPr>
      <w:r w:rsidRPr="00F60ABB">
        <w:rPr>
          <w:bCs/>
          <w:lang w:val="pl-PL"/>
        </w:rPr>
        <w:t>Daty rozpoczęcia stosowania i przepisy przejściowe dotyczące chemikaliów</w:t>
      </w:r>
      <w:r w:rsidR="009C4014" w:rsidRPr="00F60ABB">
        <w:rPr>
          <w:lang w:val="pl-PL"/>
        </w:rPr>
        <w:t xml:space="preserve"> </w:t>
      </w:r>
      <w:bookmarkStart w:id="2" w:name="Etoiles"/>
      <w:bookmarkEnd w:id="2"/>
    </w:p>
    <w:p w14:paraId="7472C313" w14:textId="77777777" w:rsidR="009C4014" w:rsidRPr="00F60ABB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F60ABB">
        <w:rPr>
          <w:i/>
          <w:lang w:val="pl-PL"/>
        </w:rPr>
        <w:instrText xml:space="preserve"> TC"</w:instrText>
      </w:r>
      <w:bookmarkStart w:id="3" w:name="DocNumber"/>
      <w:r w:rsidR="00F60ABB" w:rsidRPr="00F60ABB">
        <w:rPr>
          <w:i/>
          <w:lang w:val="pl-PL"/>
        </w:rPr>
        <w:instrText>(C10-0142/2025)</w:instrText>
      </w:r>
      <w:bookmarkEnd w:id="3"/>
      <w:r w:rsidRPr="00F60ABB">
        <w:rPr>
          <w:i/>
          <w:lang w:val="pl-PL"/>
        </w:rPr>
        <w:instrText xml:space="preserve">"\l3 \n&gt; \* MERGEFORMAT </w:instrText>
      </w:r>
      <w:r>
        <w:rPr>
          <w:i/>
        </w:rPr>
        <w:fldChar w:fldCharType="end"/>
      </w:r>
    </w:p>
    <w:p w14:paraId="71B298F3" w14:textId="58A6BF3B" w:rsidR="00F60ABB" w:rsidRPr="00F60ABB" w:rsidRDefault="00F60ABB" w:rsidP="009C4014">
      <w:pPr>
        <w:rPr>
          <w:vanish/>
          <w:lang w:val="pl-PL"/>
        </w:rPr>
      </w:pPr>
      <w:bookmarkStart w:id="4" w:name="Commission"/>
      <w:r w:rsidRPr="00F60ABB">
        <w:rPr>
          <w:vanish/>
          <w:lang w:val="pl-PL"/>
        </w:rPr>
        <w:t>Komisja Ochrony Środowiska Naturalnego, Klimatu i Bezpieczeństwa Żywności</w:t>
      </w:r>
    </w:p>
    <w:p w14:paraId="6BA29597" w14:textId="28B8D011" w:rsidR="009C4014" w:rsidRPr="00F60ABB" w:rsidRDefault="00F60ABB" w:rsidP="009C4014">
      <w:pPr>
        <w:rPr>
          <w:vanish/>
          <w:lang w:val="pl-PL"/>
        </w:rPr>
      </w:pPr>
      <w:bookmarkStart w:id="5" w:name="PE"/>
      <w:bookmarkEnd w:id="4"/>
      <w:r w:rsidRPr="00F60ABB">
        <w:rPr>
          <w:vanish/>
          <w:lang w:val="pl-PL"/>
        </w:rPr>
        <w:t>PE</w:t>
      </w:r>
      <w:r w:rsidR="00397613">
        <w:rPr>
          <w:vanish/>
          <w:lang w:val="pl-PL"/>
        </w:rPr>
        <w:t>779</w:t>
      </w:r>
      <w:r w:rsidRPr="00F60ABB">
        <w:rPr>
          <w:vanish/>
          <w:lang w:val="pl-PL"/>
        </w:rPr>
        <w:t>.</w:t>
      </w:r>
      <w:bookmarkEnd w:id="5"/>
      <w:r w:rsidR="00397613">
        <w:rPr>
          <w:vanish/>
          <w:lang w:val="pl-PL"/>
        </w:rPr>
        <w:t>115</w:t>
      </w:r>
    </w:p>
    <w:p w14:paraId="5751B0AC" w14:textId="68570CA7" w:rsidR="009C4014" w:rsidRPr="00EC1D6A" w:rsidRDefault="00EC1D6A" w:rsidP="00F60ABB">
      <w:pPr>
        <w:pStyle w:val="ATHeading3"/>
        <w:rPr>
          <w:lang w:val="pl-PL"/>
        </w:rPr>
      </w:pPr>
      <w:bookmarkStart w:id="6" w:name="Sujet"/>
      <w:r w:rsidRPr="00EC1D6A">
        <w:rPr>
          <w:lang w:val="pl-PL"/>
        </w:rPr>
        <w:t>Rezolucja ustawodawcza Parlamentu Europejskiego z dnia 2</w:t>
      </w:r>
      <w:r>
        <w:rPr>
          <w:lang w:val="pl-PL"/>
        </w:rPr>
        <w:t>3</w:t>
      </w:r>
      <w:r w:rsidRPr="00EC1D6A">
        <w:rPr>
          <w:lang w:val="pl-PL"/>
        </w:rPr>
        <w:t xml:space="preserve"> października 2025 r. w sprawie wniosku dotyczącego </w:t>
      </w:r>
      <w:r>
        <w:rPr>
          <w:lang w:val="pl-PL"/>
        </w:rPr>
        <w:t>rozporzadzenia</w:t>
      </w:r>
      <w:r w:rsidRPr="00EC1D6A">
        <w:rPr>
          <w:lang w:val="pl-PL"/>
        </w:rPr>
        <w:t xml:space="preserve"> Parlamentu Europejskiego i Rady </w:t>
      </w:r>
      <w:bookmarkEnd w:id="6"/>
      <w:r w:rsidRPr="00026F46">
        <w:rPr>
          <w:rFonts w:eastAsia="Calibri"/>
          <w:szCs w:val="22"/>
          <w:lang w:val="pl-PL"/>
        </w:rPr>
        <w:t>w sprawie zmiany rozporządzenia (UE) 2024/2865 w odniesieniu do dat rozpoczęcia stosowania i przepisów przejściowych</w:t>
      </w:r>
      <w:r w:rsidRPr="00EC1D6A">
        <w:rPr>
          <w:lang w:val="pl-PL"/>
        </w:rPr>
        <w:t xml:space="preserve"> (COM(2025)0526 – C10-0142/2025 – 2025/0526(COD))</w:t>
      </w:r>
      <w:r w:rsidR="00E73B02" w:rsidRPr="00EC1D6A">
        <w:rPr>
          <w:lang w:val="pl-PL"/>
        </w:rPr>
        <w:t xml:space="preserve"> </w:t>
      </w:r>
      <w:bookmarkStart w:id="7" w:name="References"/>
      <w:bookmarkEnd w:id="7"/>
    </w:p>
    <w:p w14:paraId="335D0C96" w14:textId="1A06CD60" w:rsidR="00EC1D6A" w:rsidRPr="00EC1D6A" w:rsidRDefault="00EC1D6A" w:rsidP="00EC1D6A">
      <w:pPr>
        <w:pStyle w:val="NormalBold"/>
        <w:rPr>
          <w:lang w:val="pl-PL"/>
        </w:rPr>
      </w:pPr>
      <w:r w:rsidRPr="00EC1D6A">
        <w:rPr>
          <w:lang w:val="pl-PL"/>
        </w:rPr>
        <w:t>(Zwykła procedura ustawodawcza: pierwsze czytanie)</w:t>
      </w:r>
    </w:p>
    <w:p w14:paraId="73F3A932" w14:textId="77777777" w:rsidR="006E5420" w:rsidRPr="00EC1D6A" w:rsidRDefault="00F60ABB" w:rsidP="008B1C2E">
      <w:pPr>
        <w:pStyle w:val="Normal12"/>
        <w:spacing w:before="360"/>
        <w:rPr>
          <w:i/>
          <w:szCs w:val="24"/>
          <w:lang w:val="pl-PL"/>
        </w:rPr>
      </w:pPr>
      <w:bookmarkStart w:id="8" w:name="TextBodyBegin"/>
      <w:bookmarkEnd w:id="8"/>
      <w:r w:rsidRPr="00EC1D6A">
        <w:rPr>
          <w:i/>
          <w:szCs w:val="24"/>
          <w:lang w:val="pl-PL"/>
        </w:rPr>
        <w:t>Parlament Europejski,</w:t>
      </w:r>
    </w:p>
    <w:p w14:paraId="6E214A70" w14:textId="015AB668" w:rsidR="00EC1D6A" w:rsidRPr="00507087" w:rsidRDefault="00EC1D6A" w:rsidP="00EC1D6A">
      <w:pPr>
        <w:pStyle w:val="NormalHanging12a"/>
      </w:pPr>
      <w:r w:rsidRPr="00507087">
        <w:t>–</w:t>
      </w:r>
      <w:r w:rsidRPr="00507087">
        <w:tab/>
        <w:t>uwzględniając wniosek Komisji przedstawiony Parlamentowi Europejskiemu i Radzie (</w:t>
      </w:r>
      <w:proofErr w:type="gramStart"/>
      <w:r w:rsidRPr="00507087">
        <w:t>COM(</w:t>
      </w:r>
      <w:proofErr w:type="gramEnd"/>
      <w:r w:rsidRPr="00507087">
        <w:t>202</w:t>
      </w:r>
      <w:r w:rsidR="00507087" w:rsidRPr="00507087">
        <w:t>5</w:t>
      </w:r>
      <w:r w:rsidRPr="00507087">
        <w:t>)0</w:t>
      </w:r>
      <w:r w:rsidR="00507087" w:rsidRPr="00507087">
        <w:t>526</w:t>
      </w:r>
      <w:r w:rsidRPr="00507087">
        <w:t>),</w:t>
      </w:r>
    </w:p>
    <w:p w14:paraId="0E31AF50" w14:textId="20F3B528" w:rsidR="00EC1D6A" w:rsidRPr="00507087" w:rsidRDefault="00EC1D6A" w:rsidP="00EC1D6A">
      <w:pPr>
        <w:pStyle w:val="NormalHanging12a"/>
      </w:pPr>
      <w:r w:rsidRPr="00507087">
        <w:t>–</w:t>
      </w:r>
      <w:r w:rsidRPr="00507087">
        <w:tab/>
        <w:t>uwzględniając art. 294 ust. 2 i art. 114 Traktatu o funkcjonowaniu Unii Europejskiej, zgodnie z którymi wniosek został przedstawiony Parlamentowi przez Komisję (C</w:t>
      </w:r>
      <w:r w:rsidR="00507087" w:rsidRPr="00507087">
        <w:t>10</w:t>
      </w:r>
      <w:r w:rsidRPr="00507087">
        <w:noBreakHyphen/>
        <w:t>0</w:t>
      </w:r>
      <w:r w:rsidR="00507087" w:rsidRPr="00507087">
        <w:t>142</w:t>
      </w:r>
      <w:r w:rsidRPr="00507087">
        <w:t>/202</w:t>
      </w:r>
      <w:r w:rsidR="00507087" w:rsidRPr="00507087">
        <w:t>5</w:t>
      </w:r>
      <w:r w:rsidRPr="00507087">
        <w:t>),</w:t>
      </w:r>
    </w:p>
    <w:p w14:paraId="231F5706" w14:textId="77777777" w:rsidR="00EC1D6A" w:rsidRPr="00507087" w:rsidRDefault="00EC1D6A" w:rsidP="00EC1D6A">
      <w:pPr>
        <w:pStyle w:val="NormalHanging12a"/>
      </w:pPr>
      <w:r w:rsidRPr="00507087">
        <w:t>–</w:t>
      </w:r>
      <w:r w:rsidRPr="00507087">
        <w:tab/>
        <w:t>uwzględniając art. 294 ust. 3 Traktatu o funkcjonowaniu Unii Europejskiej,</w:t>
      </w:r>
    </w:p>
    <w:p w14:paraId="045A352F" w14:textId="56E5B918" w:rsidR="00EC1D6A" w:rsidRPr="00507087" w:rsidRDefault="00EC1D6A" w:rsidP="00EC1D6A">
      <w:pPr>
        <w:pStyle w:val="NormalHanging12a"/>
      </w:pPr>
      <w:r w:rsidRPr="00507087">
        <w:t>–</w:t>
      </w:r>
      <w:r w:rsidRPr="00507087">
        <w:tab/>
        <w:t>uwzględniając opinię Europejskiego Komitetu Ekonomiczno-Społecznego z 2</w:t>
      </w:r>
      <w:r w:rsidR="00507087" w:rsidRPr="00507087">
        <w:t>3</w:t>
      </w:r>
      <w:r w:rsidRPr="00507087">
        <w:t xml:space="preserve"> </w:t>
      </w:r>
      <w:r w:rsidR="00507087" w:rsidRPr="00507087">
        <w:t>października</w:t>
      </w:r>
      <w:r w:rsidRPr="00507087">
        <w:t xml:space="preserve"> 202</w:t>
      </w:r>
      <w:r w:rsidR="00507087" w:rsidRPr="00507087">
        <w:t>5</w:t>
      </w:r>
      <w:r w:rsidRPr="00507087">
        <w:t xml:space="preserve"> r.</w:t>
      </w:r>
      <w:r w:rsidRPr="00507087">
        <w:rPr>
          <w:rStyle w:val="FootnoteReference"/>
        </w:rPr>
        <w:footnoteReference w:id="1"/>
      </w:r>
      <w:r w:rsidRPr="00507087">
        <w:t>,</w:t>
      </w:r>
    </w:p>
    <w:p w14:paraId="6ECCD203" w14:textId="0F319813" w:rsidR="00EC1D6A" w:rsidRPr="00507087" w:rsidRDefault="00EC1D6A" w:rsidP="00EC1D6A">
      <w:pPr>
        <w:pStyle w:val="NormalHanging12a"/>
      </w:pPr>
      <w:r w:rsidRPr="00507087">
        <w:t>–</w:t>
      </w:r>
      <w:r w:rsidRPr="00507087">
        <w:tab/>
        <w:t xml:space="preserve">uwzględniając art. 60 </w:t>
      </w:r>
      <w:r w:rsidR="00507087" w:rsidRPr="00507087">
        <w:t xml:space="preserve">i 170 </w:t>
      </w:r>
      <w:r w:rsidRPr="00507087">
        <w:t>Regulaminu,</w:t>
      </w:r>
    </w:p>
    <w:p w14:paraId="508EC783" w14:textId="4D3FD244" w:rsidR="00EC1D6A" w:rsidRPr="00507087" w:rsidRDefault="00EC1D6A" w:rsidP="00507087">
      <w:pPr>
        <w:pStyle w:val="NormalHanging12a"/>
      </w:pPr>
      <w:r w:rsidRPr="00507087">
        <w:t>1.</w:t>
      </w:r>
      <w:r w:rsidRPr="00507087">
        <w:tab/>
        <w:t>przyjmuje poniższe stanowisko w pierwszym czytaniu;</w:t>
      </w:r>
    </w:p>
    <w:p w14:paraId="1088C8C1" w14:textId="77777777" w:rsidR="00EC1D6A" w:rsidRPr="00507087" w:rsidRDefault="00EC1D6A" w:rsidP="00507087">
      <w:pPr>
        <w:pStyle w:val="NormalHanging12a"/>
      </w:pPr>
      <w:r w:rsidRPr="00507087">
        <w:t>2.</w:t>
      </w:r>
      <w:r w:rsidRPr="00507087">
        <w:tab/>
        <w:t>zwraca się do Komisji o ponowne przekazanie mu sprawy, jeśli zastąpi ona pierwotny wniosek, wprowadzi w nim istotne zmiany lub planuje ich wprowadzenie;</w:t>
      </w:r>
    </w:p>
    <w:p w14:paraId="0B7E0A8F" w14:textId="6A8A579F" w:rsidR="00EC1D6A" w:rsidRPr="00EC1D6A" w:rsidRDefault="00EC1D6A" w:rsidP="00507087">
      <w:pPr>
        <w:pStyle w:val="Normal12"/>
        <w:ind w:left="567" w:hanging="567"/>
        <w:rPr>
          <w:szCs w:val="24"/>
          <w:lang w:val="pl-PL"/>
        </w:rPr>
      </w:pPr>
      <w:r w:rsidRPr="00507087">
        <w:rPr>
          <w:lang w:val="pl-PL"/>
        </w:rPr>
        <w:t>3.</w:t>
      </w:r>
      <w:r w:rsidRPr="00507087">
        <w:rPr>
          <w:lang w:val="pl-PL"/>
        </w:rPr>
        <w:tab/>
        <w:t>zobowiązuje swoją przewodniczącą do przekazania stanowiska Parlamentu Radzie i Komisji oraz parlamentom narodowym.</w:t>
      </w:r>
    </w:p>
    <w:p w14:paraId="11749A6E" w14:textId="77777777" w:rsidR="00EC1D6A" w:rsidRDefault="00EC1D6A" w:rsidP="009F28EF">
      <w:pPr>
        <w:pStyle w:val="Normal12"/>
        <w:rPr>
          <w:szCs w:val="24"/>
          <w:lang w:val="pl-PL"/>
        </w:rPr>
      </w:pPr>
    </w:p>
    <w:p w14:paraId="056EC467" w14:textId="77777777" w:rsidR="00FC6106" w:rsidRPr="00EC1D6A" w:rsidRDefault="00FC6106" w:rsidP="009F28EF">
      <w:pPr>
        <w:pStyle w:val="Normal12"/>
        <w:rPr>
          <w:szCs w:val="24"/>
          <w:lang w:val="pl-PL"/>
        </w:rPr>
        <w:sectPr w:rsidR="00FC6106" w:rsidRPr="00EC1D6A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70CB8EAF" w14:textId="5D65851C" w:rsidR="00FC6106" w:rsidRDefault="00FC6106" w:rsidP="008C2EF7">
      <w:pPr>
        <w:spacing w:after="240"/>
        <w:rPr>
          <w:b/>
          <w:lang w:val="pl-PL"/>
        </w:rPr>
      </w:pPr>
      <w:r>
        <w:rPr>
          <w:b/>
          <w:lang w:val="pl-PL"/>
        </w:rPr>
        <w:lastRenderedPageBreak/>
        <w:t>P10_TC1-</w:t>
      </w:r>
      <w:proofErr w:type="gramStart"/>
      <w:r>
        <w:rPr>
          <w:b/>
          <w:lang w:val="pl-PL"/>
        </w:rPr>
        <w:t>COD(</w:t>
      </w:r>
      <w:proofErr w:type="gramEnd"/>
      <w:r>
        <w:rPr>
          <w:b/>
          <w:lang w:val="pl-PL"/>
        </w:rPr>
        <w:t>20</w:t>
      </w:r>
      <w:r w:rsidR="00507087">
        <w:rPr>
          <w:b/>
          <w:lang w:val="pl-PL"/>
        </w:rPr>
        <w:t>25</w:t>
      </w:r>
      <w:r>
        <w:rPr>
          <w:b/>
          <w:lang w:val="pl-PL"/>
        </w:rPr>
        <w:t>)0</w:t>
      </w:r>
      <w:r w:rsidR="00507087">
        <w:rPr>
          <w:b/>
          <w:lang w:val="pl-PL"/>
        </w:rPr>
        <w:t>526</w:t>
      </w:r>
    </w:p>
    <w:p w14:paraId="51986E54" w14:textId="3FE58011" w:rsidR="00EC1D6A" w:rsidRDefault="00FC6106" w:rsidP="008C2EF7">
      <w:pPr>
        <w:spacing w:after="240"/>
        <w:rPr>
          <w:rFonts w:eastAsia="Calibri"/>
          <w:b/>
          <w:noProof/>
          <w:szCs w:val="22"/>
          <w:lang w:val="pl-PL"/>
        </w:rPr>
      </w:pPr>
      <w:r>
        <w:rPr>
          <w:b/>
          <w:lang w:val="pl-PL"/>
        </w:rPr>
        <w:t xml:space="preserve">Stanowisko Parlamentu Europejskiego </w:t>
      </w:r>
      <w:r w:rsidRPr="00291A00">
        <w:rPr>
          <w:b/>
          <w:lang w:val="pl-PL"/>
        </w:rPr>
        <w:t xml:space="preserve">przyjęte w pierwszym czytaniu w dniu </w:t>
      </w:r>
      <w:r w:rsidR="00507087">
        <w:rPr>
          <w:b/>
          <w:lang w:val="pl-PL"/>
        </w:rPr>
        <w:t>23 października</w:t>
      </w:r>
      <w:r>
        <w:rPr>
          <w:b/>
          <w:lang w:val="pl-PL"/>
        </w:rPr>
        <w:t xml:space="preserve"> 2025 r.</w:t>
      </w:r>
      <w:r w:rsidRPr="00291A00">
        <w:rPr>
          <w:b/>
          <w:lang w:val="pl-PL"/>
        </w:rPr>
        <w:t xml:space="preserve"> </w:t>
      </w:r>
      <w:r w:rsidRPr="00741191">
        <w:rPr>
          <w:b/>
          <w:lang w:val="pl-PL"/>
        </w:rPr>
        <w:t>w celu przyjęcia rozporządzenia Parlamentu Europ</w:t>
      </w:r>
      <w:r>
        <w:rPr>
          <w:b/>
          <w:lang w:val="pl-PL"/>
        </w:rPr>
        <w:t>ejskiego i Rady (UE) 2025/...</w:t>
      </w:r>
      <w:r w:rsidRPr="00741191">
        <w:rPr>
          <w:b/>
          <w:lang w:val="pl-PL"/>
        </w:rPr>
        <w:t xml:space="preserve"> </w:t>
      </w:r>
      <w:r w:rsidR="008C2EF7" w:rsidRPr="008C2EF7">
        <w:rPr>
          <w:rFonts w:eastAsia="Calibri"/>
          <w:b/>
          <w:noProof/>
          <w:szCs w:val="22"/>
          <w:lang w:val="pl-PL"/>
        </w:rPr>
        <w:t>w sprawie zmiany rozporządzenia (UE) 2024/2865 w odniesieniu do dat rozpoczęcia stosowania i przepisów przejściowych</w:t>
      </w:r>
      <w:r w:rsidR="00EC1D6A" w:rsidRPr="00026F46">
        <w:rPr>
          <w:rFonts w:eastAsia="Calibri"/>
          <w:b/>
          <w:noProof/>
          <w:szCs w:val="22"/>
          <w:lang w:val="pl-PL"/>
        </w:rPr>
        <w:t xml:space="preserve"> </w:t>
      </w:r>
    </w:p>
    <w:p w14:paraId="714B0976" w14:textId="3A95F130" w:rsidR="008C2EF7" w:rsidRPr="00026F46" w:rsidRDefault="008C2EF7" w:rsidP="008C2EF7">
      <w:pPr>
        <w:spacing w:after="240"/>
        <w:rPr>
          <w:rFonts w:eastAsia="Calibri"/>
          <w:b/>
          <w:noProof/>
          <w:szCs w:val="22"/>
          <w:lang w:val="pl-PL"/>
        </w:rPr>
      </w:pPr>
      <w:r w:rsidRPr="008C2EF7">
        <w:rPr>
          <w:rFonts w:eastAsia="Calibri"/>
          <w:bCs/>
          <w:i/>
          <w:noProof/>
          <w:szCs w:val="22"/>
          <w:lang w:val="pl-PL"/>
        </w:rPr>
        <w:t>(Jako że pomiędzy Parlamentem i Radą osiągnięte zostało porozumienie, stanowisko Parlamentu odpowiada ostatecznej wersji aktu prawnego, rozporządzenia (UE) 2025/24</w:t>
      </w:r>
      <w:r>
        <w:rPr>
          <w:rFonts w:eastAsia="Calibri"/>
          <w:bCs/>
          <w:i/>
          <w:noProof/>
          <w:szCs w:val="22"/>
          <w:lang w:val="pl-PL"/>
        </w:rPr>
        <w:t>39</w:t>
      </w:r>
      <w:r w:rsidRPr="008C2EF7">
        <w:rPr>
          <w:rFonts w:eastAsia="Calibri"/>
          <w:bCs/>
          <w:i/>
          <w:noProof/>
          <w:szCs w:val="22"/>
          <w:lang w:val="pl-PL"/>
        </w:rPr>
        <w:t>.)</w:t>
      </w:r>
    </w:p>
    <w:sectPr w:rsidR="008C2EF7" w:rsidRPr="00026F46" w:rsidSect="00EC1D6A">
      <w:footnotePr>
        <w:numRestart w:val="eachSect"/>
      </w:footnotePr>
      <w:pgSz w:w="11907" w:h="16840" w:code="9"/>
      <w:pgMar w:top="1134" w:right="1418" w:bottom="1134" w:left="1418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5D686" w14:textId="77777777" w:rsidR="00F60ABB" w:rsidRDefault="00F60ABB" w:rsidP="009C4014">
      <w:r>
        <w:separator/>
      </w:r>
    </w:p>
  </w:endnote>
  <w:endnote w:type="continuationSeparator" w:id="0">
    <w:p w14:paraId="7477D01B" w14:textId="77777777" w:rsidR="00F60ABB" w:rsidRDefault="00F60AB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ED60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265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F4E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F58D0" w14:textId="77777777" w:rsidR="00F60ABB" w:rsidRDefault="00F60ABB" w:rsidP="009C4014">
      <w:r>
        <w:separator/>
      </w:r>
    </w:p>
  </w:footnote>
  <w:footnote w:type="continuationSeparator" w:id="0">
    <w:p w14:paraId="479BCCEB" w14:textId="77777777" w:rsidR="00F60ABB" w:rsidRDefault="00F60ABB" w:rsidP="009C4014">
      <w:r>
        <w:continuationSeparator/>
      </w:r>
    </w:p>
  </w:footnote>
  <w:footnote w:id="1">
    <w:p w14:paraId="585061DA" w14:textId="360ECAA1" w:rsidR="00EC1D6A" w:rsidRPr="00507087" w:rsidRDefault="00EC1D6A" w:rsidP="00EC1D6A">
      <w:pPr>
        <w:pStyle w:val="FootnoteText"/>
        <w:ind w:left="567" w:hanging="567"/>
        <w:rPr>
          <w:sz w:val="24"/>
          <w:lang w:val="pl-PL"/>
        </w:rPr>
      </w:pPr>
      <w:r w:rsidRPr="005A5C02">
        <w:rPr>
          <w:rStyle w:val="FootnoteReference"/>
          <w:sz w:val="24"/>
          <w:lang w:val="pl-PL"/>
        </w:rPr>
        <w:footnoteRef/>
      </w:r>
      <w:r w:rsidRPr="00507087">
        <w:rPr>
          <w:sz w:val="24"/>
          <w:lang w:val="pl-PL"/>
        </w:rPr>
        <w:t xml:space="preserve"> </w:t>
      </w:r>
      <w:r w:rsidRPr="00507087">
        <w:rPr>
          <w:sz w:val="24"/>
          <w:lang w:val="pl-PL"/>
        </w:rPr>
        <w:tab/>
      </w:r>
      <w:r w:rsidR="00507087" w:rsidRPr="00507087">
        <w:rPr>
          <w:sz w:val="24"/>
          <w:lang w:val="pl-PL"/>
        </w:rPr>
        <w:t>Dotychczas nieopublikowana w Dzienniku U</w:t>
      </w:r>
      <w:r w:rsidR="00507087">
        <w:rPr>
          <w:sz w:val="24"/>
          <w:lang w:val="pl-PL"/>
        </w:rPr>
        <w:t>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440A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BD89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33A2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5217925">
    <w:abstractNumId w:val="3"/>
  </w:num>
  <w:num w:numId="2" w16cid:durableId="1079790485">
    <w:abstractNumId w:val="2"/>
  </w:num>
  <w:num w:numId="3" w16cid:durableId="578488582">
    <w:abstractNumId w:val="1"/>
  </w:num>
  <w:num w:numId="4" w16cid:durableId="1199195626">
    <w:abstractNumId w:val="0"/>
  </w:num>
  <w:num w:numId="5" w16cid:durableId="1908763141">
    <w:abstractNumId w:val="6"/>
  </w:num>
  <w:num w:numId="6" w16cid:durableId="328296498">
    <w:abstractNumId w:val="5"/>
  </w:num>
  <w:num w:numId="7" w16cid:durableId="1784953469">
    <w:abstractNumId w:val="4"/>
  </w:num>
  <w:num w:numId="8" w16cid:durableId="755789516">
    <w:abstractNumId w:val="7"/>
  </w:num>
  <w:num w:numId="9" w16cid:durableId="6014977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ABB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613"/>
    <w:rsid w:val="00397B2A"/>
    <w:rsid w:val="003E1189"/>
    <w:rsid w:val="003F4DFE"/>
    <w:rsid w:val="00425111"/>
    <w:rsid w:val="00451C48"/>
    <w:rsid w:val="0047030E"/>
    <w:rsid w:val="004E6A17"/>
    <w:rsid w:val="004F2EA7"/>
    <w:rsid w:val="0050708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6BB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45EE2"/>
    <w:rsid w:val="00751383"/>
    <w:rsid w:val="00757DD5"/>
    <w:rsid w:val="00760EC5"/>
    <w:rsid w:val="007713FD"/>
    <w:rsid w:val="00774A9B"/>
    <w:rsid w:val="007906DB"/>
    <w:rsid w:val="007B16FE"/>
    <w:rsid w:val="007C3388"/>
    <w:rsid w:val="00843661"/>
    <w:rsid w:val="008512F3"/>
    <w:rsid w:val="00857458"/>
    <w:rsid w:val="00873A0F"/>
    <w:rsid w:val="00895FA0"/>
    <w:rsid w:val="008B1C2E"/>
    <w:rsid w:val="008C2EF7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04C9D"/>
    <w:rsid w:val="00B54C72"/>
    <w:rsid w:val="00B85C1E"/>
    <w:rsid w:val="00C06B60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86B92"/>
    <w:rsid w:val="00EC1D6A"/>
    <w:rsid w:val="00ED4451"/>
    <w:rsid w:val="00ED63BF"/>
    <w:rsid w:val="00EF3610"/>
    <w:rsid w:val="00F11C08"/>
    <w:rsid w:val="00F177A4"/>
    <w:rsid w:val="00F60ABB"/>
    <w:rsid w:val="00F97E29"/>
    <w:rsid w:val="00FB1507"/>
    <w:rsid w:val="00FB3609"/>
    <w:rsid w:val="00FC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4D1DA"/>
  <w15:chartTrackingRefBased/>
  <w15:docId w15:val="{DD4A1941-08BD-4520-BF1A-55B6927B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EC1D6A"/>
    <w:rPr>
      <w:sz w:val="22"/>
      <w:lang w:val="fr-FR"/>
    </w:rPr>
  </w:style>
  <w:style w:type="character" w:styleId="Hyperlink">
    <w:name w:val="Hyperlink"/>
    <w:basedOn w:val="DefaultParagraphFont"/>
    <w:uiPriority w:val="99"/>
    <w:unhideWhenUsed/>
    <w:rsid w:val="00EC1D6A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EC1D6A"/>
    <w:rPr>
      <w:b/>
      <w:snapToGrid w:val="0"/>
      <w:sz w:val="24"/>
    </w:rPr>
  </w:style>
  <w:style w:type="paragraph" w:customStyle="1" w:styleId="NormalHanging12a">
    <w:name w:val="NormalHanging12a"/>
    <w:basedOn w:val="Normal"/>
    <w:rsid w:val="00EC1D6A"/>
    <w:pPr>
      <w:widowControl w:val="0"/>
      <w:spacing w:after="240"/>
      <w:ind w:left="567" w:hanging="567"/>
    </w:pPr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4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220</Words>
  <Characters>1759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BOZYK-MAZURENKO Agnieszka</dc:creator>
  <cp:keywords/>
  <cp:lastModifiedBy>BINKEVICIUTE Aurelija</cp:lastModifiedBy>
  <cp:revision>2</cp:revision>
  <cp:lastPrinted>2014-08-07T13:15:00Z</cp:lastPrinted>
  <dcterms:created xsi:type="dcterms:W3CDTF">2026-01-14T09:08:00Z</dcterms:created>
  <dcterms:modified xsi:type="dcterms:W3CDTF">2026-01-14T09:08:00Z</dcterms:modified>
</cp:coreProperties>
</file>