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3428B" w14:paraId="34038212" w14:textId="77777777" w:rsidTr="00425111">
        <w:trPr>
          <w:trHeight w:hRule="exact" w:val="1418"/>
        </w:trPr>
        <w:tc>
          <w:tcPr>
            <w:tcW w:w="6804" w:type="dxa"/>
            <w:shd w:val="clear" w:color="auto" w:fill="auto"/>
            <w:vAlign w:val="center"/>
          </w:tcPr>
          <w:p w14:paraId="28312B1E" w14:textId="77777777" w:rsidR="00757DD5" w:rsidRPr="00A3428B" w:rsidRDefault="00840876" w:rsidP="00425111">
            <w:pPr>
              <w:pStyle w:val="EPName"/>
              <w:rPr>
                <w:lang w:val="en-GB"/>
              </w:rPr>
            </w:pPr>
            <w:proofErr w:type="spellStart"/>
            <w:r w:rsidRPr="00A3428B">
              <w:rPr>
                <w:lang w:val="en-GB"/>
              </w:rPr>
              <w:t>Euroopan</w:t>
            </w:r>
            <w:proofErr w:type="spellEnd"/>
            <w:r w:rsidRPr="00A3428B">
              <w:rPr>
                <w:lang w:val="en-GB"/>
              </w:rPr>
              <w:t xml:space="preserve"> </w:t>
            </w:r>
            <w:proofErr w:type="spellStart"/>
            <w:r w:rsidRPr="00A3428B">
              <w:rPr>
                <w:lang w:val="en-GB"/>
              </w:rPr>
              <w:t>parlamentti</w:t>
            </w:r>
            <w:proofErr w:type="spellEnd"/>
          </w:p>
          <w:p w14:paraId="014FE143" w14:textId="77777777" w:rsidR="00757DD5" w:rsidRPr="00A3428B" w:rsidRDefault="00840876" w:rsidP="00425111">
            <w:pPr>
              <w:pStyle w:val="EPTerm"/>
              <w:rPr>
                <w:rStyle w:val="HideTWBExt"/>
                <w:vanish w:val="0"/>
                <w:lang w:val="en-GB"/>
              </w:rPr>
            </w:pPr>
            <w:r w:rsidRPr="00A3428B">
              <w:rPr>
                <w:lang w:val="en-GB"/>
              </w:rPr>
              <w:t>2024-2029</w:t>
            </w:r>
          </w:p>
        </w:tc>
        <w:tc>
          <w:tcPr>
            <w:tcW w:w="2268" w:type="dxa"/>
            <w:shd w:val="clear" w:color="auto" w:fill="auto"/>
          </w:tcPr>
          <w:p w14:paraId="70818621" w14:textId="77777777" w:rsidR="00757DD5" w:rsidRPr="00A3428B" w:rsidRDefault="00172070" w:rsidP="00425111">
            <w:pPr>
              <w:pStyle w:val="EPLogo"/>
            </w:pPr>
            <w:r w:rsidRPr="00A3428B">
              <w:rPr>
                <w:noProof/>
              </w:rPr>
              <w:drawing>
                <wp:inline distT="0" distB="0" distL="0" distR="0" wp14:anchorId="59CA11DE" wp14:editId="381C47A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5A1C914" w14:textId="77777777" w:rsidR="008E7632" w:rsidRPr="00A3428B" w:rsidRDefault="008E7632" w:rsidP="008E7632">
      <w:pPr>
        <w:pStyle w:val="LineTop"/>
        <w:rPr>
          <w:lang w:val="en-GB"/>
        </w:rPr>
      </w:pPr>
    </w:p>
    <w:p w14:paraId="2AABC442" w14:textId="77777777" w:rsidR="008E7632" w:rsidRPr="00A3428B" w:rsidRDefault="00840876" w:rsidP="008E7632">
      <w:pPr>
        <w:pStyle w:val="ZSessionDoc"/>
        <w:rPr>
          <w:b/>
          <w:i w:val="0"/>
          <w:lang w:val="fi-FI"/>
        </w:rPr>
      </w:pPr>
      <w:r w:rsidRPr="00A3428B">
        <w:rPr>
          <w:b/>
          <w:i w:val="0"/>
          <w:lang w:val="fi-FI"/>
        </w:rPr>
        <w:t>HYVÄKSYTYT TEKSTIT</w:t>
      </w:r>
    </w:p>
    <w:p w14:paraId="1A94D01A" w14:textId="77777777" w:rsidR="008E7632" w:rsidRPr="00A3428B" w:rsidRDefault="00840876" w:rsidP="008E7632">
      <w:pPr>
        <w:pStyle w:val="LineBottom"/>
        <w:rPr>
          <w:lang w:val="fi-FI"/>
        </w:rPr>
      </w:pPr>
      <w:r w:rsidRPr="00A3428B">
        <w:rPr>
          <w:rFonts w:cs="Arial"/>
          <w:i/>
          <w:sz w:val="20"/>
          <w:szCs w:val="22"/>
          <w:lang w:val="fi-FI"/>
        </w:rPr>
        <w:t xml:space="preserve"> </w:t>
      </w:r>
    </w:p>
    <w:p w14:paraId="5A002ACB" w14:textId="446D983E" w:rsidR="009C4014" w:rsidRPr="00A3428B" w:rsidRDefault="00840876" w:rsidP="008E7632">
      <w:pPr>
        <w:pStyle w:val="ATHeading1"/>
        <w:spacing w:before="480"/>
        <w:rPr>
          <w:lang w:val="fi-FI"/>
        </w:rPr>
      </w:pPr>
      <w:bookmarkStart w:id="0" w:name="TA_Heading"/>
      <w:r w:rsidRPr="00A3428B">
        <w:rPr>
          <w:lang w:val="fi-FI"/>
        </w:rPr>
        <w:t>P10_TA(2025)</w:t>
      </w:r>
      <w:bookmarkStart w:id="1" w:name="TANumber"/>
      <w:bookmarkEnd w:id="0"/>
      <w:r w:rsidRPr="00A3428B">
        <w:rPr>
          <w:lang w:val="fi-FI"/>
        </w:rPr>
        <w:t>0</w:t>
      </w:r>
      <w:r w:rsidR="00530C1B" w:rsidRPr="00A3428B">
        <w:rPr>
          <w:lang w:val="fi-FI"/>
        </w:rPr>
        <w:t>295</w:t>
      </w:r>
      <w:bookmarkEnd w:id="1"/>
    </w:p>
    <w:p w14:paraId="5376942C" w14:textId="37407A2F" w:rsidR="009C4014" w:rsidRPr="00A3428B" w:rsidRDefault="00840876" w:rsidP="00840876">
      <w:pPr>
        <w:pStyle w:val="ATHeading2"/>
        <w:rPr>
          <w:lang w:val="fi-FI"/>
        </w:rPr>
      </w:pPr>
      <w:bookmarkStart w:id="2" w:name="title"/>
      <w:r w:rsidRPr="00A3428B">
        <w:rPr>
          <w:lang w:val="fi-FI"/>
        </w:rPr>
        <w:t>Metsäkatoasetus</w:t>
      </w:r>
      <w:bookmarkStart w:id="3" w:name="Etoiles"/>
      <w:bookmarkEnd w:id="2"/>
      <w:bookmarkEnd w:id="3"/>
      <w:r w:rsidR="008535C9" w:rsidRPr="00A3428B">
        <w:rPr>
          <w:lang w:val="fi-FI"/>
        </w:rPr>
        <w:t xml:space="preserve">: toimijoiden ja kauppaa käyvien tietyt velvoitteet </w:t>
      </w:r>
    </w:p>
    <w:p w14:paraId="071F4171" w14:textId="77777777" w:rsidR="009C4014" w:rsidRPr="00A3428B" w:rsidRDefault="009C4014" w:rsidP="009C4014">
      <w:pPr>
        <w:rPr>
          <w:i/>
          <w:vanish/>
          <w:lang w:val="fi-FI"/>
        </w:rPr>
      </w:pPr>
      <w:r w:rsidRPr="00A3428B">
        <w:rPr>
          <w:i/>
        </w:rPr>
        <w:fldChar w:fldCharType="begin"/>
      </w:r>
      <w:r w:rsidRPr="00A3428B">
        <w:rPr>
          <w:i/>
          <w:lang w:val="fi-FI"/>
        </w:rPr>
        <w:instrText xml:space="preserve"> TC"</w:instrText>
      </w:r>
      <w:bookmarkStart w:id="4" w:name="DocNumber"/>
      <w:r w:rsidR="00840876" w:rsidRPr="00A3428B">
        <w:rPr>
          <w:i/>
          <w:lang w:val="fi-FI"/>
        </w:rPr>
        <w:instrText>(C10-0263/2025)</w:instrText>
      </w:r>
      <w:bookmarkEnd w:id="4"/>
      <w:r w:rsidRPr="00A3428B">
        <w:rPr>
          <w:i/>
          <w:lang w:val="fi-FI"/>
        </w:rPr>
        <w:instrText xml:space="preserve">"\l3 \n&gt; \* MERGEFORMAT </w:instrText>
      </w:r>
      <w:r w:rsidRPr="00A3428B">
        <w:rPr>
          <w:i/>
        </w:rPr>
        <w:fldChar w:fldCharType="end"/>
      </w:r>
    </w:p>
    <w:p w14:paraId="551E3D47" w14:textId="77777777" w:rsidR="00840876" w:rsidRPr="00A3428B" w:rsidRDefault="00840876" w:rsidP="009C4014">
      <w:pPr>
        <w:rPr>
          <w:vanish/>
          <w:lang w:val="fi-FI"/>
        </w:rPr>
      </w:pPr>
      <w:bookmarkStart w:id="5" w:name="Commission"/>
      <w:r w:rsidRPr="00A3428B">
        <w:rPr>
          <w:vanish/>
          <w:lang w:val="fi-FI"/>
        </w:rPr>
        <w:t>Ympäristön, ilmaston ja elintarvikkeiden turvallisuuden valiokunta</w:t>
      </w:r>
    </w:p>
    <w:p w14:paraId="0421B399" w14:textId="061D7043" w:rsidR="009C4014" w:rsidRPr="00A3428B" w:rsidRDefault="00840876" w:rsidP="009C4014">
      <w:pPr>
        <w:rPr>
          <w:vanish/>
          <w:lang w:val="fi-FI"/>
        </w:rPr>
      </w:pPr>
      <w:bookmarkStart w:id="6" w:name="PE"/>
      <w:bookmarkEnd w:id="5"/>
      <w:r w:rsidRPr="00A3428B">
        <w:rPr>
          <w:vanish/>
          <w:lang w:val="fi-FI"/>
        </w:rPr>
        <w:t>PE</w:t>
      </w:r>
      <w:r w:rsidR="00B91644" w:rsidRPr="00A3428B">
        <w:rPr>
          <w:vanish/>
          <w:lang w:val="fi-FI"/>
        </w:rPr>
        <w:t>78</w:t>
      </w:r>
      <w:r w:rsidRPr="00A3428B">
        <w:rPr>
          <w:vanish/>
          <w:lang w:val="fi-FI"/>
        </w:rPr>
        <w:t>0.0</w:t>
      </w:r>
      <w:r w:rsidR="00B91644" w:rsidRPr="00A3428B">
        <w:rPr>
          <w:vanish/>
          <w:lang w:val="fi-FI"/>
        </w:rPr>
        <w:t>35</w:t>
      </w:r>
      <w:bookmarkEnd w:id="6"/>
    </w:p>
    <w:p w14:paraId="1BF3B027" w14:textId="4F237616" w:rsidR="009C4014" w:rsidRPr="00A3428B" w:rsidRDefault="00840876" w:rsidP="00840876">
      <w:pPr>
        <w:pStyle w:val="ATHeading3"/>
        <w:rPr>
          <w:lang w:val="fi-FI"/>
        </w:rPr>
      </w:pPr>
      <w:bookmarkStart w:id="7" w:name="Sujet"/>
      <w:r w:rsidRPr="00A3428B">
        <w:rPr>
          <w:lang w:val="fi-FI"/>
        </w:rPr>
        <w:t xml:space="preserve">Euroopan parlamentin </w:t>
      </w:r>
      <w:r w:rsidR="00AD44BA" w:rsidRPr="00A3428B">
        <w:rPr>
          <w:lang w:val="fi-FI"/>
        </w:rPr>
        <w:t>tarkistukset</w:t>
      </w:r>
      <w:r w:rsidRPr="00A3428B">
        <w:rPr>
          <w:lang w:val="fi-FI"/>
        </w:rPr>
        <w:t xml:space="preserve"> 26. marraskuuta 2025 ehdotukse</w:t>
      </w:r>
      <w:r w:rsidR="00AD44BA" w:rsidRPr="00A3428B">
        <w:rPr>
          <w:lang w:val="fi-FI"/>
        </w:rPr>
        <w:t>en</w:t>
      </w:r>
      <w:r w:rsidRPr="00A3428B">
        <w:rPr>
          <w:lang w:val="fi-FI"/>
        </w:rPr>
        <w:t xml:space="preserve"> Euroopan parlamentin ja neuvoston asetukseksi </w:t>
      </w:r>
      <w:bookmarkEnd w:id="7"/>
      <w:r w:rsidR="00F70743" w:rsidRPr="00A3428B">
        <w:rPr>
          <w:lang w:val="fi-FI"/>
        </w:rPr>
        <w:t xml:space="preserve">asetuksen (EU) 2023/1115 muuttamisesta toimijoiden ja kauppaa käyvien tiettyjen velvoitteiden osalta </w:t>
      </w:r>
      <w:bookmarkStart w:id="8" w:name="References"/>
      <w:r w:rsidRPr="00A3428B">
        <w:rPr>
          <w:lang w:val="fi-FI"/>
        </w:rPr>
        <w:t>(COM(2025)0652 – C10-0263/2025 – 2025/0329(COD))</w:t>
      </w:r>
      <w:bookmarkEnd w:id="8"/>
      <w:r w:rsidR="00AD44BA" w:rsidRPr="00A3428B">
        <w:rPr>
          <w:rStyle w:val="FootnoteReference"/>
          <w:szCs w:val="24"/>
          <w:lang w:val="fi-FI"/>
        </w:rPr>
        <w:footnoteReference w:id="1"/>
      </w:r>
    </w:p>
    <w:p w14:paraId="25E9BD4F" w14:textId="7E9BFE4D" w:rsidR="00B91644" w:rsidRPr="00A3428B" w:rsidRDefault="00B91644" w:rsidP="00B91644">
      <w:pPr>
        <w:rPr>
          <w:b/>
          <w:bCs/>
          <w:noProof/>
          <w:color w:val="000000"/>
          <w:szCs w:val="24"/>
          <w:lang w:val="fi-FI"/>
        </w:rPr>
      </w:pPr>
      <w:r w:rsidRPr="00A3428B">
        <w:rPr>
          <w:b/>
          <w:bCs/>
          <w:color w:val="000000"/>
          <w:szCs w:val="24"/>
          <w:lang w:val="fi-FI"/>
        </w:rPr>
        <w:t xml:space="preserve">(Tavallinen lainsäätämisjärjestys: </w:t>
      </w:r>
      <w:r w:rsidRPr="00A3428B">
        <w:rPr>
          <w:b/>
          <w:bCs/>
          <w:noProof/>
          <w:color w:val="000000"/>
          <w:szCs w:val="24"/>
          <w:lang w:val="fi-FI"/>
        </w:rPr>
        <w:t>ensimmäinen käsittely)</w:t>
      </w:r>
    </w:p>
    <w:p w14:paraId="6CD9BF3F" w14:textId="4613FD29" w:rsidR="00AC6338" w:rsidRPr="00A3428B" w:rsidRDefault="00B91644">
      <w:pPr>
        <w:rPr>
          <w:snapToGrid w:val="0"/>
          <w:szCs w:val="24"/>
          <w:lang w:val="fi-FI"/>
        </w:rPr>
      </w:pPr>
      <w:r w:rsidRPr="00A3428B">
        <w:rPr>
          <w:b/>
          <w:bCs/>
          <w:noProof/>
          <w:color w:val="000000"/>
          <w:szCs w:val="24"/>
          <w:lang w:val="fi-FI"/>
        </w:rPr>
        <w:br w:type="page"/>
      </w:r>
      <w:bookmarkStart w:id="9" w:name="TextBodyBegin"/>
      <w:bookmarkEnd w:id="9"/>
    </w:p>
    <w:p w14:paraId="14913564" w14:textId="77777777" w:rsidR="00B91644" w:rsidRPr="00A3428B" w:rsidRDefault="00B91644" w:rsidP="00B91644">
      <w:pPr>
        <w:pStyle w:val="AmNumberTabs"/>
      </w:pPr>
      <w:r w:rsidRPr="00A3428B">
        <w:lastRenderedPageBreak/>
        <w:t>Tarkistukset 39, 66 ja 102</w:t>
      </w:r>
    </w:p>
    <w:p w14:paraId="21BA0197" w14:textId="77777777" w:rsidR="00B91644" w:rsidRPr="00A3428B" w:rsidRDefault="00B91644" w:rsidP="00B91644">
      <w:pPr>
        <w:pStyle w:val="NormalBold"/>
        <w:keepNext/>
        <w:spacing w:before="240"/>
        <w:rPr>
          <w:lang w:val="fi-FI"/>
        </w:rPr>
      </w:pPr>
      <w:r w:rsidRPr="00A3428B">
        <w:rPr>
          <w:lang w:val="fi-FI"/>
        </w:rPr>
        <w:t>Ehdotus asetukseksi</w:t>
      </w:r>
    </w:p>
    <w:p w14:paraId="77DBC389" w14:textId="77777777" w:rsidR="00B91644" w:rsidRPr="00A3428B" w:rsidRDefault="00B91644" w:rsidP="00B91644">
      <w:pPr>
        <w:pStyle w:val="NormalBold"/>
        <w:rPr>
          <w:lang w:val="fi-FI"/>
        </w:rPr>
      </w:pPr>
      <w:r w:rsidRPr="00A3428B">
        <w:rPr>
          <w:lang w:val="fi-FI"/>
        </w:rPr>
        <w:t>Johdanto-osan 6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1644" w:rsidRPr="00A3428B" w14:paraId="47800D1E" w14:textId="77777777" w:rsidTr="00131373">
        <w:trPr>
          <w:jc w:val="center"/>
        </w:trPr>
        <w:tc>
          <w:tcPr>
            <w:tcW w:w="9752" w:type="dxa"/>
            <w:gridSpan w:val="2"/>
          </w:tcPr>
          <w:p w14:paraId="44E95C20" w14:textId="77777777" w:rsidR="00B91644" w:rsidRPr="00A3428B" w:rsidRDefault="00B91644" w:rsidP="00131373">
            <w:pPr>
              <w:keepNext/>
              <w:rPr>
                <w:lang w:val="fi-FI"/>
              </w:rPr>
            </w:pPr>
          </w:p>
        </w:tc>
      </w:tr>
      <w:tr w:rsidR="00B91644" w:rsidRPr="00A3428B" w14:paraId="031D5F2B" w14:textId="77777777" w:rsidTr="00131373">
        <w:trPr>
          <w:jc w:val="center"/>
        </w:trPr>
        <w:tc>
          <w:tcPr>
            <w:tcW w:w="4876" w:type="dxa"/>
          </w:tcPr>
          <w:p w14:paraId="16841B68" w14:textId="77777777" w:rsidR="00B91644" w:rsidRPr="00A3428B" w:rsidRDefault="00B91644" w:rsidP="00131373">
            <w:pPr>
              <w:pStyle w:val="AmColumnHeading"/>
              <w:keepNext/>
            </w:pPr>
            <w:r w:rsidRPr="00A3428B">
              <w:t>Komission teksti</w:t>
            </w:r>
          </w:p>
        </w:tc>
        <w:tc>
          <w:tcPr>
            <w:tcW w:w="4876" w:type="dxa"/>
          </w:tcPr>
          <w:p w14:paraId="651C20A6" w14:textId="77777777" w:rsidR="00B91644" w:rsidRPr="00A3428B" w:rsidRDefault="00B91644" w:rsidP="00131373">
            <w:pPr>
              <w:pStyle w:val="AmColumnHeading"/>
              <w:keepNext/>
            </w:pPr>
            <w:r w:rsidRPr="00A3428B">
              <w:t>Tarkistus</w:t>
            </w:r>
          </w:p>
        </w:tc>
      </w:tr>
      <w:tr w:rsidR="00B91644" w:rsidRPr="0069660A" w14:paraId="39A4FAE9" w14:textId="77777777" w:rsidTr="00131373">
        <w:trPr>
          <w:jc w:val="center"/>
        </w:trPr>
        <w:tc>
          <w:tcPr>
            <w:tcW w:w="4876" w:type="dxa"/>
          </w:tcPr>
          <w:p w14:paraId="18D8A673" w14:textId="77777777" w:rsidR="00B91644" w:rsidRPr="00A3428B" w:rsidRDefault="00B91644" w:rsidP="00131373">
            <w:pPr>
              <w:pStyle w:val="Normal6a"/>
            </w:pPr>
            <w:r w:rsidRPr="00A3428B">
              <w:t>(6)</w:t>
            </w:r>
            <w:r w:rsidRPr="00A3428B">
              <w:tab/>
              <w:t xml:space="preserve">Toimitusketjussa alempana sijaitsevilla toimijoilla, jotka eivät ole pk-yrityksiä, ja muilla kauppaa käyvillä kuin pk-yrityksillä on merkittävä vaikutus toimitusketjuihin ja tärkeä rooli sen varmistamisessa, että toimitusketjut ovat metsäkatoa aiheuttamattomia. Sen vuoksi niiden olisi edelleen rekisteröidyttävä tietojärjestelmään. Samalla </w:t>
            </w:r>
            <w:r w:rsidRPr="00A3428B">
              <w:rPr>
                <w:b/>
                <w:i/>
              </w:rPr>
              <w:t>kaikkien</w:t>
            </w:r>
            <w:r w:rsidRPr="00A3428B">
              <w:t xml:space="preserve"> toimitusketjussa alempana sijaitsevien toimijoiden ja kauppaa käyvien riippumatta siitä, ovatko ne pk-yrityksiä, olisi edelleen varmistettava täysi jäljitettävyys hankkimalla </w:t>
            </w:r>
            <w:r w:rsidRPr="00A3428B">
              <w:rPr>
                <w:b/>
                <w:i/>
              </w:rPr>
              <w:t xml:space="preserve">ja välittämällä </w:t>
            </w:r>
            <w:r w:rsidRPr="00A3428B">
              <w:t xml:space="preserve">asianmukaista huolellisuutta koskevien vakuutusten viitenumerot ja mikro- ja pientoimijoille annetut ilmoitustunnisteet. </w:t>
            </w:r>
          </w:p>
        </w:tc>
        <w:tc>
          <w:tcPr>
            <w:tcW w:w="4876" w:type="dxa"/>
          </w:tcPr>
          <w:p w14:paraId="4A765B9A" w14:textId="77777777" w:rsidR="00B91644" w:rsidRPr="00A3428B" w:rsidRDefault="00B91644" w:rsidP="00131373">
            <w:pPr>
              <w:pStyle w:val="Normal6a"/>
              <w:rPr>
                <w:szCs w:val="24"/>
              </w:rPr>
            </w:pPr>
            <w:r w:rsidRPr="00A3428B">
              <w:t>(6)</w:t>
            </w:r>
            <w:r w:rsidRPr="00A3428B">
              <w:tab/>
              <w:t xml:space="preserve">Toimitusketjussa alempana sijaitsevilla toimijoilla, jotka eivät ole pk-yrityksiä, ja muilla kauppaa käyvillä kuin pk-yrityksillä on merkittävä vaikutus toimitusketjuihin ja tärkeä rooli sen varmistamisessa, että toimitusketjut ovat metsäkatoa aiheuttamattomia. Sen vuoksi niiden olisi edelleen rekisteröidyttävä tietojärjestelmään. Samalla </w:t>
            </w:r>
            <w:r w:rsidRPr="00A3428B">
              <w:rPr>
                <w:b/>
                <w:i/>
              </w:rPr>
              <w:t>ensimmäisten</w:t>
            </w:r>
            <w:r w:rsidRPr="00A3428B">
              <w:t xml:space="preserve"> toimitusketjussa alempana sijaitsevien toimijoiden ja kauppaa käyvien riippumatta siitä, ovatko ne pk-yrityksiä, olisi edelleen varmistettava täysi jäljitettävyys hankkimalla asianmukaista huolellisuutta koskevien vakuutusten viitenumerot ja mikro- ja pientoimijoille annetut ilmoitustunnisteet. </w:t>
            </w:r>
            <w:r w:rsidRPr="00A3428B">
              <w:rPr>
                <w:b/>
                <w:i/>
              </w:rPr>
              <w:t>Kyseistä velvoitetta hankkia ja säilyttää viitenumerot olisi sovellettava vain ensimmäiseen toimitusketjussa alempana sijaitsevaan toimijaan, eikä sitä pitäisi soveltaa kaikkiin muihin toimitusketjussa vielä alempana sijaitseviin toimijoihin.</w:t>
            </w:r>
          </w:p>
        </w:tc>
      </w:tr>
    </w:tbl>
    <w:p w14:paraId="6943D0FD" w14:textId="77777777" w:rsidR="00B91644" w:rsidRPr="00A3428B" w:rsidRDefault="00B91644" w:rsidP="00B91644">
      <w:pPr>
        <w:pStyle w:val="AmNumberTabs"/>
      </w:pPr>
      <w:r w:rsidRPr="00A3428B">
        <w:t>Tarkistukset 40, 67 ja 103</w:t>
      </w:r>
    </w:p>
    <w:p w14:paraId="69B572EB" w14:textId="77777777" w:rsidR="00B91644" w:rsidRPr="00A3428B" w:rsidRDefault="00B91644" w:rsidP="00B91644">
      <w:pPr>
        <w:pStyle w:val="NormalBold"/>
        <w:keepNext/>
        <w:spacing w:before="240"/>
        <w:rPr>
          <w:lang w:val="fi-FI"/>
        </w:rPr>
      </w:pPr>
      <w:r w:rsidRPr="00A3428B">
        <w:rPr>
          <w:lang w:val="fi-FI"/>
        </w:rPr>
        <w:t>Ehdotus asetukseksi</w:t>
      </w:r>
    </w:p>
    <w:p w14:paraId="7106889F" w14:textId="77777777" w:rsidR="00B91644" w:rsidRPr="00A3428B" w:rsidRDefault="00B91644" w:rsidP="00B91644">
      <w:pPr>
        <w:pStyle w:val="NormalBold"/>
        <w:rPr>
          <w:lang w:val="fi-FI"/>
        </w:rPr>
      </w:pPr>
      <w:r w:rsidRPr="00A3428B">
        <w:rPr>
          <w:lang w:val="fi-FI"/>
        </w:rPr>
        <w:t>Johdanto-osan 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1644" w:rsidRPr="0069660A" w14:paraId="736832C6" w14:textId="77777777" w:rsidTr="00131373">
        <w:trPr>
          <w:jc w:val="center"/>
        </w:trPr>
        <w:tc>
          <w:tcPr>
            <w:tcW w:w="9752" w:type="dxa"/>
            <w:gridSpan w:val="2"/>
          </w:tcPr>
          <w:p w14:paraId="22B42124" w14:textId="77777777" w:rsidR="00B91644" w:rsidRPr="00A3428B" w:rsidRDefault="00B91644" w:rsidP="00131373">
            <w:pPr>
              <w:keepNext/>
              <w:rPr>
                <w:lang w:val="fi-FI"/>
              </w:rPr>
            </w:pPr>
          </w:p>
        </w:tc>
      </w:tr>
      <w:tr w:rsidR="00B91644" w:rsidRPr="00A3428B" w14:paraId="5A58C687" w14:textId="77777777" w:rsidTr="00131373">
        <w:trPr>
          <w:jc w:val="center"/>
        </w:trPr>
        <w:tc>
          <w:tcPr>
            <w:tcW w:w="4876" w:type="dxa"/>
          </w:tcPr>
          <w:p w14:paraId="7F70C7D1" w14:textId="77777777" w:rsidR="00B91644" w:rsidRPr="00A3428B" w:rsidRDefault="00B91644" w:rsidP="00131373">
            <w:pPr>
              <w:pStyle w:val="AmColumnHeading"/>
              <w:keepNext/>
            </w:pPr>
            <w:r w:rsidRPr="00A3428B">
              <w:t>Komission teksti</w:t>
            </w:r>
          </w:p>
        </w:tc>
        <w:tc>
          <w:tcPr>
            <w:tcW w:w="4876" w:type="dxa"/>
          </w:tcPr>
          <w:p w14:paraId="24AEA0BA" w14:textId="77777777" w:rsidR="00B91644" w:rsidRPr="00A3428B" w:rsidRDefault="00B91644" w:rsidP="00131373">
            <w:pPr>
              <w:pStyle w:val="AmColumnHeading"/>
              <w:keepNext/>
            </w:pPr>
            <w:r w:rsidRPr="00A3428B">
              <w:t>Tarkistus</w:t>
            </w:r>
          </w:p>
        </w:tc>
      </w:tr>
      <w:tr w:rsidR="00B91644" w:rsidRPr="0069660A" w14:paraId="622F8F8D" w14:textId="77777777" w:rsidTr="00131373">
        <w:trPr>
          <w:jc w:val="center"/>
        </w:trPr>
        <w:tc>
          <w:tcPr>
            <w:tcW w:w="4876" w:type="dxa"/>
          </w:tcPr>
          <w:p w14:paraId="1AC50369" w14:textId="77777777" w:rsidR="00B91644" w:rsidRPr="00A3428B" w:rsidRDefault="00B91644" w:rsidP="00131373">
            <w:pPr>
              <w:pStyle w:val="Normal6a"/>
            </w:pPr>
            <w:r w:rsidRPr="00A3428B">
              <w:t>(7)</w:t>
            </w:r>
            <w:r w:rsidRPr="00A3428B">
              <w:tab/>
              <w:t xml:space="preserve">Koosta riippumatta kaikki toimijat, jotka saattavat asianomaisia tuotteita markkinoille tai vievät niitä, kuuluvat asetuksen (EU) 2023/1115 soveltamisalaan. Tämä aiheuttaa hallinnollista taakkaa mikro- ja pientoimijoille, jotka saattavat markkinoille tai vievät omia tuotteitaan. Jotta voidaan puuttua huolenaiheisiin, jotka liittyvät omia tuotteitaan tuottaviin ja markkinoille saattaviin mikro- ja pientoimijoihin, ja vähentää edelleen tietojärjestelmän kuormitusta, on tarpeen </w:t>
            </w:r>
            <w:r w:rsidRPr="00A3428B">
              <w:lastRenderedPageBreak/>
              <w:t>perustaa uusi alaluokka toimijoille, joihin ei pitäisi soveltaa velvoitetta toimittaa asianmukaista huolellisuutta koskevia vakuutuksia. Tämän uuden alaluokan nimeltä ”alkutuotannon mikro- ja pientoimijat” olisi katettava tämän asetuksen 29 artiklassa tarkoitettuun alhaisen riskin maaksi luokiteltuun maahan sijoittautuneet luonnolliset henkilöt, mikroyritykset tai pienet yritykset, jotka saattavat markkinoille tai vievät itse tuottamiaan asianomaisia tuotteita, mikä tarkoittaa, että ne kasvattavat, korjaavat tai hankkivat asianomaisten tuotteiden sisältämiä asianomaisia hyödykkeitä. Alkutuotannon mikro- ja pientoimijoiden määritelmän olisi katettava sekä unioniin että sen ulkopuolelle sijoittautuneet toimijat.</w:t>
            </w:r>
          </w:p>
        </w:tc>
        <w:tc>
          <w:tcPr>
            <w:tcW w:w="4876" w:type="dxa"/>
          </w:tcPr>
          <w:p w14:paraId="132088DF" w14:textId="77777777" w:rsidR="00B91644" w:rsidRPr="00A3428B" w:rsidRDefault="00B91644" w:rsidP="00131373">
            <w:pPr>
              <w:pStyle w:val="Normal6a"/>
              <w:rPr>
                <w:szCs w:val="24"/>
              </w:rPr>
            </w:pPr>
            <w:r w:rsidRPr="00A3428B">
              <w:lastRenderedPageBreak/>
              <w:t>(7)</w:t>
            </w:r>
            <w:r w:rsidRPr="00A3428B">
              <w:tab/>
              <w:t xml:space="preserve">Koosta riippumatta kaikki toimijat, jotka saattavat asianomaisia tuotteita markkinoille tai vievät niitä, kuuluvat asetuksen (EU) 2023/1115 soveltamisalaan. Tämä aiheuttaa hallinnollista taakkaa mikro- ja pientoimijoille, jotka saattavat markkinoille tai vievät omia tuotteitaan. Jotta voidaan puuttua huolenaiheisiin, jotka liittyvät omia tuotteitaan tuottaviin ja markkinoille saattaviin mikro- ja pientoimijoihin, ja vähentää edelleen tietojärjestelmän kuormitusta, on tarpeen </w:t>
            </w:r>
            <w:r w:rsidRPr="00A3428B">
              <w:lastRenderedPageBreak/>
              <w:t xml:space="preserve">perustaa uusi alaluokka toimijoille, joihin ei pitäisi soveltaa velvoitetta toimittaa asianmukaista huolellisuutta koskevia vakuutuksia. Tämän uuden alaluokan nimeltä ”alkutuotannon mikro- ja pientoimijat” olisi katettava tämän asetuksen 29 artiklassa tarkoitettuun alhaisen riskin maaksi luokiteltuun maahan sijoittautuneet luonnolliset henkilöt, mikroyritykset tai pienet yritykset, jotka saattavat markkinoille tai vievät itse </w:t>
            </w:r>
            <w:r w:rsidRPr="00A3428B">
              <w:rPr>
                <w:b/>
                <w:i/>
              </w:rPr>
              <w:t xml:space="preserve">kyseisessä maassa </w:t>
            </w:r>
            <w:r w:rsidRPr="00A3428B">
              <w:t>tuottamiaan asianomaisia tuotteita, mikä tarkoittaa, että ne kasvattavat, korjaavat tai hankkivat asianomaisten tuotteiden sisältämiä asianomaisia hyödykkeitä. Alkutuotannon mikro- ja pientoimijoiden määritelmän olisi katettava sekä unioniin että sen ulkopuolelle sijoittautuneet toimijat.</w:t>
            </w:r>
          </w:p>
        </w:tc>
      </w:tr>
    </w:tbl>
    <w:p w14:paraId="4776CD7A" w14:textId="77777777" w:rsidR="00B91644" w:rsidRPr="00A3428B" w:rsidRDefault="00B91644" w:rsidP="00B91644">
      <w:pPr>
        <w:pStyle w:val="AmNumberTabs"/>
      </w:pPr>
      <w:r w:rsidRPr="00A3428B">
        <w:lastRenderedPageBreak/>
        <w:t>Tarkistukset 41 ja 68</w:t>
      </w:r>
    </w:p>
    <w:p w14:paraId="33B591B8" w14:textId="77777777" w:rsidR="00B91644" w:rsidRPr="00A3428B" w:rsidRDefault="00B91644" w:rsidP="00B91644">
      <w:pPr>
        <w:pStyle w:val="NormalBold"/>
        <w:keepNext/>
        <w:spacing w:before="240"/>
        <w:rPr>
          <w:lang w:val="fi-FI"/>
        </w:rPr>
      </w:pPr>
      <w:r w:rsidRPr="00A3428B">
        <w:rPr>
          <w:lang w:val="fi-FI"/>
        </w:rPr>
        <w:t>Ehdotus asetukseksi</w:t>
      </w:r>
    </w:p>
    <w:p w14:paraId="57A415DC" w14:textId="77777777" w:rsidR="00B91644" w:rsidRPr="00A3428B" w:rsidRDefault="00B91644" w:rsidP="00B91644">
      <w:pPr>
        <w:pStyle w:val="NormalBold"/>
        <w:rPr>
          <w:lang w:val="fi-FI"/>
        </w:rPr>
      </w:pPr>
      <w:r w:rsidRPr="00A3428B">
        <w:rPr>
          <w:lang w:val="fi-FI"/>
        </w:rPr>
        <w:t>Johdanto-osan 8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1644" w:rsidRPr="0069660A" w14:paraId="692CD1DA" w14:textId="77777777" w:rsidTr="00131373">
        <w:trPr>
          <w:jc w:val="center"/>
        </w:trPr>
        <w:tc>
          <w:tcPr>
            <w:tcW w:w="9752" w:type="dxa"/>
            <w:gridSpan w:val="2"/>
          </w:tcPr>
          <w:p w14:paraId="4CE786D7" w14:textId="77777777" w:rsidR="00B91644" w:rsidRPr="00A3428B" w:rsidRDefault="00B91644" w:rsidP="00131373">
            <w:pPr>
              <w:keepNext/>
              <w:rPr>
                <w:lang w:val="fi-FI"/>
              </w:rPr>
            </w:pPr>
          </w:p>
        </w:tc>
      </w:tr>
      <w:tr w:rsidR="00B91644" w:rsidRPr="00A3428B" w14:paraId="7AB6EBC9" w14:textId="77777777" w:rsidTr="00131373">
        <w:trPr>
          <w:jc w:val="center"/>
        </w:trPr>
        <w:tc>
          <w:tcPr>
            <w:tcW w:w="4876" w:type="dxa"/>
          </w:tcPr>
          <w:p w14:paraId="777B79AD" w14:textId="77777777" w:rsidR="00B91644" w:rsidRPr="00A3428B" w:rsidRDefault="00B91644" w:rsidP="00131373">
            <w:pPr>
              <w:pStyle w:val="AmColumnHeading"/>
              <w:keepNext/>
            </w:pPr>
            <w:r w:rsidRPr="00A3428B">
              <w:t>Komission teksti</w:t>
            </w:r>
          </w:p>
        </w:tc>
        <w:tc>
          <w:tcPr>
            <w:tcW w:w="4876" w:type="dxa"/>
          </w:tcPr>
          <w:p w14:paraId="56F7C7C0" w14:textId="77777777" w:rsidR="00B91644" w:rsidRPr="00A3428B" w:rsidRDefault="00B91644" w:rsidP="00131373">
            <w:pPr>
              <w:pStyle w:val="AmColumnHeading"/>
              <w:keepNext/>
            </w:pPr>
            <w:r w:rsidRPr="00A3428B">
              <w:t>Tarkistus</w:t>
            </w:r>
          </w:p>
        </w:tc>
      </w:tr>
      <w:tr w:rsidR="00B91644" w:rsidRPr="0069660A" w14:paraId="7506DEA8" w14:textId="77777777" w:rsidTr="00131373">
        <w:trPr>
          <w:jc w:val="center"/>
        </w:trPr>
        <w:tc>
          <w:tcPr>
            <w:tcW w:w="4876" w:type="dxa"/>
          </w:tcPr>
          <w:p w14:paraId="56807275" w14:textId="77777777" w:rsidR="00B91644" w:rsidRPr="00A3428B" w:rsidRDefault="00B91644" w:rsidP="00131373">
            <w:pPr>
              <w:pStyle w:val="Normal6a"/>
            </w:pPr>
          </w:p>
        </w:tc>
        <w:tc>
          <w:tcPr>
            <w:tcW w:w="4876" w:type="dxa"/>
          </w:tcPr>
          <w:p w14:paraId="18B3D6D6" w14:textId="77777777" w:rsidR="00B91644" w:rsidRPr="00A3428B" w:rsidRDefault="00B91644" w:rsidP="00131373">
            <w:pPr>
              <w:pStyle w:val="Normal6a"/>
              <w:rPr>
                <w:b/>
                <w:i/>
              </w:rPr>
            </w:pPr>
            <w:r w:rsidRPr="00A3428B">
              <w:rPr>
                <w:b/>
                <w:i/>
              </w:rPr>
              <w:t>(8 a)</w:t>
            </w:r>
            <w:r w:rsidRPr="00A3428B">
              <w:rPr>
                <w:b/>
                <w:i/>
              </w:rPr>
              <w:tab/>
              <w:t>Lisäksi hallinnollista rasitusta, joka aiheutuu alkutuotannon mikro- ja pientoimijoiden velvoitteista toimittaa 4 a artiklan nojalla kertaluonteinen yksinkertaistettu ilmoitus ja kerätä 9 artiklan 1 kohdan nojalla tietoja, olisi kevennettävä osana yksinkertaistamispyrkimyksiä niin, että niiden sallitaan korvata maa-alueiden maantieteellinen sijainti niiden maa-alueiden tai tilojen postiosoitteilla, joilla on tuotettu asianomaisen tuotteen sisältämät tai sen valmistuksessa käytetyt asianomaiset hyödykkeet, edellyttäen, että postiosoitteet vastaavat selvästi asianomaisten maa-alueiden tai tilojen maantieteellistä sijaintia. Tämän ansiosta mikro- ja pientoimijoilla on valinnanvapaus ilmoittaa joko maa-alueiden maantieteellinen sijainti tai maa-alueiden tai asianomaisten tilojen postiosoite.</w:t>
            </w:r>
          </w:p>
          <w:p w14:paraId="46458B89" w14:textId="4E3BF341" w:rsidR="00B91644" w:rsidRPr="00A3428B" w:rsidRDefault="00B91644" w:rsidP="00131373">
            <w:pPr>
              <w:pStyle w:val="Normal6a"/>
              <w:rPr>
                <w:szCs w:val="24"/>
              </w:rPr>
            </w:pPr>
          </w:p>
        </w:tc>
      </w:tr>
    </w:tbl>
    <w:p w14:paraId="73D6646B" w14:textId="77777777" w:rsidR="000050A6" w:rsidRPr="00A3428B" w:rsidRDefault="000050A6" w:rsidP="000050A6">
      <w:pPr>
        <w:rPr>
          <w:noProof/>
          <w:lang w:val="fi-FI"/>
        </w:rPr>
      </w:pPr>
    </w:p>
    <w:p w14:paraId="02D7610C" w14:textId="77777777" w:rsidR="000050A6" w:rsidRPr="00A3428B" w:rsidRDefault="000050A6" w:rsidP="000050A6">
      <w:pPr>
        <w:pStyle w:val="AmNumberTabs"/>
        <w:widowControl/>
      </w:pPr>
      <w:r w:rsidRPr="00A3428B">
        <w:t>Tarkistus 105</w:t>
      </w:r>
    </w:p>
    <w:p w14:paraId="1BB2CCB9" w14:textId="77777777" w:rsidR="000050A6" w:rsidRPr="00A3428B" w:rsidRDefault="000050A6" w:rsidP="000050A6">
      <w:pPr>
        <w:pStyle w:val="NormalBold"/>
        <w:keepNext/>
        <w:widowControl/>
        <w:spacing w:before="240"/>
        <w:rPr>
          <w:lang w:val="fi-FI"/>
        </w:rPr>
      </w:pPr>
      <w:r w:rsidRPr="00A3428B">
        <w:rPr>
          <w:lang w:val="fi-FI"/>
        </w:rPr>
        <w:t>Ehdotus asetukseksi</w:t>
      </w:r>
    </w:p>
    <w:p w14:paraId="35649400" w14:textId="77777777" w:rsidR="000050A6" w:rsidRPr="00A3428B" w:rsidRDefault="000050A6" w:rsidP="000050A6">
      <w:pPr>
        <w:pStyle w:val="NormalBold"/>
        <w:widowControl/>
        <w:rPr>
          <w:lang w:val="fi-FI"/>
        </w:rPr>
      </w:pPr>
      <w:r w:rsidRPr="00A3428B">
        <w:rPr>
          <w:lang w:val="fi-FI"/>
        </w:rPr>
        <w:t>Johdanto-osan 11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69660A" w14:paraId="6F38FF10" w14:textId="77777777" w:rsidTr="00131373">
        <w:trPr>
          <w:jc w:val="center"/>
        </w:trPr>
        <w:tc>
          <w:tcPr>
            <w:tcW w:w="9752" w:type="dxa"/>
            <w:gridSpan w:val="2"/>
          </w:tcPr>
          <w:p w14:paraId="6E8E96B8" w14:textId="77777777" w:rsidR="000050A6" w:rsidRPr="00A3428B" w:rsidRDefault="000050A6" w:rsidP="00131373">
            <w:pPr>
              <w:keepNext/>
              <w:rPr>
                <w:lang w:val="fi-FI"/>
              </w:rPr>
            </w:pPr>
          </w:p>
        </w:tc>
      </w:tr>
      <w:tr w:rsidR="000050A6" w:rsidRPr="00A3428B" w14:paraId="0B3E0A03" w14:textId="77777777" w:rsidTr="00131373">
        <w:trPr>
          <w:jc w:val="center"/>
        </w:trPr>
        <w:tc>
          <w:tcPr>
            <w:tcW w:w="4876" w:type="dxa"/>
          </w:tcPr>
          <w:p w14:paraId="789DEA24" w14:textId="77777777" w:rsidR="000050A6" w:rsidRPr="00A3428B" w:rsidRDefault="000050A6" w:rsidP="00131373">
            <w:pPr>
              <w:pStyle w:val="AmColumnHeading"/>
              <w:keepNext/>
              <w:widowControl/>
            </w:pPr>
            <w:r w:rsidRPr="00A3428B">
              <w:t>Komission teksti</w:t>
            </w:r>
          </w:p>
        </w:tc>
        <w:tc>
          <w:tcPr>
            <w:tcW w:w="4876" w:type="dxa"/>
          </w:tcPr>
          <w:p w14:paraId="5D2C657B" w14:textId="77777777" w:rsidR="000050A6" w:rsidRPr="00A3428B" w:rsidRDefault="000050A6" w:rsidP="00131373">
            <w:pPr>
              <w:pStyle w:val="AmColumnHeading"/>
              <w:keepNext/>
              <w:widowControl/>
            </w:pPr>
            <w:r w:rsidRPr="00A3428B">
              <w:t>Tarkistus</w:t>
            </w:r>
          </w:p>
        </w:tc>
      </w:tr>
      <w:tr w:rsidR="000050A6" w:rsidRPr="0069660A" w14:paraId="405AB7D4" w14:textId="77777777" w:rsidTr="00131373">
        <w:trPr>
          <w:jc w:val="center"/>
        </w:trPr>
        <w:tc>
          <w:tcPr>
            <w:tcW w:w="4876" w:type="dxa"/>
          </w:tcPr>
          <w:p w14:paraId="6612BEE6" w14:textId="77777777" w:rsidR="000050A6" w:rsidRPr="00A3428B" w:rsidRDefault="000050A6" w:rsidP="00131373">
            <w:pPr>
              <w:pStyle w:val="Normal6a"/>
              <w:widowControl/>
            </w:pPr>
            <w:r w:rsidRPr="00A3428B">
              <w:t>(11)</w:t>
            </w:r>
            <w:r w:rsidRPr="00A3428B">
              <w:rPr>
                <w:b/>
                <w:i/>
              </w:rPr>
              <w:t xml:space="preserve"> </w:t>
            </w:r>
            <w:r w:rsidRPr="00A3428B">
              <w:t>Jotta voidaan lisätä oikeudellista selkeyttä siitä, että kaikki mikroyritykset sekä pienet ja keskisuuret yritykset voivat oikeudellisesta muodostaan riippumatta hyötyä asetuksen (EU) 2023/1115 mikroyrityksiä sekä pieniä ja keskisuuria yrityksiä koskevista yksinkertaistetuista säännöksistä, mikroyritysten sekä pienten ja keskisuurten yritysten määritelmää olisi muutettava sen selventämiseksi, että oikeudellisella muodolla ei pitäisi olla merkitystä sen kannalta, täyttääkö luonnollinen henkilö tai oikeushenkilö määritelmän. Tätä olisi selkeytettävä myös alkutuotannon mikro- ja pientoimijoiden osalta.</w:t>
            </w:r>
          </w:p>
        </w:tc>
        <w:tc>
          <w:tcPr>
            <w:tcW w:w="4876" w:type="dxa"/>
          </w:tcPr>
          <w:p w14:paraId="78326507" w14:textId="77777777" w:rsidR="000050A6" w:rsidRPr="00A3428B" w:rsidRDefault="000050A6" w:rsidP="00131373">
            <w:pPr>
              <w:pStyle w:val="Normal6a"/>
              <w:widowControl/>
              <w:rPr>
                <w:szCs w:val="24"/>
              </w:rPr>
            </w:pPr>
            <w:r w:rsidRPr="00A3428B">
              <w:t>(11)</w:t>
            </w:r>
            <w:r w:rsidRPr="00A3428B">
              <w:rPr>
                <w:b/>
                <w:i/>
              </w:rPr>
              <w:t xml:space="preserve"> </w:t>
            </w:r>
            <w:r w:rsidRPr="00A3428B">
              <w:t xml:space="preserve">Jotta voidaan lisätä oikeudellista selkeyttä siitä, että kaikki mikroyritykset sekä pienet ja keskisuuret yritykset voivat oikeudellisesta muodostaan riippumatta hyötyä asetuksen (EU) 2023/1115 mikroyrityksiä sekä pieniä ja keskisuuria yrityksiä koskevista yksinkertaistetuista säännöksistä, mikroyritysten sekä pienten ja keskisuurten yritysten määritelmää olisi muutettava sen selventämiseksi, että oikeudellisella muodolla ei pitäisi olla merkitystä sen kannalta, täyttääkö luonnollinen henkilö tai oikeushenkilö määritelmän. Tätä olisi selkeytettävä myös alkutuotannon mikro- ja pientoimijoiden osalta. </w:t>
            </w:r>
            <w:r w:rsidRPr="00A3428B">
              <w:rPr>
                <w:b/>
                <w:i/>
              </w:rPr>
              <w:t>Lisäksi alkutuotannon mikro- ja pientoimijoiden määritelmään olisi sisällytettävä toimijat, jotka ylittävät vähintään kaksi direktiivin 2013/34/EU 3 artiklan 1 kohdassa ja 2 kohdan ensimmäisessä alakohdassa säädetyistä kolmesta raja-arvosta, mutta jotka voivat osoittaa, että niiden tämän asetuksen soveltamisalaan kuuluvaan toimintaan liittyvät osat taseen loppusummasta, liikevaihdosta ja työntekijöiden keskimäärästä tilikauden aikana eivät ylitä vähintään kahta näistä raja-arvoista;</w:t>
            </w:r>
          </w:p>
        </w:tc>
      </w:tr>
    </w:tbl>
    <w:p w14:paraId="734B0446" w14:textId="77777777" w:rsidR="000050A6" w:rsidRPr="00A3428B" w:rsidRDefault="000050A6" w:rsidP="000050A6">
      <w:pPr>
        <w:pStyle w:val="AmNumberTabs"/>
        <w:widowControl/>
      </w:pPr>
      <w:r w:rsidRPr="00A3428B">
        <w:t>Tarkistus 106</w:t>
      </w:r>
    </w:p>
    <w:p w14:paraId="1FEFDD7B" w14:textId="77777777" w:rsidR="000050A6" w:rsidRPr="00A3428B" w:rsidRDefault="000050A6" w:rsidP="000050A6">
      <w:pPr>
        <w:pStyle w:val="NormalBold"/>
        <w:keepNext/>
        <w:widowControl/>
        <w:spacing w:before="240"/>
        <w:rPr>
          <w:lang w:val="fi-FI"/>
        </w:rPr>
      </w:pPr>
      <w:r w:rsidRPr="00A3428B">
        <w:rPr>
          <w:lang w:val="fi-FI"/>
        </w:rPr>
        <w:t>Ehdotus asetukseksi</w:t>
      </w:r>
    </w:p>
    <w:p w14:paraId="50106876" w14:textId="77777777" w:rsidR="000050A6" w:rsidRPr="00A3428B" w:rsidRDefault="000050A6" w:rsidP="000050A6">
      <w:pPr>
        <w:pStyle w:val="NormalBold"/>
        <w:widowControl/>
        <w:rPr>
          <w:lang w:val="fi-FI"/>
        </w:rPr>
      </w:pPr>
      <w:r w:rsidRPr="00A3428B">
        <w:rPr>
          <w:lang w:val="fi-FI"/>
        </w:rPr>
        <w:t>Johdanto-osan 12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69660A" w14:paraId="10861101" w14:textId="77777777" w:rsidTr="00131373">
        <w:trPr>
          <w:jc w:val="center"/>
        </w:trPr>
        <w:tc>
          <w:tcPr>
            <w:tcW w:w="9752" w:type="dxa"/>
            <w:gridSpan w:val="2"/>
          </w:tcPr>
          <w:p w14:paraId="20845A39" w14:textId="77777777" w:rsidR="000050A6" w:rsidRPr="00A3428B" w:rsidRDefault="000050A6" w:rsidP="00131373">
            <w:pPr>
              <w:keepNext/>
              <w:rPr>
                <w:lang w:val="fi-FI"/>
              </w:rPr>
            </w:pPr>
          </w:p>
        </w:tc>
      </w:tr>
      <w:tr w:rsidR="000050A6" w:rsidRPr="00A3428B" w14:paraId="1BBDDD56" w14:textId="77777777" w:rsidTr="00131373">
        <w:trPr>
          <w:jc w:val="center"/>
        </w:trPr>
        <w:tc>
          <w:tcPr>
            <w:tcW w:w="4876" w:type="dxa"/>
          </w:tcPr>
          <w:p w14:paraId="0247141B" w14:textId="77777777" w:rsidR="000050A6" w:rsidRPr="00A3428B" w:rsidRDefault="000050A6" w:rsidP="00131373">
            <w:pPr>
              <w:pStyle w:val="AmColumnHeading"/>
              <w:keepNext/>
              <w:widowControl/>
            </w:pPr>
            <w:r w:rsidRPr="00A3428B">
              <w:t>Komission teksti</w:t>
            </w:r>
          </w:p>
        </w:tc>
        <w:tc>
          <w:tcPr>
            <w:tcW w:w="4876" w:type="dxa"/>
          </w:tcPr>
          <w:p w14:paraId="7BDB00E2" w14:textId="77777777" w:rsidR="000050A6" w:rsidRPr="00A3428B" w:rsidRDefault="000050A6" w:rsidP="00131373">
            <w:pPr>
              <w:pStyle w:val="AmColumnHeading"/>
              <w:keepNext/>
              <w:widowControl/>
            </w:pPr>
            <w:r w:rsidRPr="00A3428B">
              <w:t>Tarkistus</w:t>
            </w:r>
          </w:p>
        </w:tc>
      </w:tr>
      <w:tr w:rsidR="000050A6" w:rsidRPr="0069660A" w14:paraId="1AB0D6D1" w14:textId="77777777" w:rsidTr="00131373">
        <w:trPr>
          <w:jc w:val="center"/>
        </w:trPr>
        <w:tc>
          <w:tcPr>
            <w:tcW w:w="4876" w:type="dxa"/>
          </w:tcPr>
          <w:p w14:paraId="5DE0E0C4" w14:textId="77777777" w:rsidR="000050A6" w:rsidRPr="00A3428B" w:rsidRDefault="000050A6" w:rsidP="00131373">
            <w:pPr>
              <w:pStyle w:val="Normal6a"/>
              <w:widowControl/>
            </w:pPr>
          </w:p>
        </w:tc>
        <w:tc>
          <w:tcPr>
            <w:tcW w:w="4876" w:type="dxa"/>
          </w:tcPr>
          <w:p w14:paraId="171BA5B5" w14:textId="77777777" w:rsidR="000050A6" w:rsidRPr="00A3428B" w:rsidRDefault="000050A6" w:rsidP="00131373">
            <w:pPr>
              <w:pStyle w:val="Normal6a"/>
              <w:widowControl/>
              <w:rPr>
                <w:szCs w:val="24"/>
              </w:rPr>
            </w:pPr>
            <w:r w:rsidRPr="00A3428B">
              <w:rPr>
                <w:b/>
                <w:i/>
              </w:rPr>
              <w:t xml:space="preserve">(12 a) Ennen asetuksen (EU) 2023/1115 yleistä uudelleentarkastelua, joka on määrä toteuttaa 30 päivänä kesäkuuta 2030 mennessä, komission olisi tarkasteltava uudelleen asetuksen (EU) 2023/1115 yksinkertaistamista toimijoiden ja kauppaa käyvien kannalta ja esitettävä </w:t>
            </w:r>
            <w:r w:rsidRPr="00A3428B">
              <w:rPr>
                <w:b/>
                <w:i/>
              </w:rPr>
              <w:lastRenderedPageBreak/>
              <w:t>sitä koskeva kertomus 30 päivään huhtikuuta 2026 mennessä. Kertomuksessa olisi arvioitava hallinnollista rasitetta ja tämän asetuksen vaikutusta erityisesti mikro- ja pientoimijoiden kannalta. Komission olisi myös esitettävä kertomuksessa mahdollisia tapoja, joilla tunnistettuihin ongelmiin voidaan reagoida, muun muassa teknisten ohjeiden, tietojärjestelmien kehittämisen ja delegoitujen säädösten tai täytäntöönpanosäädösten keinoin asetuksella siirretyn säädösvallan mukaisesti, ja tarvittaessa liitettävä kertomukseen lainsäädäntöehdotus.</w:t>
            </w:r>
          </w:p>
        </w:tc>
      </w:tr>
    </w:tbl>
    <w:p w14:paraId="0D2DBD09" w14:textId="77777777" w:rsidR="000050A6" w:rsidRPr="00A3428B" w:rsidRDefault="000050A6" w:rsidP="000050A6">
      <w:pPr>
        <w:rPr>
          <w:noProof/>
          <w:lang w:val="fi-FI"/>
        </w:rPr>
      </w:pPr>
    </w:p>
    <w:p w14:paraId="2EB9C315" w14:textId="77777777" w:rsidR="000050A6" w:rsidRPr="00A3428B" w:rsidRDefault="000050A6" w:rsidP="000050A6">
      <w:pPr>
        <w:pStyle w:val="AmNumberTabs"/>
        <w:widowControl/>
      </w:pPr>
      <w:r w:rsidRPr="00A3428B">
        <w:t>Tarkistus 107</w:t>
      </w:r>
    </w:p>
    <w:p w14:paraId="277DDB0A" w14:textId="77777777" w:rsidR="000050A6" w:rsidRPr="00A3428B" w:rsidRDefault="000050A6" w:rsidP="000050A6">
      <w:pPr>
        <w:pStyle w:val="NormalBold"/>
        <w:keepNext/>
        <w:widowControl/>
        <w:spacing w:before="240"/>
        <w:rPr>
          <w:lang w:val="fi-FI"/>
        </w:rPr>
      </w:pPr>
      <w:r w:rsidRPr="00A3428B">
        <w:rPr>
          <w:lang w:val="fi-FI"/>
        </w:rPr>
        <w:t>Ehdotus asetukseksi</w:t>
      </w:r>
    </w:p>
    <w:p w14:paraId="2248E361" w14:textId="77777777" w:rsidR="000050A6" w:rsidRPr="00A3428B" w:rsidRDefault="000050A6" w:rsidP="000050A6">
      <w:pPr>
        <w:pStyle w:val="NormalBold"/>
        <w:widowControl/>
        <w:rPr>
          <w:lang w:val="fi-FI"/>
        </w:rPr>
      </w:pPr>
      <w:r w:rsidRPr="00A3428B">
        <w:rPr>
          <w:lang w:val="fi-FI"/>
        </w:rPr>
        <w:t>Johdanto-osan 12 b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69660A" w14:paraId="19474851" w14:textId="77777777" w:rsidTr="00131373">
        <w:trPr>
          <w:jc w:val="center"/>
        </w:trPr>
        <w:tc>
          <w:tcPr>
            <w:tcW w:w="9752" w:type="dxa"/>
            <w:gridSpan w:val="2"/>
          </w:tcPr>
          <w:p w14:paraId="6147C46C" w14:textId="77777777" w:rsidR="000050A6" w:rsidRPr="00A3428B" w:rsidRDefault="000050A6" w:rsidP="00131373">
            <w:pPr>
              <w:keepNext/>
              <w:rPr>
                <w:lang w:val="fi-FI"/>
              </w:rPr>
            </w:pPr>
          </w:p>
        </w:tc>
      </w:tr>
      <w:tr w:rsidR="000050A6" w:rsidRPr="00A3428B" w14:paraId="25A84363" w14:textId="77777777" w:rsidTr="00131373">
        <w:trPr>
          <w:jc w:val="center"/>
        </w:trPr>
        <w:tc>
          <w:tcPr>
            <w:tcW w:w="4876" w:type="dxa"/>
          </w:tcPr>
          <w:p w14:paraId="5EAE002C" w14:textId="77777777" w:rsidR="000050A6" w:rsidRPr="00A3428B" w:rsidRDefault="000050A6" w:rsidP="00131373">
            <w:pPr>
              <w:pStyle w:val="AmColumnHeading"/>
              <w:keepNext/>
              <w:widowControl/>
            </w:pPr>
            <w:r w:rsidRPr="00A3428B">
              <w:t>Komission teksti</w:t>
            </w:r>
          </w:p>
        </w:tc>
        <w:tc>
          <w:tcPr>
            <w:tcW w:w="4876" w:type="dxa"/>
          </w:tcPr>
          <w:p w14:paraId="54499364" w14:textId="77777777" w:rsidR="000050A6" w:rsidRPr="00A3428B" w:rsidRDefault="000050A6" w:rsidP="00131373">
            <w:pPr>
              <w:pStyle w:val="AmColumnHeading"/>
              <w:keepNext/>
              <w:widowControl/>
            </w:pPr>
            <w:r w:rsidRPr="00A3428B">
              <w:t>Tarkistus</w:t>
            </w:r>
          </w:p>
        </w:tc>
      </w:tr>
      <w:tr w:rsidR="000050A6" w:rsidRPr="0069660A" w14:paraId="026F0646" w14:textId="77777777" w:rsidTr="00131373">
        <w:trPr>
          <w:jc w:val="center"/>
        </w:trPr>
        <w:tc>
          <w:tcPr>
            <w:tcW w:w="4876" w:type="dxa"/>
          </w:tcPr>
          <w:p w14:paraId="432E018F" w14:textId="77777777" w:rsidR="000050A6" w:rsidRPr="00A3428B" w:rsidRDefault="000050A6" w:rsidP="00131373">
            <w:pPr>
              <w:pStyle w:val="Normal6a"/>
              <w:widowControl/>
            </w:pPr>
          </w:p>
        </w:tc>
        <w:tc>
          <w:tcPr>
            <w:tcW w:w="4876" w:type="dxa"/>
          </w:tcPr>
          <w:p w14:paraId="56FEA78F" w14:textId="77777777" w:rsidR="000050A6" w:rsidRPr="00A3428B" w:rsidRDefault="000050A6" w:rsidP="00131373">
            <w:pPr>
              <w:pStyle w:val="Normal6a"/>
              <w:widowControl/>
              <w:rPr>
                <w:szCs w:val="24"/>
              </w:rPr>
            </w:pPr>
            <w:r w:rsidRPr="00A3428B">
              <w:rPr>
                <w:b/>
                <w:i/>
              </w:rPr>
              <w:t>(12 b) Asetuksen (EU) 2023/1115 38 artiklan 2 kohdassa lueteltujen säännösten, joissa vahvistetaan toimijoita, kauppaa käyviä ja toimivaltaisia viranomaisia koskevat velvoitteet, soveltamispäivää olisi lykättävä 12 kuukaudella. Tämä on välttämätöntä, jotta kolmannet maat, jäsenvaltiot, toimijat ja kauppaa käyvät voivat olla täysin valmistautuneita muun muassa siten, että kyseiset toimijat ja kauppaa käyvät saavat perustettua tarvittavat asianmukaisen huolellisuuden järjestelmät, jotka kattavat kaikki asianomaiset hyödykkeet ja tuotteet, jotta ne kykenevät täyttämään kaikki velvoitteensa.</w:t>
            </w:r>
          </w:p>
        </w:tc>
      </w:tr>
    </w:tbl>
    <w:p w14:paraId="77725EAB" w14:textId="129D39C2" w:rsidR="00C26229" w:rsidRPr="00A3428B" w:rsidRDefault="00C26229" w:rsidP="00C26229">
      <w:pPr>
        <w:rPr>
          <w:lang w:val="fi-FI"/>
        </w:rPr>
      </w:pPr>
    </w:p>
    <w:p w14:paraId="78505F6D" w14:textId="00D7F22D" w:rsidR="000050A6" w:rsidRPr="00A3428B" w:rsidRDefault="000050A6" w:rsidP="000050A6">
      <w:pPr>
        <w:pStyle w:val="AmNumberTabs"/>
        <w:widowControl/>
      </w:pPr>
      <w:r w:rsidRPr="00A3428B">
        <w:t>Tarkistus 108</w:t>
      </w:r>
    </w:p>
    <w:p w14:paraId="3E69DB0D" w14:textId="77777777" w:rsidR="000050A6" w:rsidRPr="00A3428B" w:rsidRDefault="000050A6" w:rsidP="000050A6">
      <w:pPr>
        <w:pStyle w:val="NormalBold"/>
        <w:keepNext/>
        <w:widowControl/>
        <w:spacing w:before="240"/>
        <w:rPr>
          <w:lang w:val="fi-FI"/>
        </w:rPr>
      </w:pPr>
      <w:r w:rsidRPr="00A3428B">
        <w:rPr>
          <w:lang w:val="fi-FI"/>
        </w:rPr>
        <w:t>Ehdotus asetukseksi</w:t>
      </w:r>
    </w:p>
    <w:p w14:paraId="7E055544" w14:textId="77777777" w:rsidR="000050A6" w:rsidRPr="00A3428B" w:rsidRDefault="000050A6" w:rsidP="000050A6">
      <w:pPr>
        <w:pStyle w:val="NormalBold"/>
        <w:widowControl/>
        <w:rPr>
          <w:lang w:val="fi-FI"/>
        </w:rPr>
      </w:pPr>
      <w:r w:rsidRPr="00A3428B">
        <w:rPr>
          <w:lang w:val="fi-FI"/>
        </w:rPr>
        <w:t>Johdanto-osan 13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69660A" w14:paraId="2DF80246" w14:textId="77777777" w:rsidTr="00131373">
        <w:trPr>
          <w:jc w:val="center"/>
        </w:trPr>
        <w:tc>
          <w:tcPr>
            <w:tcW w:w="9752" w:type="dxa"/>
            <w:gridSpan w:val="2"/>
          </w:tcPr>
          <w:p w14:paraId="2DA4FFD9" w14:textId="77777777" w:rsidR="000050A6" w:rsidRPr="00A3428B" w:rsidRDefault="000050A6" w:rsidP="00131373">
            <w:pPr>
              <w:keepNext/>
              <w:rPr>
                <w:lang w:val="fi-FI"/>
              </w:rPr>
            </w:pPr>
          </w:p>
        </w:tc>
      </w:tr>
      <w:tr w:rsidR="000050A6" w:rsidRPr="00A3428B" w14:paraId="087A2596" w14:textId="77777777" w:rsidTr="00131373">
        <w:trPr>
          <w:jc w:val="center"/>
        </w:trPr>
        <w:tc>
          <w:tcPr>
            <w:tcW w:w="4876" w:type="dxa"/>
          </w:tcPr>
          <w:p w14:paraId="1E7BF420" w14:textId="77777777" w:rsidR="000050A6" w:rsidRPr="00A3428B" w:rsidRDefault="000050A6" w:rsidP="00131373">
            <w:pPr>
              <w:pStyle w:val="AmColumnHeading"/>
              <w:keepNext/>
              <w:widowControl/>
            </w:pPr>
            <w:r w:rsidRPr="00A3428B">
              <w:t>Komission teksti</w:t>
            </w:r>
          </w:p>
        </w:tc>
        <w:tc>
          <w:tcPr>
            <w:tcW w:w="4876" w:type="dxa"/>
          </w:tcPr>
          <w:p w14:paraId="1451280D" w14:textId="77777777" w:rsidR="000050A6" w:rsidRPr="00A3428B" w:rsidRDefault="000050A6" w:rsidP="00131373">
            <w:pPr>
              <w:pStyle w:val="AmColumnHeading"/>
              <w:keepNext/>
              <w:widowControl/>
            </w:pPr>
            <w:r w:rsidRPr="00A3428B">
              <w:t>Tarkistus</w:t>
            </w:r>
          </w:p>
        </w:tc>
      </w:tr>
      <w:tr w:rsidR="000050A6" w:rsidRPr="00A3428B" w14:paraId="7168F347" w14:textId="77777777" w:rsidTr="00131373">
        <w:trPr>
          <w:jc w:val="center"/>
        </w:trPr>
        <w:tc>
          <w:tcPr>
            <w:tcW w:w="4876" w:type="dxa"/>
          </w:tcPr>
          <w:p w14:paraId="51009B12" w14:textId="77777777" w:rsidR="000050A6" w:rsidRPr="00A3428B" w:rsidRDefault="000050A6" w:rsidP="00131373">
            <w:pPr>
              <w:pStyle w:val="Normal6a"/>
              <w:widowControl/>
              <w:rPr>
                <w:b/>
                <w:bCs/>
                <w:i/>
                <w:iCs/>
              </w:rPr>
            </w:pPr>
            <w:r w:rsidRPr="00A3428B">
              <w:rPr>
                <w:b/>
                <w:i/>
              </w:rPr>
              <w:t>(13) Jotta toimijoilla, jotka ovat direktiivin 2013/34/EU 3 artiklan 1 kohdassa tai 2 kohdan ensimmäisessä alakohdassa tarkoitettuja mikroyrityksiä tai pieniä yrityksiä, olisi riittävästi aikaa panna ehdotetut muutokset täytäntöön, niiden asetuksen (EU) 2023/1115 säännösten, joissa säädetään toimijoiden, kauppaa käyvien ja toimivaltaisten viranomaisten velvoitteista ja jotka luetellaan kyseisen asetuksen 38 artiklan 2 kohdassa, soveltamispäiväksi olisi vahvistettava mikro- ja pientoimijoiden osalta 30 päivä joulukuuta 2026.</w:t>
            </w:r>
          </w:p>
        </w:tc>
        <w:tc>
          <w:tcPr>
            <w:tcW w:w="4876" w:type="dxa"/>
          </w:tcPr>
          <w:p w14:paraId="1F49E87E" w14:textId="77777777" w:rsidR="000050A6" w:rsidRPr="00A3428B" w:rsidRDefault="000050A6" w:rsidP="00131373">
            <w:pPr>
              <w:pStyle w:val="Normal6a"/>
              <w:widowControl/>
              <w:rPr>
                <w:szCs w:val="24"/>
              </w:rPr>
            </w:pPr>
            <w:r w:rsidRPr="00A3428B">
              <w:rPr>
                <w:b/>
                <w:i/>
              </w:rPr>
              <w:t>Poistetaan.</w:t>
            </w:r>
          </w:p>
        </w:tc>
      </w:tr>
    </w:tbl>
    <w:p w14:paraId="7847EAC8" w14:textId="77777777" w:rsidR="00C26229" w:rsidRPr="00A3428B" w:rsidRDefault="00C26229" w:rsidP="0037292E"/>
    <w:p w14:paraId="6249CBE6" w14:textId="068D5D7B" w:rsidR="000050A6" w:rsidRPr="00A3428B" w:rsidRDefault="000050A6" w:rsidP="000050A6">
      <w:pPr>
        <w:pStyle w:val="AmNumberTabs"/>
        <w:widowControl/>
      </w:pPr>
      <w:r w:rsidRPr="00A3428B">
        <w:t>Tarkistukset 72 ja 110</w:t>
      </w:r>
    </w:p>
    <w:p w14:paraId="44201FFB" w14:textId="77777777" w:rsidR="000050A6" w:rsidRPr="00A3428B" w:rsidRDefault="000050A6" w:rsidP="000050A6">
      <w:pPr>
        <w:pStyle w:val="NormalBold"/>
        <w:keepNext/>
        <w:widowControl/>
        <w:spacing w:before="240"/>
      </w:pPr>
      <w:proofErr w:type="spellStart"/>
      <w:r w:rsidRPr="00A3428B">
        <w:t>Ehdotus</w:t>
      </w:r>
      <w:proofErr w:type="spellEnd"/>
      <w:r w:rsidRPr="00A3428B">
        <w:t xml:space="preserve"> </w:t>
      </w:r>
      <w:proofErr w:type="spellStart"/>
      <w:r w:rsidRPr="00A3428B">
        <w:t>asetukseksi</w:t>
      </w:r>
      <w:proofErr w:type="spellEnd"/>
    </w:p>
    <w:p w14:paraId="1F77A977" w14:textId="77777777" w:rsidR="000050A6" w:rsidRPr="00A3428B" w:rsidRDefault="000050A6" w:rsidP="000050A6">
      <w:pPr>
        <w:pStyle w:val="NormalBold"/>
        <w:widowControl/>
      </w:pPr>
      <w:proofErr w:type="spellStart"/>
      <w:r w:rsidRPr="00A3428B">
        <w:t>Johdanto-osan</w:t>
      </w:r>
      <w:proofErr w:type="spellEnd"/>
      <w:r w:rsidRPr="00A3428B">
        <w:t xml:space="preserve"> 15 </w:t>
      </w:r>
      <w:proofErr w:type="spellStart"/>
      <w:r w:rsidRPr="00A3428B">
        <w:t>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A3428B" w14:paraId="24DC9FC0" w14:textId="77777777" w:rsidTr="00131373">
        <w:trPr>
          <w:jc w:val="center"/>
        </w:trPr>
        <w:tc>
          <w:tcPr>
            <w:tcW w:w="9752" w:type="dxa"/>
            <w:gridSpan w:val="2"/>
          </w:tcPr>
          <w:p w14:paraId="4CAD066F" w14:textId="77777777" w:rsidR="000050A6" w:rsidRPr="00A3428B" w:rsidRDefault="000050A6" w:rsidP="00131373">
            <w:pPr>
              <w:keepNext/>
            </w:pPr>
          </w:p>
        </w:tc>
      </w:tr>
      <w:tr w:rsidR="000050A6" w:rsidRPr="00A3428B" w14:paraId="619BD23C" w14:textId="77777777" w:rsidTr="00131373">
        <w:trPr>
          <w:jc w:val="center"/>
        </w:trPr>
        <w:tc>
          <w:tcPr>
            <w:tcW w:w="4876" w:type="dxa"/>
          </w:tcPr>
          <w:p w14:paraId="3EE950E8" w14:textId="77777777" w:rsidR="000050A6" w:rsidRPr="00A3428B" w:rsidRDefault="000050A6" w:rsidP="00131373">
            <w:pPr>
              <w:pStyle w:val="AmColumnHeading"/>
              <w:keepNext/>
              <w:widowControl/>
            </w:pPr>
            <w:r w:rsidRPr="00A3428B">
              <w:t>Komission teksti</w:t>
            </w:r>
          </w:p>
        </w:tc>
        <w:tc>
          <w:tcPr>
            <w:tcW w:w="4876" w:type="dxa"/>
          </w:tcPr>
          <w:p w14:paraId="17D1AB0D" w14:textId="77777777" w:rsidR="000050A6" w:rsidRPr="00A3428B" w:rsidRDefault="000050A6" w:rsidP="00131373">
            <w:pPr>
              <w:pStyle w:val="AmColumnHeading"/>
              <w:keepNext/>
              <w:widowControl/>
            </w:pPr>
            <w:r w:rsidRPr="00A3428B">
              <w:t>Tarkistus</w:t>
            </w:r>
          </w:p>
        </w:tc>
      </w:tr>
      <w:tr w:rsidR="000050A6" w:rsidRPr="00A3428B" w14:paraId="1B2F70E1" w14:textId="77777777" w:rsidTr="00131373">
        <w:trPr>
          <w:jc w:val="center"/>
        </w:trPr>
        <w:tc>
          <w:tcPr>
            <w:tcW w:w="4876" w:type="dxa"/>
          </w:tcPr>
          <w:p w14:paraId="31DD30B3" w14:textId="77777777" w:rsidR="000050A6" w:rsidRPr="00A3428B" w:rsidRDefault="000050A6" w:rsidP="00131373">
            <w:pPr>
              <w:pStyle w:val="Normal6a"/>
              <w:widowControl/>
              <w:rPr>
                <w:b/>
                <w:bCs/>
                <w:i/>
                <w:iCs/>
              </w:rPr>
            </w:pPr>
            <w:r w:rsidRPr="00A3428B">
              <w:rPr>
                <w:b/>
                <w:i/>
              </w:rPr>
              <w:t>(15) Jos toimivaltainen viranomainen saa tiedon asetuksen (EU) 2023/1115 noudattamatta jättämisestä ennen 16–19, 22 ja 24 artiklan voimaantulopäivää, se voi antaa toimijoille, toimitusketjussa alempana sijaitseville toimijoille ja kauppaa käyville varoituksia sekä suosituksia vaatimusten noudattamiseksi.</w:t>
            </w:r>
          </w:p>
        </w:tc>
        <w:tc>
          <w:tcPr>
            <w:tcW w:w="4876" w:type="dxa"/>
          </w:tcPr>
          <w:p w14:paraId="0DA201E5" w14:textId="77777777" w:rsidR="000050A6" w:rsidRPr="00A3428B" w:rsidRDefault="000050A6" w:rsidP="00131373">
            <w:pPr>
              <w:pStyle w:val="Normal6a"/>
              <w:widowControl/>
              <w:rPr>
                <w:szCs w:val="24"/>
              </w:rPr>
            </w:pPr>
            <w:r w:rsidRPr="00A3428B">
              <w:rPr>
                <w:b/>
                <w:i/>
              </w:rPr>
              <w:t>Poistetaan.</w:t>
            </w:r>
          </w:p>
        </w:tc>
      </w:tr>
    </w:tbl>
    <w:p w14:paraId="060A348B" w14:textId="77777777" w:rsidR="000050A6" w:rsidRPr="00A3428B" w:rsidRDefault="000050A6" w:rsidP="000050A6">
      <w:pPr>
        <w:rPr>
          <w:noProof/>
        </w:rPr>
      </w:pPr>
    </w:p>
    <w:p w14:paraId="508E72F1" w14:textId="77777777" w:rsidR="000050A6" w:rsidRPr="00A3428B" w:rsidRDefault="000050A6" w:rsidP="000050A6">
      <w:pPr>
        <w:pStyle w:val="AmNumberTabs"/>
        <w:widowControl/>
        <w:rPr>
          <w:lang w:val="en-GB"/>
        </w:rPr>
      </w:pPr>
      <w:proofErr w:type="spellStart"/>
      <w:r w:rsidRPr="00A3428B">
        <w:rPr>
          <w:lang w:val="en-GB"/>
        </w:rPr>
        <w:t>Tarkistus</w:t>
      </w:r>
      <w:proofErr w:type="spellEnd"/>
      <w:r w:rsidRPr="00A3428B">
        <w:rPr>
          <w:lang w:val="en-GB"/>
        </w:rPr>
        <w:t xml:space="preserve"> 111</w:t>
      </w:r>
    </w:p>
    <w:p w14:paraId="03DC551B" w14:textId="77777777" w:rsidR="000050A6" w:rsidRPr="00A3428B" w:rsidRDefault="000050A6" w:rsidP="000050A6">
      <w:pPr>
        <w:pStyle w:val="NormalBold"/>
        <w:keepNext/>
        <w:widowControl/>
        <w:spacing w:before="240"/>
      </w:pPr>
      <w:proofErr w:type="spellStart"/>
      <w:r w:rsidRPr="00A3428B">
        <w:t>Ehdotus</w:t>
      </w:r>
      <w:proofErr w:type="spellEnd"/>
      <w:r w:rsidRPr="00A3428B">
        <w:t xml:space="preserve"> </w:t>
      </w:r>
      <w:proofErr w:type="spellStart"/>
      <w:r w:rsidRPr="00A3428B">
        <w:t>asetukseksi</w:t>
      </w:r>
      <w:proofErr w:type="spellEnd"/>
    </w:p>
    <w:p w14:paraId="36B9A036" w14:textId="77777777" w:rsidR="000050A6" w:rsidRPr="00A3428B" w:rsidRDefault="000050A6" w:rsidP="000050A6">
      <w:pPr>
        <w:pStyle w:val="NormalBold"/>
        <w:widowControl/>
      </w:pPr>
      <w:proofErr w:type="spellStart"/>
      <w:r w:rsidRPr="00A3428B">
        <w:t>Johdanto-osan</w:t>
      </w:r>
      <w:proofErr w:type="spellEnd"/>
      <w:r w:rsidRPr="00A3428B">
        <w:t xml:space="preserve"> 16 </w:t>
      </w:r>
      <w:proofErr w:type="spellStart"/>
      <w:r w:rsidRPr="00A3428B">
        <w:t>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A3428B" w14:paraId="6E19E14C" w14:textId="77777777" w:rsidTr="00131373">
        <w:trPr>
          <w:jc w:val="center"/>
        </w:trPr>
        <w:tc>
          <w:tcPr>
            <w:tcW w:w="9752" w:type="dxa"/>
            <w:gridSpan w:val="2"/>
          </w:tcPr>
          <w:p w14:paraId="0A440253" w14:textId="77777777" w:rsidR="000050A6" w:rsidRPr="00A3428B" w:rsidRDefault="000050A6" w:rsidP="00131373">
            <w:pPr>
              <w:keepNext/>
            </w:pPr>
          </w:p>
        </w:tc>
      </w:tr>
      <w:tr w:rsidR="000050A6" w:rsidRPr="00A3428B" w14:paraId="0B2591A1" w14:textId="77777777" w:rsidTr="00131373">
        <w:trPr>
          <w:jc w:val="center"/>
        </w:trPr>
        <w:tc>
          <w:tcPr>
            <w:tcW w:w="4876" w:type="dxa"/>
          </w:tcPr>
          <w:p w14:paraId="71E514D2" w14:textId="77777777" w:rsidR="000050A6" w:rsidRPr="00A3428B" w:rsidRDefault="000050A6" w:rsidP="00131373">
            <w:pPr>
              <w:pStyle w:val="AmColumnHeading"/>
              <w:keepNext/>
              <w:widowControl/>
            </w:pPr>
            <w:r w:rsidRPr="00A3428B">
              <w:t>Komission teksti</w:t>
            </w:r>
          </w:p>
        </w:tc>
        <w:tc>
          <w:tcPr>
            <w:tcW w:w="4876" w:type="dxa"/>
          </w:tcPr>
          <w:p w14:paraId="7C5CB200" w14:textId="77777777" w:rsidR="000050A6" w:rsidRPr="00A3428B" w:rsidRDefault="000050A6" w:rsidP="00131373">
            <w:pPr>
              <w:pStyle w:val="AmColumnHeading"/>
              <w:keepNext/>
              <w:widowControl/>
            </w:pPr>
            <w:r w:rsidRPr="00A3428B">
              <w:t>Tarkistus</w:t>
            </w:r>
          </w:p>
        </w:tc>
      </w:tr>
      <w:tr w:rsidR="000050A6" w:rsidRPr="0069660A" w14:paraId="683DD5FF" w14:textId="77777777" w:rsidTr="00131373">
        <w:trPr>
          <w:jc w:val="center"/>
        </w:trPr>
        <w:tc>
          <w:tcPr>
            <w:tcW w:w="4876" w:type="dxa"/>
          </w:tcPr>
          <w:p w14:paraId="3B50890F" w14:textId="77777777" w:rsidR="000050A6" w:rsidRPr="00A3428B" w:rsidRDefault="000050A6" w:rsidP="00131373">
            <w:pPr>
              <w:pStyle w:val="Normal6a"/>
              <w:widowControl/>
            </w:pPr>
            <w:r w:rsidRPr="00A3428B">
              <w:t xml:space="preserve">(16) Koska päivämäärää, josta alkaen </w:t>
            </w:r>
            <w:r w:rsidRPr="00A3428B">
              <w:rPr>
                <w:b/>
                <w:i/>
              </w:rPr>
              <w:t xml:space="preserve">mikro- ja pientoimijoiden on noudatettava </w:t>
            </w:r>
            <w:r w:rsidRPr="00A3428B">
              <w:t>asetusta (EU) 2023/1115, on lykätty, olisi mukautettava vastaavasti päivämääriä muissa asiaan liittyvissä säännöksissä, eli niissä, jotka koskevat Euroopan parlamentin ja neuvoston asetuksen (EU) N:o 995/</w:t>
            </w:r>
            <w:r w:rsidRPr="00A3428B">
              <w:rPr>
                <w:b/>
                <w:i/>
              </w:rPr>
              <w:t>2010</w:t>
            </w:r>
            <w:r w:rsidRPr="00A3428B">
              <w:rPr>
                <w:b/>
                <w:i/>
                <w:vertAlign w:val="superscript"/>
              </w:rPr>
              <w:t>8</w:t>
            </w:r>
            <w:r w:rsidRPr="00A3428B">
              <w:t xml:space="preserve"> kumoamista,</w:t>
            </w:r>
            <w:r w:rsidRPr="00A3428B">
              <w:rPr>
                <w:b/>
                <w:i/>
              </w:rPr>
              <w:t xml:space="preserve"> </w:t>
            </w:r>
            <w:r w:rsidRPr="00A3428B">
              <w:rPr>
                <w:b/>
                <w:i/>
              </w:rPr>
              <w:lastRenderedPageBreak/>
              <w:t>siirtymäsäännöksiä sekä</w:t>
            </w:r>
            <w:r w:rsidRPr="00A3428B">
              <w:t xml:space="preserve"> säännöksiä asetuksen (EU) 2023/1115 myöhäisemmästä soveltamisesta mikroyrityksiin tai pieniin yrityksiin. Jotta Euroopan unionin tullialan yhdennettyyn palveluympäristöön perustuvan sähköisen rajapinnan teknisen kehityksen yhdenmukaistamiseen olisi riittävästi aikaa, sähköisen rajapinnan käyttöönottopäivää olisi mukautettava vastaavasti.</w:t>
            </w:r>
          </w:p>
        </w:tc>
        <w:tc>
          <w:tcPr>
            <w:tcW w:w="4876" w:type="dxa"/>
          </w:tcPr>
          <w:p w14:paraId="1BA6C770" w14:textId="77777777" w:rsidR="000050A6" w:rsidRPr="00A3428B" w:rsidRDefault="000050A6" w:rsidP="00131373">
            <w:pPr>
              <w:pStyle w:val="Normal6a"/>
              <w:widowControl/>
              <w:rPr>
                <w:szCs w:val="24"/>
              </w:rPr>
            </w:pPr>
            <w:r w:rsidRPr="00A3428B">
              <w:lastRenderedPageBreak/>
              <w:t>(16) Koska päivämäärää, josta alkaen asetusta (EU) 2023/1115</w:t>
            </w:r>
            <w:r w:rsidRPr="00A3428B">
              <w:rPr>
                <w:b/>
                <w:i/>
              </w:rPr>
              <w:t xml:space="preserve"> aletaan noudattaa 38 artiklan 2 kohdan mukaisesti</w:t>
            </w:r>
            <w:r w:rsidRPr="00A3428B">
              <w:t>, on lykätty</w:t>
            </w:r>
            <w:r w:rsidRPr="00A3428B">
              <w:rPr>
                <w:b/>
                <w:i/>
              </w:rPr>
              <w:t xml:space="preserve"> 12 kuukaudella</w:t>
            </w:r>
            <w:r w:rsidRPr="00A3428B">
              <w:t xml:space="preserve">, olisi mukautettava vastaavasti päivämääriä muissa asiaan liittyvissä säännöksissä, eli niissä, jotka koskevat Euroopan parlamentin ja neuvoston asetuksen (EU) </w:t>
            </w:r>
            <w:r w:rsidRPr="00A3428B">
              <w:lastRenderedPageBreak/>
              <w:t>N:o 995/</w:t>
            </w:r>
            <w:r w:rsidRPr="00A3428B">
              <w:rPr>
                <w:b/>
                <w:i/>
              </w:rPr>
              <w:t>2010</w:t>
            </w:r>
            <w:r w:rsidRPr="00A3428B">
              <w:t xml:space="preserve"> kumoamista, säännöksiä asetuksen (EU) 2023/1115 myöhäisemmästä soveltamisesta</w:t>
            </w:r>
            <w:r w:rsidRPr="00A3428B">
              <w:rPr>
                <w:b/>
                <w:i/>
              </w:rPr>
              <w:t xml:space="preserve"> luonnollisiin henkilöihin,</w:t>
            </w:r>
            <w:r w:rsidRPr="00A3428B">
              <w:t xml:space="preserve"> mikroyrityksiin tai pieniin yrityksiin. Jotta Euroopan unionin tullialan yhdennettyyn palveluympäristöön perustuvan sähköisen rajapinnan teknisen kehityksen yhdenmukaistamiseen olisi riittävästi aikaa, sähköisen rajapinnan käyttöönottopäivää olisi mukautettava vastaavasti.</w:t>
            </w:r>
          </w:p>
        </w:tc>
      </w:tr>
    </w:tbl>
    <w:p w14:paraId="27478E53" w14:textId="77777777" w:rsidR="000050A6" w:rsidRPr="00A3428B" w:rsidRDefault="000050A6" w:rsidP="000050A6">
      <w:pPr>
        <w:pStyle w:val="AmNumberTabs"/>
      </w:pPr>
      <w:r w:rsidRPr="00A3428B">
        <w:lastRenderedPageBreak/>
        <w:t>Tarkistus 112</w:t>
      </w:r>
    </w:p>
    <w:p w14:paraId="7F2BD533" w14:textId="77777777" w:rsidR="000050A6" w:rsidRPr="00A3428B" w:rsidRDefault="000050A6" w:rsidP="000050A6">
      <w:pPr>
        <w:pStyle w:val="NormalBold"/>
        <w:keepNext/>
        <w:spacing w:before="240"/>
        <w:rPr>
          <w:lang w:val="fi-FI"/>
        </w:rPr>
      </w:pPr>
      <w:r w:rsidRPr="00A3428B">
        <w:rPr>
          <w:lang w:val="fi-FI"/>
        </w:rPr>
        <w:t>Ehdotus asetukseksi</w:t>
      </w:r>
    </w:p>
    <w:p w14:paraId="4F9EF791" w14:textId="77777777" w:rsidR="000050A6" w:rsidRPr="00A3428B" w:rsidRDefault="000050A6" w:rsidP="000050A6">
      <w:pPr>
        <w:pStyle w:val="NormalBold"/>
        <w:rPr>
          <w:lang w:val="fi-FI"/>
        </w:rPr>
      </w:pPr>
      <w:r w:rsidRPr="00A3428B">
        <w:rPr>
          <w:lang w:val="fi-FI"/>
        </w:rPr>
        <w:t>Johdanto-osan 20 kappale (uusi)</w:t>
      </w:r>
    </w:p>
    <w:p w14:paraId="208C6133" w14:textId="77777777" w:rsidR="000050A6" w:rsidRPr="00A3428B" w:rsidRDefault="000050A6" w:rsidP="000050A6">
      <w:pPr>
        <w:rPr>
          <w:lang w:val="fi-FI"/>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50A6" w:rsidRPr="0069660A" w14:paraId="0B190DB7" w14:textId="77777777" w:rsidTr="00131373">
        <w:trPr>
          <w:jc w:val="center"/>
        </w:trPr>
        <w:tc>
          <w:tcPr>
            <w:tcW w:w="9752" w:type="dxa"/>
            <w:gridSpan w:val="2"/>
          </w:tcPr>
          <w:p w14:paraId="4479AE1B" w14:textId="77777777" w:rsidR="000050A6" w:rsidRPr="00A3428B" w:rsidRDefault="000050A6" w:rsidP="00131373">
            <w:pPr>
              <w:keepNext/>
              <w:rPr>
                <w:lang w:val="fi-FI"/>
              </w:rPr>
            </w:pPr>
          </w:p>
        </w:tc>
      </w:tr>
      <w:tr w:rsidR="000050A6" w:rsidRPr="00A3428B" w14:paraId="57A43020" w14:textId="77777777" w:rsidTr="00131373">
        <w:trPr>
          <w:jc w:val="center"/>
        </w:trPr>
        <w:tc>
          <w:tcPr>
            <w:tcW w:w="4876" w:type="dxa"/>
          </w:tcPr>
          <w:p w14:paraId="5B2FD908" w14:textId="77777777" w:rsidR="000050A6" w:rsidRPr="00A3428B" w:rsidRDefault="000050A6" w:rsidP="00131373">
            <w:pPr>
              <w:pStyle w:val="AmColumnHeading"/>
              <w:keepNext/>
            </w:pPr>
            <w:r w:rsidRPr="00A3428B">
              <w:t>Komission teksti</w:t>
            </w:r>
          </w:p>
        </w:tc>
        <w:tc>
          <w:tcPr>
            <w:tcW w:w="4876" w:type="dxa"/>
          </w:tcPr>
          <w:p w14:paraId="55A5E08C" w14:textId="77777777" w:rsidR="000050A6" w:rsidRPr="00A3428B" w:rsidRDefault="000050A6" w:rsidP="00131373">
            <w:pPr>
              <w:pStyle w:val="AmColumnHeading"/>
              <w:keepNext/>
            </w:pPr>
            <w:r w:rsidRPr="00A3428B">
              <w:t>Tarkistus</w:t>
            </w:r>
          </w:p>
        </w:tc>
      </w:tr>
      <w:tr w:rsidR="000050A6" w:rsidRPr="0069660A" w14:paraId="5FE7FEBA" w14:textId="77777777" w:rsidTr="00131373">
        <w:trPr>
          <w:jc w:val="center"/>
        </w:trPr>
        <w:tc>
          <w:tcPr>
            <w:tcW w:w="4876" w:type="dxa"/>
          </w:tcPr>
          <w:p w14:paraId="50D73096" w14:textId="77777777" w:rsidR="000050A6" w:rsidRPr="00A3428B" w:rsidRDefault="000050A6" w:rsidP="00131373">
            <w:pPr>
              <w:pStyle w:val="Normal6a"/>
              <w:rPr>
                <w:b/>
                <w:bCs/>
                <w:i/>
                <w:iCs/>
              </w:rPr>
            </w:pPr>
          </w:p>
        </w:tc>
        <w:tc>
          <w:tcPr>
            <w:tcW w:w="4876" w:type="dxa"/>
          </w:tcPr>
          <w:p w14:paraId="6A6FD916" w14:textId="77777777" w:rsidR="000050A6" w:rsidRPr="00A3428B" w:rsidRDefault="000050A6" w:rsidP="00131373">
            <w:pPr>
              <w:pStyle w:val="Normal6a"/>
              <w:rPr>
                <w:szCs w:val="24"/>
              </w:rPr>
            </w:pPr>
            <w:r w:rsidRPr="00A3428B">
              <w:rPr>
                <w:b/>
                <w:i/>
              </w:rPr>
              <w:t>(20)</w:t>
            </w:r>
            <w:r w:rsidRPr="00A3428B">
              <w:rPr>
                <w:b/>
                <w:i/>
              </w:rPr>
              <w:tab/>
              <w:t>Koska kohdennettu yksinkertaistaminen on hyväksyttävä kiireellisesti ja asetuksen (EU) 2023/1115 voimaantulopäivää on lykättävä, olisi poikettava Euroopan unionista tehtyyn sopimukseen, Euroopan unionin toiminnasta tehtyyn sopimukseen ja Euroopan atomienergiayhteisön perustamissopimukseen liitetyssä kansallisten parlamenttien asemasta Euroopan unionissa tehdyssä pöytäkirjassa N:o 1 olevassa 4 artiklassa tarkoitetusta kahdeksan viikon määräajasta.</w:t>
            </w:r>
          </w:p>
        </w:tc>
      </w:tr>
    </w:tbl>
    <w:p w14:paraId="07EBDC25" w14:textId="77777777" w:rsidR="000050A6" w:rsidRPr="00A3428B" w:rsidRDefault="000050A6" w:rsidP="000050A6">
      <w:pPr>
        <w:rPr>
          <w:lang w:val="fi-FI"/>
        </w:rPr>
      </w:pPr>
    </w:p>
    <w:p w14:paraId="0A9DCC1E" w14:textId="77777777" w:rsidR="0037292E" w:rsidRPr="00A3428B" w:rsidRDefault="0037292E" w:rsidP="0037292E">
      <w:pPr>
        <w:pStyle w:val="AmNumberTabs"/>
      </w:pPr>
      <w:r w:rsidRPr="00A3428B">
        <w:t>Tarkistus 113</w:t>
      </w:r>
    </w:p>
    <w:p w14:paraId="62AC4827" w14:textId="77777777" w:rsidR="0037292E" w:rsidRPr="00A3428B" w:rsidRDefault="0037292E" w:rsidP="0037292E">
      <w:pPr>
        <w:pStyle w:val="NormalBold"/>
        <w:keepNext/>
        <w:spacing w:before="240"/>
        <w:rPr>
          <w:lang w:val="fi-FI"/>
        </w:rPr>
      </w:pPr>
      <w:r w:rsidRPr="00A3428B">
        <w:rPr>
          <w:lang w:val="fi-FI"/>
        </w:rPr>
        <w:t>Ehdotus asetukseksi</w:t>
      </w:r>
    </w:p>
    <w:p w14:paraId="0658F549" w14:textId="77777777" w:rsidR="0037292E" w:rsidRPr="00A3428B" w:rsidRDefault="0037292E" w:rsidP="0037292E">
      <w:pPr>
        <w:pStyle w:val="NormalBold"/>
        <w:rPr>
          <w:lang w:val="fi-FI"/>
        </w:rPr>
      </w:pPr>
      <w:r w:rsidRPr="00A3428B">
        <w:rPr>
          <w:lang w:val="fi-FI"/>
        </w:rPr>
        <w:t>1 artikla – 1 kohta – b alakohta</w:t>
      </w:r>
    </w:p>
    <w:p w14:paraId="1DC6A154" w14:textId="77777777" w:rsidR="0037292E" w:rsidRPr="00A3428B" w:rsidRDefault="0037292E" w:rsidP="0037292E">
      <w:proofErr w:type="spellStart"/>
      <w:r w:rsidRPr="00A3428B">
        <w:t>Asetus</w:t>
      </w:r>
      <w:proofErr w:type="spellEnd"/>
      <w:r w:rsidRPr="00A3428B">
        <w:t xml:space="preserve"> (EU) 2023/1115</w:t>
      </w:r>
    </w:p>
    <w:p w14:paraId="6827C2A5" w14:textId="77777777" w:rsidR="0037292E" w:rsidRPr="00A3428B" w:rsidRDefault="0037292E" w:rsidP="0037292E">
      <w:r w:rsidRPr="00A3428B">
        <w:t xml:space="preserve">2 </w:t>
      </w:r>
      <w:proofErr w:type="spellStart"/>
      <w:r w:rsidRPr="00A3428B">
        <w:t>artikla</w:t>
      </w:r>
      <w:proofErr w:type="spellEnd"/>
      <w:r w:rsidRPr="00A3428B">
        <w:t xml:space="preserve"> – 15 </w:t>
      </w:r>
      <w:proofErr w:type="spellStart"/>
      <w:r w:rsidRPr="00A3428B">
        <w:t>a</w:t>
      </w:r>
      <w:proofErr w:type="spellEnd"/>
      <w:r w:rsidRPr="00A3428B">
        <w:t xml:space="preserve"> </w:t>
      </w:r>
      <w:proofErr w:type="spellStart"/>
      <w:r w:rsidRPr="00A3428B">
        <w:t>alakohta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6C8752A5" w14:textId="77777777" w:rsidTr="00131373">
        <w:trPr>
          <w:jc w:val="center"/>
        </w:trPr>
        <w:tc>
          <w:tcPr>
            <w:tcW w:w="9752" w:type="dxa"/>
            <w:gridSpan w:val="2"/>
          </w:tcPr>
          <w:p w14:paraId="58631772" w14:textId="77777777" w:rsidR="0037292E" w:rsidRPr="00A3428B" w:rsidRDefault="0037292E" w:rsidP="00131373">
            <w:pPr>
              <w:keepNext/>
            </w:pPr>
          </w:p>
        </w:tc>
      </w:tr>
      <w:tr w:rsidR="0037292E" w:rsidRPr="00A3428B" w14:paraId="57D04D52" w14:textId="77777777" w:rsidTr="00131373">
        <w:trPr>
          <w:jc w:val="center"/>
        </w:trPr>
        <w:tc>
          <w:tcPr>
            <w:tcW w:w="4876" w:type="dxa"/>
          </w:tcPr>
          <w:p w14:paraId="1E7A62CE" w14:textId="77777777" w:rsidR="0037292E" w:rsidRPr="00A3428B" w:rsidRDefault="0037292E" w:rsidP="00131373">
            <w:pPr>
              <w:pStyle w:val="AmColumnHeading"/>
              <w:keepNext/>
            </w:pPr>
            <w:r w:rsidRPr="00A3428B">
              <w:t>Komission teksti</w:t>
            </w:r>
          </w:p>
        </w:tc>
        <w:tc>
          <w:tcPr>
            <w:tcW w:w="4876" w:type="dxa"/>
          </w:tcPr>
          <w:p w14:paraId="582D2AD0" w14:textId="77777777" w:rsidR="0037292E" w:rsidRPr="00A3428B" w:rsidRDefault="0037292E" w:rsidP="00131373">
            <w:pPr>
              <w:pStyle w:val="AmColumnHeading"/>
              <w:keepNext/>
            </w:pPr>
            <w:r w:rsidRPr="00A3428B">
              <w:t>Tarkistus</w:t>
            </w:r>
          </w:p>
        </w:tc>
      </w:tr>
      <w:tr w:rsidR="0037292E" w:rsidRPr="0069660A" w14:paraId="7778D8A1" w14:textId="77777777" w:rsidTr="00131373">
        <w:trPr>
          <w:jc w:val="center"/>
        </w:trPr>
        <w:tc>
          <w:tcPr>
            <w:tcW w:w="4876" w:type="dxa"/>
          </w:tcPr>
          <w:p w14:paraId="6D3321DF" w14:textId="77777777" w:rsidR="0037292E" w:rsidRPr="00A3428B" w:rsidRDefault="0037292E" w:rsidP="00131373">
            <w:pPr>
              <w:pStyle w:val="Normal6a"/>
              <w:rPr>
                <w:b/>
                <w:bCs/>
                <w:i/>
                <w:iCs/>
              </w:rPr>
            </w:pPr>
            <w:r w:rsidRPr="00A3428B">
              <w:t>”15 a)</w:t>
            </w:r>
            <w:r w:rsidRPr="00A3428B">
              <w:tab/>
              <w:t xml:space="preserve">’alkutuotannon mikro- ja pientoimijalla’ toimijaa, joka on luonnollinen henkilö tai Euroopan parlamentin ja neuvoston direktiivin 2013/34/EU* 3 artiklan 1 kohdassa ja 2 </w:t>
            </w:r>
            <w:r w:rsidRPr="00A3428B">
              <w:lastRenderedPageBreak/>
              <w:t>kohdan ensimmäisessä alakohdassa tarkoitettu mikro- tai pieni yritys sen oikeudellisesta muodosta riippumatta ja joka on sijoittautunut tämän asetuksen 29 artiklan mukaisesti alhaisen riskin maaksi luokiteltuun maahan ja joka kaupallisen toiminnan yhteydessä saattaa markkinoille tai vie asianomaisia tuotteita, jotka kyseinen toimija itse on asiaankuuluvilla maa-alueilla kasvattanut, korjannut tai sieltä hankkinut tai, kun on kyse nautaeläimistä, tiloilla kasvattanut;</w:t>
            </w:r>
          </w:p>
        </w:tc>
        <w:tc>
          <w:tcPr>
            <w:tcW w:w="4876" w:type="dxa"/>
          </w:tcPr>
          <w:p w14:paraId="5DA7551B" w14:textId="77777777" w:rsidR="0037292E" w:rsidRPr="00A3428B" w:rsidRDefault="0037292E" w:rsidP="00131373">
            <w:pPr>
              <w:pStyle w:val="Normal6a"/>
              <w:rPr>
                <w:szCs w:val="24"/>
              </w:rPr>
            </w:pPr>
            <w:r w:rsidRPr="00A3428B">
              <w:lastRenderedPageBreak/>
              <w:t>”15 a)</w:t>
            </w:r>
            <w:r w:rsidRPr="00A3428B">
              <w:tab/>
              <w:t xml:space="preserve">’alkutuotannon mikro- ja pientoimijalla’ toimijaa, joka on luonnollinen henkilö tai Euroopan parlamentin ja neuvoston direktiivin 2013/34/EU* 3 artiklan 1 kohdassa ja 2 </w:t>
            </w:r>
            <w:r w:rsidRPr="00A3428B">
              <w:lastRenderedPageBreak/>
              <w:t xml:space="preserve">kohdan ensimmäisessä alakohdassa tarkoitettu mikro- tai pieni yritys sen oikeudellisesta muodosta riippumatta ja joka on sijoittautunut tämän asetuksen 29 artiklan mukaisesti alhaisen riskin maaksi luokiteltuun maahan ja joka kaupallisen toiminnan yhteydessä saattaa markkinoille tai vie asianomaisia tuotteita, jotka kyseinen toimija itse on asiaankuuluvilla maa-alueilla kasvattanut, korjannut tai sieltä hankkinut tai, kun on kyse nautaeläimistä, </w:t>
            </w:r>
            <w:r w:rsidRPr="00A3428B">
              <w:rPr>
                <w:b/>
                <w:i/>
              </w:rPr>
              <w:t xml:space="preserve">kyseisessä maassa sijaitsevilla </w:t>
            </w:r>
            <w:r w:rsidRPr="00A3428B">
              <w:t>tiloilla kasvattanut;</w:t>
            </w:r>
            <w:r w:rsidRPr="00A3428B">
              <w:rPr>
                <w:b/>
                <w:i/>
              </w:rPr>
              <w:t xml:space="preserve"> tähän sisältyvät toimijat, jotka ylittävät vähintään kaksi direktiivin 2013/34/EU 3 artiklan 1 kohdassa ja 2 kohdan ensimmäisessä alakohdassa säädetyistä kolmesta raja-arvosta, mutta jotka voivat osoittaa, että niiden tämän asetuksen soveltamisalaan kuuluvaan toimintaan liittyvät osat taseen loppusummasta, liikevaihdosta ja työntekijöiden keskimäärästä tilikauden aikana eivät ylitä vähintään kahta näistä raja-arvoista;</w:t>
            </w:r>
          </w:p>
        </w:tc>
      </w:tr>
    </w:tbl>
    <w:p w14:paraId="721B80F0" w14:textId="77777777" w:rsidR="0037292E" w:rsidRPr="00A3428B" w:rsidRDefault="0037292E" w:rsidP="0037292E">
      <w:pPr>
        <w:pStyle w:val="AmNumberTabs"/>
      </w:pPr>
      <w:r w:rsidRPr="00A3428B">
        <w:lastRenderedPageBreak/>
        <w:t>Tarkistukset 74 ja 114</w:t>
      </w:r>
    </w:p>
    <w:p w14:paraId="242E591F" w14:textId="77777777" w:rsidR="0037292E" w:rsidRPr="00A3428B" w:rsidRDefault="0037292E" w:rsidP="0037292E">
      <w:pPr>
        <w:pStyle w:val="NormalBold"/>
        <w:keepNext/>
        <w:spacing w:before="240"/>
        <w:rPr>
          <w:lang w:val="fi-FI"/>
        </w:rPr>
      </w:pPr>
      <w:r w:rsidRPr="00A3428B">
        <w:rPr>
          <w:lang w:val="fi-FI"/>
        </w:rPr>
        <w:t>Ehdotus asetukseksi</w:t>
      </w:r>
    </w:p>
    <w:p w14:paraId="211DBD53" w14:textId="77777777" w:rsidR="0037292E" w:rsidRPr="00A3428B" w:rsidRDefault="0037292E" w:rsidP="0037292E">
      <w:pPr>
        <w:pStyle w:val="NormalBold"/>
        <w:rPr>
          <w:lang w:val="fi-FI"/>
        </w:rPr>
      </w:pPr>
      <w:r w:rsidRPr="00A3428B">
        <w:rPr>
          <w:lang w:val="fi-FI"/>
        </w:rPr>
        <w:t>1 artikla – 5 alakohta</w:t>
      </w:r>
    </w:p>
    <w:p w14:paraId="0CF4E270" w14:textId="77777777" w:rsidR="0037292E" w:rsidRPr="00A3428B" w:rsidRDefault="0037292E" w:rsidP="0037292E">
      <w:proofErr w:type="spellStart"/>
      <w:r w:rsidRPr="00A3428B">
        <w:t>Asetus</w:t>
      </w:r>
      <w:proofErr w:type="spellEnd"/>
      <w:r w:rsidRPr="00A3428B">
        <w:t xml:space="preserve"> (EU) 2023/1115</w:t>
      </w:r>
    </w:p>
    <w:p w14:paraId="299F8887" w14:textId="77777777" w:rsidR="0037292E" w:rsidRPr="00A3428B" w:rsidRDefault="0037292E" w:rsidP="0037292E">
      <w:r w:rsidRPr="00A3428B">
        <w:t xml:space="preserve">4 a </w:t>
      </w:r>
      <w:proofErr w:type="spellStart"/>
      <w:r w:rsidRPr="00A3428B">
        <w:t>artikla</w:t>
      </w:r>
      <w:proofErr w:type="spellEnd"/>
      <w:r w:rsidRPr="00A3428B">
        <w:t xml:space="preserve"> – 1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4B452DC0" w14:textId="77777777" w:rsidTr="00131373">
        <w:trPr>
          <w:jc w:val="center"/>
        </w:trPr>
        <w:tc>
          <w:tcPr>
            <w:tcW w:w="9752" w:type="dxa"/>
            <w:gridSpan w:val="2"/>
          </w:tcPr>
          <w:p w14:paraId="68457277" w14:textId="77777777" w:rsidR="0037292E" w:rsidRPr="00A3428B" w:rsidRDefault="0037292E" w:rsidP="00131373">
            <w:pPr>
              <w:keepNext/>
            </w:pPr>
          </w:p>
        </w:tc>
      </w:tr>
      <w:tr w:rsidR="0037292E" w:rsidRPr="00A3428B" w14:paraId="5A3940EA" w14:textId="77777777" w:rsidTr="00131373">
        <w:trPr>
          <w:jc w:val="center"/>
        </w:trPr>
        <w:tc>
          <w:tcPr>
            <w:tcW w:w="4876" w:type="dxa"/>
          </w:tcPr>
          <w:p w14:paraId="37F8F585" w14:textId="77777777" w:rsidR="0037292E" w:rsidRPr="00A3428B" w:rsidRDefault="0037292E" w:rsidP="00131373">
            <w:pPr>
              <w:pStyle w:val="AmColumnHeading"/>
              <w:keepNext/>
            </w:pPr>
            <w:r w:rsidRPr="00A3428B">
              <w:t>Komission teksti</w:t>
            </w:r>
          </w:p>
        </w:tc>
        <w:tc>
          <w:tcPr>
            <w:tcW w:w="4876" w:type="dxa"/>
          </w:tcPr>
          <w:p w14:paraId="64EFAFD4" w14:textId="77777777" w:rsidR="0037292E" w:rsidRPr="00A3428B" w:rsidRDefault="0037292E" w:rsidP="00131373">
            <w:pPr>
              <w:pStyle w:val="AmColumnHeading"/>
              <w:keepNext/>
            </w:pPr>
            <w:r w:rsidRPr="00A3428B">
              <w:t>Tarkistus</w:t>
            </w:r>
          </w:p>
        </w:tc>
      </w:tr>
      <w:tr w:rsidR="0037292E" w:rsidRPr="0069660A" w14:paraId="3AAA45A2" w14:textId="77777777" w:rsidTr="00131373">
        <w:trPr>
          <w:jc w:val="center"/>
        </w:trPr>
        <w:tc>
          <w:tcPr>
            <w:tcW w:w="4876" w:type="dxa"/>
          </w:tcPr>
          <w:p w14:paraId="617C363C" w14:textId="77777777" w:rsidR="0037292E" w:rsidRPr="00A3428B" w:rsidRDefault="0037292E" w:rsidP="00131373">
            <w:pPr>
              <w:pStyle w:val="Normal6a"/>
            </w:pPr>
            <w:r w:rsidRPr="00A3428B">
              <w:t>1.</w:t>
            </w:r>
            <w:r w:rsidRPr="00A3428B">
              <w:tab/>
              <w:t>Edellä 4 artiklan 2</w:t>
            </w:r>
            <w:r w:rsidRPr="00A3428B">
              <w:rPr>
                <w:b/>
                <w:i/>
              </w:rPr>
              <w:t xml:space="preserve"> ja</w:t>
            </w:r>
            <w:r w:rsidRPr="00A3428B">
              <w:t xml:space="preserve"> 3 </w:t>
            </w:r>
            <w:r w:rsidRPr="00A3428B">
              <w:rPr>
                <w:b/>
                <w:i/>
              </w:rPr>
              <w:t>kohdassa</w:t>
            </w:r>
            <w:r w:rsidRPr="00A3428B">
              <w:t xml:space="preserve"> ja 4 </w:t>
            </w:r>
            <w:r w:rsidRPr="00A3428B">
              <w:rPr>
                <w:b/>
                <w:i/>
              </w:rPr>
              <w:t>kohdan c alakohdassa</w:t>
            </w:r>
            <w:r w:rsidRPr="00A3428B">
              <w:t xml:space="preserve"> säädettyjä velvoitteita ei sovelleta alkutuotannon mikro- ja pientoimijoihin.</w:t>
            </w:r>
          </w:p>
        </w:tc>
        <w:tc>
          <w:tcPr>
            <w:tcW w:w="4876" w:type="dxa"/>
          </w:tcPr>
          <w:p w14:paraId="753984D8" w14:textId="77777777" w:rsidR="0037292E" w:rsidRPr="00A3428B" w:rsidRDefault="0037292E" w:rsidP="00131373">
            <w:pPr>
              <w:pStyle w:val="Normal6a"/>
              <w:rPr>
                <w:szCs w:val="24"/>
              </w:rPr>
            </w:pPr>
            <w:r w:rsidRPr="00A3428B">
              <w:t>1.</w:t>
            </w:r>
            <w:r w:rsidRPr="00A3428B">
              <w:tab/>
              <w:t>Edellä 4 artiklan 2</w:t>
            </w:r>
            <w:r w:rsidRPr="00A3428B">
              <w:rPr>
                <w:b/>
                <w:i/>
              </w:rPr>
              <w:t xml:space="preserve"> kohdassa,</w:t>
            </w:r>
            <w:r w:rsidRPr="00A3428B">
              <w:t xml:space="preserve"> 3 </w:t>
            </w:r>
            <w:r w:rsidRPr="00A3428B">
              <w:rPr>
                <w:b/>
                <w:i/>
              </w:rPr>
              <w:t>kohdan toisessa virkkeessä</w:t>
            </w:r>
            <w:r w:rsidRPr="00A3428B">
              <w:t xml:space="preserve"> ja 4 </w:t>
            </w:r>
            <w:r w:rsidRPr="00A3428B">
              <w:rPr>
                <w:b/>
                <w:i/>
              </w:rPr>
              <w:t>artiklan 4 kohdassa</w:t>
            </w:r>
            <w:r w:rsidRPr="00A3428B">
              <w:t xml:space="preserve"> säädettyjä velvoitteita ei sovelleta alkutuotannon mikro- ja pientoimijoihin.</w:t>
            </w:r>
          </w:p>
        </w:tc>
      </w:tr>
    </w:tbl>
    <w:p w14:paraId="313E38BC" w14:textId="77777777" w:rsidR="0037292E" w:rsidRPr="00A3428B" w:rsidRDefault="0037292E" w:rsidP="0037292E">
      <w:pPr>
        <w:rPr>
          <w:noProof/>
          <w:lang w:val="fi-FI"/>
        </w:rPr>
      </w:pPr>
    </w:p>
    <w:p w14:paraId="3B1358D1" w14:textId="77777777" w:rsidR="0037292E" w:rsidRPr="00A3428B" w:rsidRDefault="0037292E" w:rsidP="0037292E">
      <w:pPr>
        <w:pStyle w:val="AmNumberTabs"/>
      </w:pPr>
      <w:r w:rsidRPr="00A3428B">
        <w:t>Tarkistukset 75 ja 115</w:t>
      </w:r>
    </w:p>
    <w:p w14:paraId="70431F91" w14:textId="77777777" w:rsidR="0037292E" w:rsidRPr="00A3428B" w:rsidRDefault="0037292E" w:rsidP="0037292E">
      <w:pPr>
        <w:pStyle w:val="NormalBold"/>
        <w:keepNext/>
        <w:spacing w:before="240"/>
        <w:rPr>
          <w:lang w:val="fi-FI"/>
        </w:rPr>
      </w:pPr>
      <w:r w:rsidRPr="00A3428B">
        <w:rPr>
          <w:lang w:val="fi-FI"/>
        </w:rPr>
        <w:t>Ehdotus asetukseksi</w:t>
      </w:r>
    </w:p>
    <w:p w14:paraId="5A1EEF1E" w14:textId="77777777" w:rsidR="0037292E" w:rsidRPr="00A3428B" w:rsidRDefault="0037292E" w:rsidP="0037292E">
      <w:pPr>
        <w:pStyle w:val="NormalBold"/>
        <w:rPr>
          <w:lang w:val="fi-FI"/>
        </w:rPr>
      </w:pPr>
      <w:r w:rsidRPr="00A3428B">
        <w:rPr>
          <w:lang w:val="fi-FI"/>
        </w:rPr>
        <w:t>1 artikla – 5 alakohta</w:t>
      </w:r>
    </w:p>
    <w:p w14:paraId="6FC82C09" w14:textId="77777777" w:rsidR="0037292E" w:rsidRPr="00A3428B" w:rsidRDefault="0037292E" w:rsidP="0037292E">
      <w:pPr>
        <w:rPr>
          <w:lang w:val="fi-FI"/>
        </w:rPr>
      </w:pPr>
      <w:r w:rsidRPr="00A3428B">
        <w:rPr>
          <w:lang w:val="fi-FI"/>
        </w:rPr>
        <w:t>Asetus (EU) 2023/1115</w:t>
      </w:r>
    </w:p>
    <w:p w14:paraId="6D4E42D0" w14:textId="77777777" w:rsidR="0037292E" w:rsidRPr="00A3428B" w:rsidRDefault="0037292E" w:rsidP="0037292E">
      <w:r w:rsidRPr="00A3428B">
        <w:t xml:space="preserve">4 a </w:t>
      </w:r>
      <w:proofErr w:type="spellStart"/>
      <w:r w:rsidRPr="00A3428B">
        <w:t>artikla</w:t>
      </w:r>
      <w:proofErr w:type="spellEnd"/>
      <w:r w:rsidRPr="00A3428B">
        <w:t xml:space="preserve"> – 2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5D3FBEEB" w14:textId="77777777" w:rsidTr="00131373">
        <w:trPr>
          <w:jc w:val="center"/>
        </w:trPr>
        <w:tc>
          <w:tcPr>
            <w:tcW w:w="9752" w:type="dxa"/>
            <w:gridSpan w:val="2"/>
          </w:tcPr>
          <w:p w14:paraId="6E6614FA" w14:textId="77777777" w:rsidR="0037292E" w:rsidRPr="00A3428B" w:rsidRDefault="0037292E" w:rsidP="00131373">
            <w:pPr>
              <w:keepNext/>
            </w:pPr>
          </w:p>
        </w:tc>
      </w:tr>
      <w:tr w:rsidR="0037292E" w:rsidRPr="00A3428B" w14:paraId="7A41474C" w14:textId="77777777" w:rsidTr="00131373">
        <w:trPr>
          <w:jc w:val="center"/>
        </w:trPr>
        <w:tc>
          <w:tcPr>
            <w:tcW w:w="4876" w:type="dxa"/>
          </w:tcPr>
          <w:p w14:paraId="718C2033" w14:textId="77777777" w:rsidR="0037292E" w:rsidRPr="00A3428B" w:rsidRDefault="0037292E" w:rsidP="00131373">
            <w:pPr>
              <w:pStyle w:val="AmColumnHeading"/>
              <w:keepNext/>
            </w:pPr>
            <w:r w:rsidRPr="00A3428B">
              <w:t>Komission teksti</w:t>
            </w:r>
          </w:p>
        </w:tc>
        <w:tc>
          <w:tcPr>
            <w:tcW w:w="4876" w:type="dxa"/>
          </w:tcPr>
          <w:p w14:paraId="27BC34C6" w14:textId="77777777" w:rsidR="0037292E" w:rsidRPr="00A3428B" w:rsidRDefault="0037292E" w:rsidP="00131373">
            <w:pPr>
              <w:pStyle w:val="AmColumnHeading"/>
              <w:keepNext/>
            </w:pPr>
            <w:r w:rsidRPr="00A3428B">
              <w:t>Tarkistus</w:t>
            </w:r>
          </w:p>
        </w:tc>
      </w:tr>
      <w:tr w:rsidR="0037292E" w:rsidRPr="0069660A" w14:paraId="505AD6EA" w14:textId="77777777" w:rsidTr="00131373">
        <w:trPr>
          <w:jc w:val="center"/>
        </w:trPr>
        <w:tc>
          <w:tcPr>
            <w:tcW w:w="4876" w:type="dxa"/>
          </w:tcPr>
          <w:p w14:paraId="355937BB" w14:textId="77777777" w:rsidR="0037292E" w:rsidRPr="00A3428B" w:rsidRDefault="0037292E" w:rsidP="00131373">
            <w:pPr>
              <w:pStyle w:val="Normal6a"/>
            </w:pPr>
            <w:r w:rsidRPr="00A3428B">
              <w:t xml:space="preserve">2. </w:t>
            </w:r>
            <w:r w:rsidRPr="00A3428B">
              <w:tab/>
              <w:t xml:space="preserve">Alkutuotannon mikro- ja </w:t>
            </w:r>
            <w:r w:rsidRPr="00A3428B">
              <w:lastRenderedPageBreak/>
              <w:t>pientoimijoiden on toimitettava kertaluonteinen yksinkertaistettu ilmoitus 33 artiklassa tarkoitettuun tietojärjestelmään ennen asianomaisten tuotteiden markkinoille saattamista tai vientiä. Kun ne ovat antaneet yksinkertaistetun ilmoituksen, niille annetaan ilmoitustunniste.</w:t>
            </w:r>
          </w:p>
        </w:tc>
        <w:tc>
          <w:tcPr>
            <w:tcW w:w="4876" w:type="dxa"/>
          </w:tcPr>
          <w:p w14:paraId="3ABBC3FF" w14:textId="77777777" w:rsidR="0037292E" w:rsidRPr="00A3428B" w:rsidRDefault="0037292E" w:rsidP="00131373">
            <w:pPr>
              <w:pStyle w:val="Normal6a"/>
              <w:rPr>
                <w:szCs w:val="24"/>
              </w:rPr>
            </w:pPr>
            <w:r w:rsidRPr="00A3428B">
              <w:lastRenderedPageBreak/>
              <w:t>2.</w:t>
            </w:r>
            <w:r w:rsidRPr="00A3428B">
              <w:tab/>
              <w:t xml:space="preserve">Alkutuotannon mikro- ja </w:t>
            </w:r>
            <w:r w:rsidRPr="00A3428B">
              <w:lastRenderedPageBreak/>
              <w:t>pientoimijoiden on toimitettava kertaluonteinen yksinkertaistettu ilmoitus 33 artiklassa tarkoitettuun tietojärjestelmään ennen asianomaisten tuotteiden markkinoille saattamista tai vientiä. Kun ne ovat antaneet</w:t>
            </w:r>
            <w:r w:rsidRPr="00A3428B">
              <w:rPr>
                <w:b/>
                <w:i/>
              </w:rPr>
              <w:t xml:space="preserve"> kertaluonteisen</w:t>
            </w:r>
            <w:r w:rsidRPr="00A3428B">
              <w:t xml:space="preserve"> yksinkertaistetun ilmoituksen, niille annetaan ilmoitustunniste.</w:t>
            </w:r>
          </w:p>
        </w:tc>
      </w:tr>
    </w:tbl>
    <w:p w14:paraId="47F3C193" w14:textId="77777777" w:rsidR="0037292E" w:rsidRPr="00A3428B" w:rsidRDefault="0037292E" w:rsidP="0037292E">
      <w:pPr>
        <w:rPr>
          <w:noProof/>
          <w:lang w:val="fi-FI"/>
        </w:rPr>
      </w:pPr>
    </w:p>
    <w:p w14:paraId="6D55F3D3" w14:textId="77777777" w:rsidR="0037292E" w:rsidRPr="00A3428B" w:rsidRDefault="0037292E" w:rsidP="0037292E">
      <w:pPr>
        <w:pStyle w:val="AmNumberTabs"/>
      </w:pPr>
      <w:r w:rsidRPr="00A3428B">
        <w:t>Tarkistus 116</w:t>
      </w:r>
    </w:p>
    <w:p w14:paraId="1577D42D" w14:textId="77777777" w:rsidR="0037292E" w:rsidRPr="00A3428B" w:rsidRDefault="0037292E" w:rsidP="0037292E">
      <w:pPr>
        <w:pStyle w:val="NormalBold"/>
        <w:keepNext/>
        <w:spacing w:before="240"/>
        <w:rPr>
          <w:lang w:val="fi-FI"/>
        </w:rPr>
      </w:pPr>
      <w:r w:rsidRPr="00A3428B">
        <w:rPr>
          <w:lang w:val="fi-FI"/>
        </w:rPr>
        <w:t>Ehdotus asetukseksi</w:t>
      </w:r>
    </w:p>
    <w:p w14:paraId="311372D4" w14:textId="77777777" w:rsidR="0037292E" w:rsidRPr="00A3428B" w:rsidRDefault="0037292E" w:rsidP="0037292E">
      <w:pPr>
        <w:pStyle w:val="NormalBold"/>
        <w:rPr>
          <w:lang w:val="fi-FI"/>
        </w:rPr>
      </w:pPr>
      <w:r w:rsidRPr="00A3428B">
        <w:rPr>
          <w:lang w:val="fi-FI"/>
        </w:rPr>
        <w:t>1 artikla – 5 alakohta</w:t>
      </w:r>
    </w:p>
    <w:p w14:paraId="5228F67F" w14:textId="77777777" w:rsidR="0037292E" w:rsidRPr="00A3428B" w:rsidRDefault="0037292E" w:rsidP="0037292E">
      <w:pPr>
        <w:rPr>
          <w:lang w:val="fi-FI"/>
        </w:rPr>
      </w:pPr>
      <w:r w:rsidRPr="00A3428B">
        <w:rPr>
          <w:lang w:val="fi-FI"/>
        </w:rPr>
        <w:t>Asetus (EU) 2023/1115</w:t>
      </w:r>
    </w:p>
    <w:p w14:paraId="08854AEB" w14:textId="77777777" w:rsidR="0037292E" w:rsidRPr="00A3428B" w:rsidRDefault="0037292E" w:rsidP="0037292E">
      <w:pPr>
        <w:rPr>
          <w:lang w:val="fr-BE"/>
        </w:rPr>
      </w:pPr>
      <w:r w:rsidRPr="00A3428B">
        <w:rPr>
          <w:lang w:val="fr-BE"/>
        </w:rPr>
        <w:t xml:space="preserve">4 a </w:t>
      </w:r>
      <w:proofErr w:type="spellStart"/>
      <w:r w:rsidRPr="00A3428B">
        <w:rPr>
          <w:lang w:val="fr-BE"/>
        </w:rPr>
        <w:t>artikla</w:t>
      </w:r>
      <w:proofErr w:type="spellEnd"/>
      <w:r w:rsidRPr="00A3428B">
        <w:rPr>
          <w:lang w:val="fr-BE"/>
        </w:rPr>
        <w:t xml:space="preserve"> – 3 </w:t>
      </w:r>
      <w:proofErr w:type="spellStart"/>
      <w:r w:rsidRPr="00A3428B">
        <w:rPr>
          <w:lang w:val="fr-BE"/>
        </w:rPr>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685DBE33" w14:textId="77777777" w:rsidTr="00131373">
        <w:trPr>
          <w:jc w:val="center"/>
        </w:trPr>
        <w:tc>
          <w:tcPr>
            <w:tcW w:w="9752" w:type="dxa"/>
            <w:gridSpan w:val="2"/>
          </w:tcPr>
          <w:p w14:paraId="7C97D89B" w14:textId="77777777" w:rsidR="0037292E" w:rsidRPr="00A3428B" w:rsidRDefault="0037292E" w:rsidP="00131373">
            <w:pPr>
              <w:keepNext/>
              <w:rPr>
                <w:lang w:val="fr-BE"/>
              </w:rPr>
            </w:pPr>
          </w:p>
        </w:tc>
      </w:tr>
      <w:tr w:rsidR="0037292E" w:rsidRPr="00A3428B" w14:paraId="4A3859D5" w14:textId="77777777" w:rsidTr="00131373">
        <w:trPr>
          <w:jc w:val="center"/>
        </w:trPr>
        <w:tc>
          <w:tcPr>
            <w:tcW w:w="4876" w:type="dxa"/>
          </w:tcPr>
          <w:p w14:paraId="6F568929" w14:textId="77777777" w:rsidR="0037292E" w:rsidRPr="00A3428B" w:rsidRDefault="0037292E" w:rsidP="00131373">
            <w:pPr>
              <w:pStyle w:val="AmColumnHeading"/>
              <w:keepNext/>
            </w:pPr>
            <w:r w:rsidRPr="00A3428B">
              <w:t>Komission teksti</w:t>
            </w:r>
          </w:p>
        </w:tc>
        <w:tc>
          <w:tcPr>
            <w:tcW w:w="4876" w:type="dxa"/>
          </w:tcPr>
          <w:p w14:paraId="65D8D38B" w14:textId="77777777" w:rsidR="0037292E" w:rsidRPr="00A3428B" w:rsidRDefault="0037292E" w:rsidP="00131373">
            <w:pPr>
              <w:pStyle w:val="AmColumnHeading"/>
              <w:keepNext/>
            </w:pPr>
            <w:r w:rsidRPr="00A3428B">
              <w:t>Tarkistus</w:t>
            </w:r>
          </w:p>
        </w:tc>
      </w:tr>
      <w:tr w:rsidR="0037292E" w:rsidRPr="0069660A" w14:paraId="6FB6E285" w14:textId="77777777" w:rsidTr="00131373">
        <w:trPr>
          <w:jc w:val="center"/>
        </w:trPr>
        <w:tc>
          <w:tcPr>
            <w:tcW w:w="4876" w:type="dxa"/>
          </w:tcPr>
          <w:p w14:paraId="6EDB0E27" w14:textId="77777777" w:rsidR="0037292E" w:rsidRPr="00A3428B" w:rsidRDefault="0037292E" w:rsidP="00131373">
            <w:pPr>
              <w:pStyle w:val="Normal6a"/>
              <w:rPr>
                <w:b/>
                <w:bCs/>
                <w:i/>
                <w:iCs/>
              </w:rPr>
            </w:pPr>
            <w:r w:rsidRPr="00A3428B">
              <w:t>3.</w:t>
            </w:r>
            <w:r w:rsidRPr="00A3428B">
              <w:tab/>
              <w:t xml:space="preserve">Alkutuotannon mikro- ja pientoimijoiden on yksinkertaistetun ilmoituksen tietojärjestelmään toimittaessaan annettava liitteessä III esitetyt tiedot. </w:t>
            </w:r>
            <w:r w:rsidRPr="00A3428B">
              <w:rPr>
                <w:b/>
                <w:i/>
              </w:rPr>
              <w:t>Niiden on saatettava</w:t>
            </w:r>
            <w:r w:rsidRPr="00A3428B">
              <w:t xml:space="preserve"> yksinkertaistetun ilmoituksensa sisältämät tiedot ajan tasalle, jos niiden antamissa tiedoissa tapahtuu muutoksia. </w:t>
            </w:r>
          </w:p>
        </w:tc>
        <w:tc>
          <w:tcPr>
            <w:tcW w:w="4876" w:type="dxa"/>
          </w:tcPr>
          <w:p w14:paraId="64BADCD6" w14:textId="77777777" w:rsidR="0037292E" w:rsidRPr="00A3428B" w:rsidRDefault="0037292E" w:rsidP="00131373">
            <w:pPr>
              <w:pStyle w:val="Normal6a"/>
              <w:rPr>
                <w:szCs w:val="24"/>
              </w:rPr>
            </w:pPr>
            <w:r w:rsidRPr="00A3428B">
              <w:t>3.</w:t>
            </w:r>
            <w:r w:rsidRPr="00A3428B">
              <w:tab/>
              <w:t xml:space="preserve">Alkutuotannon mikro- ja pientoimijoiden on yksinkertaistetun ilmoituksen tietojärjestelmään toimittaessaan annettava liitteessä III esitetyt tiedot. </w:t>
            </w:r>
            <w:r w:rsidRPr="00A3428B">
              <w:rPr>
                <w:b/>
                <w:i/>
              </w:rPr>
              <w:t>Ne voivat saattaa</w:t>
            </w:r>
            <w:r w:rsidRPr="00A3428B">
              <w:t xml:space="preserve"> yksinkertaistetun ilmoituksensa sisältämät tiedot ajan tasalle, jos niiden antamissa tiedoissa tapahtuu</w:t>
            </w:r>
            <w:r w:rsidRPr="00A3428B">
              <w:rPr>
                <w:b/>
                <w:i/>
              </w:rPr>
              <w:t xml:space="preserve"> merkittäviä</w:t>
            </w:r>
            <w:r w:rsidRPr="00A3428B">
              <w:t xml:space="preserve"> muutoksia. </w:t>
            </w:r>
          </w:p>
        </w:tc>
      </w:tr>
    </w:tbl>
    <w:p w14:paraId="561CEDEB" w14:textId="77777777" w:rsidR="0037292E" w:rsidRPr="00A3428B" w:rsidRDefault="0037292E" w:rsidP="0037292E">
      <w:pPr>
        <w:rPr>
          <w:noProof/>
          <w:lang w:val="fi-FI"/>
        </w:rPr>
      </w:pPr>
    </w:p>
    <w:p w14:paraId="2EE035E6" w14:textId="77777777" w:rsidR="0037292E" w:rsidRPr="00A3428B" w:rsidRDefault="0037292E" w:rsidP="0037292E">
      <w:pPr>
        <w:pStyle w:val="AmNumberTabs"/>
      </w:pPr>
      <w:r w:rsidRPr="00A3428B">
        <w:t>Tarkistukset 77 ja 117</w:t>
      </w:r>
    </w:p>
    <w:p w14:paraId="6A80971D" w14:textId="77777777" w:rsidR="0037292E" w:rsidRPr="00A3428B" w:rsidRDefault="0037292E" w:rsidP="0037292E">
      <w:pPr>
        <w:pStyle w:val="NormalBold"/>
        <w:keepNext/>
        <w:spacing w:before="240"/>
        <w:rPr>
          <w:lang w:val="fi-FI"/>
        </w:rPr>
      </w:pPr>
      <w:r w:rsidRPr="00A3428B">
        <w:rPr>
          <w:lang w:val="fi-FI"/>
        </w:rPr>
        <w:t>Ehdotus asetukseksi</w:t>
      </w:r>
    </w:p>
    <w:p w14:paraId="62321637" w14:textId="77777777" w:rsidR="0037292E" w:rsidRPr="00A3428B" w:rsidRDefault="0037292E" w:rsidP="0037292E">
      <w:pPr>
        <w:pStyle w:val="NormalBold"/>
        <w:rPr>
          <w:lang w:val="fi-FI"/>
        </w:rPr>
      </w:pPr>
      <w:r w:rsidRPr="00A3428B">
        <w:rPr>
          <w:lang w:val="fi-FI"/>
        </w:rPr>
        <w:t>1 artikla – 5 alakohta</w:t>
      </w:r>
    </w:p>
    <w:p w14:paraId="368B1E4A" w14:textId="77777777" w:rsidR="0037292E" w:rsidRPr="00A3428B" w:rsidRDefault="0037292E" w:rsidP="0037292E">
      <w:pPr>
        <w:rPr>
          <w:lang w:val="fi-FI"/>
        </w:rPr>
      </w:pPr>
      <w:r w:rsidRPr="00A3428B">
        <w:rPr>
          <w:lang w:val="fi-FI"/>
        </w:rPr>
        <w:t>Asetus (EU) 2023/1115</w:t>
      </w:r>
    </w:p>
    <w:p w14:paraId="1215BC5A" w14:textId="77777777" w:rsidR="0037292E" w:rsidRPr="00A3428B" w:rsidRDefault="0037292E" w:rsidP="0037292E">
      <w:r w:rsidRPr="00A3428B">
        <w:t xml:space="preserve">4 a </w:t>
      </w:r>
      <w:proofErr w:type="spellStart"/>
      <w:r w:rsidRPr="00A3428B">
        <w:t>artikla</w:t>
      </w:r>
      <w:proofErr w:type="spellEnd"/>
      <w:r w:rsidRPr="00A3428B">
        <w:t xml:space="preserve"> – 4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58B61F9D" w14:textId="77777777" w:rsidTr="00131373">
        <w:trPr>
          <w:jc w:val="center"/>
        </w:trPr>
        <w:tc>
          <w:tcPr>
            <w:tcW w:w="9752" w:type="dxa"/>
            <w:gridSpan w:val="2"/>
          </w:tcPr>
          <w:p w14:paraId="66E77666" w14:textId="77777777" w:rsidR="0037292E" w:rsidRPr="00A3428B" w:rsidRDefault="0037292E" w:rsidP="00131373">
            <w:pPr>
              <w:keepNext/>
            </w:pPr>
          </w:p>
        </w:tc>
      </w:tr>
      <w:tr w:rsidR="0037292E" w:rsidRPr="00A3428B" w14:paraId="03659B36" w14:textId="77777777" w:rsidTr="00131373">
        <w:trPr>
          <w:jc w:val="center"/>
        </w:trPr>
        <w:tc>
          <w:tcPr>
            <w:tcW w:w="4876" w:type="dxa"/>
          </w:tcPr>
          <w:p w14:paraId="5DE7ADD7" w14:textId="77777777" w:rsidR="0037292E" w:rsidRPr="00A3428B" w:rsidRDefault="0037292E" w:rsidP="00131373">
            <w:pPr>
              <w:pStyle w:val="AmColumnHeading"/>
              <w:keepNext/>
            </w:pPr>
            <w:r w:rsidRPr="00A3428B">
              <w:t>Komission teksti</w:t>
            </w:r>
          </w:p>
        </w:tc>
        <w:tc>
          <w:tcPr>
            <w:tcW w:w="4876" w:type="dxa"/>
          </w:tcPr>
          <w:p w14:paraId="1C04E8D9" w14:textId="77777777" w:rsidR="0037292E" w:rsidRPr="00A3428B" w:rsidRDefault="0037292E" w:rsidP="00131373">
            <w:pPr>
              <w:pStyle w:val="AmColumnHeading"/>
              <w:keepNext/>
            </w:pPr>
            <w:r w:rsidRPr="00A3428B">
              <w:t>Tarkistus</w:t>
            </w:r>
          </w:p>
        </w:tc>
      </w:tr>
      <w:tr w:rsidR="0037292E" w:rsidRPr="0069660A" w14:paraId="4887EDF0" w14:textId="77777777" w:rsidTr="00131373">
        <w:trPr>
          <w:jc w:val="center"/>
        </w:trPr>
        <w:tc>
          <w:tcPr>
            <w:tcW w:w="4876" w:type="dxa"/>
          </w:tcPr>
          <w:p w14:paraId="6C0019F1" w14:textId="77777777" w:rsidR="0037292E" w:rsidRPr="00A3428B" w:rsidRDefault="0037292E" w:rsidP="00131373">
            <w:pPr>
              <w:pStyle w:val="Normal6a"/>
            </w:pPr>
            <w:r w:rsidRPr="00A3428B">
              <w:t xml:space="preserve">4. Jos kaikki liitteessä III luetellut tiedot ovat saatavilla muussa unionin tai jäsenvaltioiden lainsäädännön mukaisessa järjestelmässä tai tietokannassa kuin 33 artiklassa tarkoitetussa tietojärjestelmässä, alkutuotannon mikro- ja pientoimijoiden ei tarvitse toimittaa yksinkertaistettua ilmoitusta tämän artiklan 2 kohdan mukaisesti. Jäsenvaltioiden on asetettava nämä toimijakohtaiset tiedot saataville 33 artiklassa tarkoitetussa tietojärjestelmässä. Alkutuotannon mikro- ja pientoimijat </w:t>
            </w:r>
            <w:r w:rsidRPr="00A3428B">
              <w:lastRenderedPageBreak/>
              <w:t>saavat saattaa asianomaiset tuotteet unionin markkinoille tai viedä ne vasta saatuaan ilmoitustunnisteen.</w:t>
            </w:r>
          </w:p>
        </w:tc>
        <w:tc>
          <w:tcPr>
            <w:tcW w:w="4876" w:type="dxa"/>
          </w:tcPr>
          <w:p w14:paraId="5AF01CA6" w14:textId="77777777" w:rsidR="0037292E" w:rsidRPr="00A3428B" w:rsidRDefault="0037292E" w:rsidP="00131373">
            <w:pPr>
              <w:pStyle w:val="Normal6a"/>
              <w:rPr>
                <w:szCs w:val="24"/>
              </w:rPr>
            </w:pPr>
            <w:r w:rsidRPr="00A3428B">
              <w:lastRenderedPageBreak/>
              <w:t xml:space="preserve">4. Jos kaikki liitteessä III luetellut tiedot ovat saatavilla muussa unionin tai jäsenvaltioiden lainsäädännön mukaisessa järjestelmässä tai tietokannassa kuin 33 artiklassa tarkoitetussa tietojärjestelmässä, alkutuotannon mikro- ja pientoimijoiden ei tarvitse toimittaa </w:t>
            </w:r>
            <w:r w:rsidRPr="00A3428B">
              <w:rPr>
                <w:b/>
                <w:i/>
              </w:rPr>
              <w:t xml:space="preserve">kertaluonteista </w:t>
            </w:r>
            <w:r w:rsidRPr="00A3428B">
              <w:t xml:space="preserve">yksinkertaistettua ilmoitusta tämän artiklan 2 kohdan mukaisesti. Jäsenvaltioiden on asetettava nämä toimijakohtaiset tiedot saataville 33 artiklassa tarkoitetussa tietojärjestelmässä. Alkutuotannon mikro- </w:t>
            </w:r>
            <w:r w:rsidRPr="00A3428B">
              <w:lastRenderedPageBreak/>
              <w:t>ja pientoimijat saavat saattaa asianomaiset tuotteet unionin markkinoille tai viedä ne vasta saatuaan ilmoitustunnisteen.</w:t>
            </w:r>
          </w:p>
        </w:tc>
      </w:tr>
    </w:tbl>
    <w:p w14:paraId="21BFDDAA" w14:textId="77777777" w:rsidR="0037292E" w:rsidRPr="00A3428B" w:rsidRDefault="0037292E" w:rsidP="0037292E">
      <w:pPr>
        <w:rPr>
          <w:noProof/>
          <w:lang w:val="fi-FI"/>
        </w:rPr>
      </w:pPr>
    </w:p>
    <w:p w14:paraId="58A7958D" w14:textId="77777777" w:rsidR="0037292E" w:rsidRPr="00A3428B" w:rsidRDefault="0037292E" w:rsidP="0037292E">
      <w:pPr>
        <w:pStyle w:val="AmNumberTabs"/>
      </w:pPr>
      <w:r w:rsidRPr="00A3428B">
        <w:t>Tarkistukset 78 ja 118</w:t>
      </w:r>
    </w:p>
    <w:p w14:paraId="30213769" w14:textId="77777777" w:rsidR="0037292E" w:rsidRPr="00A3428B" w:rsidRDefault="0037292E" w:rsidP="0037292E">
      <w:pPr>
        <w:pStyle w:val="NormalBold"/>
        <w:keepNext/>
        <w:spacing w:before="240"/>
        <w:rPr>
          <w:lang w:val="fi-FI"/>
        </w:rPr>
      </w:pPr>
      <w:r w:rsidRPr="00A3428B">
        <w:rPr>
          <w:lang w:val="fi-FI"/>
        </w:rPr>
        <w:t>Ehdotus asetukseksi</w:t>
      </w:r>
    </w:p>
    <w:p w14:paraId="05579449" w14:textId="77777777" w:rsidR="0037292E" w:rsidRPr="00A3428B" w:rsidRDefault="0037292E" w:rsidP="0037292E">
      <w:pPr>
        <w:pStyle w:val="NormalBold"/>
        <w:rPr>
          <w:lang w:val="fi-FI"/>
        </w:rPr>
      </w:pPr>
      <w:r w:rsidRPr="00A3428B">
        <w:rPr>
          <w:lang w:val="fi-FI"/>
        </w:rPr>
        <w:t>1 artikla – 5 alakohta</w:t>
      </w:r>
    </w:p>
    <w:p w14:paraId="0BE05F88" w14:textId="77777777" w:rsidR="0037292E" w:rsidRPr="00A3428B" w:rsidRDefault="0037292E" w:rsidP="0037292E">
      <w:pPr>
        <w:rPr>
          <w:lang w:val="fi-FI"/>
        </w:rPr>
      </w:pPr>
      <w:r w:rsidRPr="00A3428B">
        <w:rPr>
          <w:lang w:val="fi-FI"/>
        </w:rPr>
        <w:t>Asetus (EU) 2023/1115</w:t>
      </w:r>
    </w:p>
    <w:p w14:paraId="39BDA1EC" w14:textId="77777777" w:rsidR="0037292E" w:rsidRPr="00A3428B" w:rsidRDefault="0037292E" w:rsidP="0037292E">
      <w:r w:rsidRPr="00A3428B">
        <w:t xml:space="preserve">4 a </w:t>
      </w:r>
      <w:proofErr w:type="spellStart"/>
      <w:r w:rsidRPr="00A3428B">
        <w:t>artikla</w:t>
      </w:r>
      <w:proofErr w:type="spellEnd"/>
      <w:r w:rsidRPr="00A3428B">
        <w:t xml:space="preserve"> – 5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292E" w:rsidRPr="00A3428B" w14:paraId="194C14AC" w14:textId="77777777" w:rsidTr="00131373">
        <w:trPr>
          <w:jc w:val="center"/>
        </w:trPr>
        <w:tc>
          <w:tcPr>
            <w:tcW w:w="9752" w:type="dxa"/>
            <w:gridSpan w:val="2"/>
          </w:tcPr>
          <w:p w14:paraId="3AF9B972" w14:textId="77777777" w:rsidR="0037292E" w:rsidRPr="00A3428B" w:rsidRDefault="0037292E" w:rsidP="00131373">
            <w:pPr>
              <w:keepNext/>
            </w:pPr>
          </w:p>
        </w:tc>
      </w:tr>
      <w:tr w:rsidR="0037292E" w:rsidRPr="00A3428B" w14:paraId="108E8EB3" w14:textId="77777777" w:rsidTr="00131373">
        <w:trPr>
          <w:jc w:val="center"/>
        </w:trPr>
        <w:tc>
          <w:tcPr>
            <w:tcW w:w="4876" w:type="dxa"/>
          </w:tcPr>
          <w:p w14:paraId="16C1BE30" w14:textId="77777777" w:rsidR="0037292E" w:rsidRPr="00A3428B" w:rsidRDefault="0037292E" w:rsidP="00131373">
            <w:pPr>
              <w:pStyle w:val="AmColumnHeading"/>
              <w:keepNext/>
            </w:pPr>
            <w:r w:rsidRPr="00A3428B">
              <w:t>Komission teksti</w:t>
            </w:r>
          </w:p>
        </w:tc>
        <w:tc>
          <w:tcPr>
            <w:tcW w:w="4876" w:type="dxa"/>
          </w:tcPr>
          <w:p w14:paraId="21A9F7A7" w14:textId="77777777" w:rsidR="0037292E" w:rsidRPr="00A3428B" w:rsidRDefault="0037292E" w:rsidP="00131373">
            <w:pPr>
              <w:pStyle w:val="AmColumnHeading"/>
              <w:keepNext/>
            </w:pPr>
            <w:r w:rsidRPr="00A3428B">
              <w:t>Tarkistus</w:t>
            </w:r>
          </w:p>
        </w:tc>
      </w:tr>
      <w:tr w:rsidR="0037292E" w:rsidRPr="0069660A" w14:paraId="22A04278" w14:textId="77777777" w:rsidTr="00131373">
        <w:trPr>
          <w:jc w:val="center"/>
        </w:trPr>
        <w:tc>
          <w:tcPr>
            <w:tcW w:w="4876" w:type="dxa"/>
          </w:tcPr>
          <w:p w14:paraId="48051203" w14:textId="77777777" w:rsidR="0037292E" w:rsidRPr="00A3428B" w:rsidRDefault="0037292E" w:rsidP="00131373">
            <w:pPr>
              <w:pStyle w:val="Normal6a"/>
            </w:pPr>
            <w:r w:rsidRPr="00A3428B">
              <w:t>5. Alkutuotannon mikro- ja pientoimijoiden osalta 9 artiklan 1 kohdan d alakohdassa tarkoitettu maantieteellinen sijainti voidaan korvata kaikkien niiden maa-alueiden postiosoitteilla, joilla on tuotettu asianomaisen tuotteen sisältämät tai sen valmistuksessa käytetyt asianomaiset hyödykkeet.”</w:t>
            </w:r>
          </w:p>
        </w:tc>
        <w:tc>
          <w:tcPr>
            <w:tcW w:w="4876" w:type="dxa"/>
          </w:tcPr>
          <w:p w14:paraId="0590E4A5" w14:textId="77777777" w:rsidR="0037292E" w:rsidRPr="00A3428B" w:rsidRDefault="0037292E" w:rsidP="00131373">
            <w:pPr>
              <w:pStyle w:val="Normal6a"/>
              <w:rPr>
                <w:szCs w:val="24"/>
              </w:rPr>
            </w:pPr>
            <w:r w:rsidRPr="00A3428B">
              <w:t>5. Alkutuotannon mikro- ja pientoimijoiden osalta 9 artiklan 1 kohdan d alakohdassa tarkoitettu maantieteellinen sijainti voidaan korvata kaikkien niiden maa-alueiden postiosoitteilla</w:t>
            </w:r>
            <w:r w:rsidRPr="00A3428B">
              <w:rPr>
                <w:b/>
                <w:i/>
              </w:rPr>
              <w:t xml:space="preserve"> tai tilan postiosoitteella</w:t>
            </w:r>
            <w:r w:rsidRPr="00A3428B">
              <w:t>, joilla on tuotettu asianomaisen tuotteen sisältämät tai sen valmistuksessa käytetyt asianomaiset hyödykkeet.”</w:t>
            </w:r>
          </w:p>
        </w:tc>
      </w:tr>
    </w:tbl>
    <w:p w14:paraId="04D6A442" w14:textId="77777777" w:rsidR="008A79D5" w:rsidRPr="00A3428B" w:rsidRDefault="008A79D5" w:rsidP="008A79D5">
      <w:pPr>
        <w:rPr>
          <w:noProof/>
          <w:lang w:val="fi-FI"/>
        </w:rPr>
      </w:pPr>
    </w:p>
    <w:p w14:paraId="39683D5C" w14:textId="77777777" w:rsidR="008A79D5" w:rsidRPr="00A3428B" w:rsidRDefault="008A79D5" w:rsidP="008A79D5">
      <w:pPr>
        <w:pStyle w:val="AmNumberTabs"/>
      </w:pPr>
      <w:r w:rsidRPr="00A3428B">
        <w:t>Tarkistukset 79 ja 119</w:t>
      </w:r>
    </w:p>
    <w:p w14:paraId="6F06D3E7" w14:textId="77777777" w:rsidR="008A79D5" w:rsidRPr="00A3428B" w:rsidRDefault="008A79D5" w:rsidP="008A79D5">
      <w:pPr>
        <w:pStyle w:val="NormalBold"/>
        <w:keepNext/>
        <w:spacing w:before="240"/>
        <w:rPr>
          <w:lang w:val="fi-FI"/>
        </w:rPr>
      </w:pPr>
      <w:r w:rsidRPr="00A3428B">
        <w:rPr>
          <w:lang w:val="fi-FI"/>
        </w:rPr>
        <w:t>Ehdotus asetukseksi</w:t>
      </w:r>
    </w:p>
    <w:p w14:paraId="73FC2AD1" w14:textId="77777777" w:rsidR="008A79D5" w:rsidRPr="00A3428B" w:rsidRDefault="008A79D5" w:rsidP="008A79D5">
      <w:pPr>
        <w:pStyle w:val="NormalBold"/>
        <w:rPr>
          <w:lang w:val="fi-FI"/>
        </w:rPr>
      </w:pPr>
      <w:r w:rsidRPr="00A3428B">
        <w:rPr>
          <w:lang w:val="fi-FI"/>
        </w:rPr>
        <w:t>1 artikla – 6 alakohta</w:t>
      </w:r>
    </w:p>
    <w:p w14:paraId="2C039554" w14:textId="77777777" w:rsidR="008A79D5" w:rsidRPr="00A3428B" w:rsidRDefault="008A79D5" w:rsidP="008A79D5">
      <w:pPr>
        <w:keepNext/>
        <w:rPr>
          <w:lang w:val="fi-FI"/>
        </w:rPr>
      </w:pPr>
      <w:r w:rsidRPr="00A3428B">
        <w:rPr>
          <w:lang w:val="fi-FI"/>
        </w:rPr>
        <w:t>Asetus (EU) 2023/1115</w:t>
      </w:r>
    </w:p>
    <w:p w14:paraId="208485AB" w14:textId="77777777" w:rsidR="008A79D5" w:rsidRPr="00A3428B" w:rsidRDefault="008A79D5" w:rsidP="008A79D5">
      <w:r w:rsidRPr="00A3428B">
        <w:t xml:space="preserve">5 </w:t>
      </w:r>
      <w:proofErr w:type="spellStart"/>
      <w:r w:rsidRPr="00A3428B">
        <w:t>artikla</w:t>
      </w:r>
      <w:proofErr w:type="spellEnd"/>
      <w:r w:rsidRPr="00A3428B">
        <w:t xml:space="preserve"> – 1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44375561" w14:textId="77777777" w:rsidTr="00131373">
        <w:trPr>
          <w:jc w:val="center"/>
        </w:trPr>
        <w:tc>
          <w:tcPr>
            <w:tcW w:w="9752" w:type="dxa"/>
            <w:gridSpan w:val="2"/>
          </w:tcPr>
          <w:p w14:paraId="1708B5E8" w14:textId="77777777" w:rsidR="008A79D5" w:rsidRPr="00A3428B" w:rsidRDefault="008A79D5" w:rsidP="00131373">
            <w:pPr>
              <w:keepNext/>
            </w:pPr>
          </w:p>
        </w:tc>
      </w:tr>
      <w:tr w:rsidR="008A79D5" w:rsidRPr="00A3428B" w14:paraId="1B5E94D9" w14:textId="77777777" w:rsidTr="00131373">
        <w:trPr>
          <w:jc w:val="center"/>
        </w:trPr>
        <w:tc>
          <w:tcPr>
            <w:tcW w:w="4876" w:type="dxa"/>
          </w:tcPr>
          <w:p w14:paraId="19D34AC0" w14:textId="77777777" w:rsidR="008A79D5" w:rsidRPr="00A3428B" w:rsidRDefault="008A79D5" w:rsidP="00131373">
            <w:pPr>
              <w:pStyle w:val="AmColumnHeading"/>
              <w:keepNext/>
            </w:pPr>
            <w:r w:rsidRPr="00A3428B">
              <w:t>Komission teksti</w:t>
            </w:r>
          </w:p>
        </w:tc>
        <w:tc>
          <w:tcPr>
            <w:tcW w:w="4876" w:type="dxa"/>
          </w:tcPr>
          <w:p w14:paraId="59E7596D" w14:textId="77777777" w:rsidR="008A79D5" w:rsidRPr="00A3428B" w:rsidRDefault="008A79D5" w:rsidP="00131373">
            <w:pPr>
              <w:pStyle w:val="AmColumnHeading"/>
              <w:keepNext/>
            </w:pPr>
            <w:r w:rsidRPr="00A3428B">
              <w:t>Tarkistus</w:t>
            </w:r>
          </w:p>
        </w:tc>
      </w:tr>
      <w:tr w:rsidR="008A79D5" w:rsidRPr="0069660A" w14:paraId="7115EE31" w14:textId="77777777" w:rsidTr="00131373">
        <w:trPr>
          <w:jc w:val="center"/>
        </w:trPr>
        <w:tc>
          <w:tcPr>
            <w:tcW w:w="4876" w:type="dxa"/>
          </w:tcPr>
          <w:p w14:paraId="1681120A" w14:textId="77777777" w:rsidR="008A79D5" w:rsidRPr="00A3428B" w:rsidRDefault="008A79D5" w:rsidP="00131373">
            <w:pPr>
              <w:pStyle w:val="Normal6a"/>
            </w:pPr>
            <w:r w:rsidRPr="00A3428B">
              <w:t>1. Toimitusketjussa alempana sijaitsevat toimijat ja kauppaa käyvät saavat asettaa asianomaisia tuotteita saataville markkinoilla ainoastaan, jos niillä on hallussaan 3 kohdassa vaaditut tiedot.</w:t>
            </w:r>
          </w:p>
        </w:tc>
        <w:tc>
          <w:tcPr>
            <w:tcW w:w="4876" w:type="dxa"/>
          </w:tcPr>
          <w:p w14:paraId="709DCEDD" w14:textId="77777777" w:rsidR="008A79D5" w:rsidRPr="00A3428B" w:rsidRDefault="008A79D5" w:rsidP="00131373">
            <w:pPr>
              <w:pStyle w:val="Normal6a"/>
              <w:rPr>
                <w:szCs w:val="24"/>
              </w:rPr>
            </w:pPr>
            <w:r w:rsidRPr="00A3428B">
              <w:t xml:space="preserve">1. Toimitusketjussa alempana sijaitsevat toimijat ja kauppaa käyvät saavat </w:t>
            </w:r>
            <w:r w:rsidRPr="00A3428B">
              <w:rPr>
                <w:b/>
                <w:i/>
              </w:rPr>
              <w:t xml:space="preserve">saattaa tai </w:t>
            </w:r>
            <w:r w:rsidRPr="00A3428B">
              <w:t>asettaa asianomaisia tuotteita saataville markkinoilla</w:t>
            </w:r>
            <w:r w:rsidRPr="00A3428B">
              <w:rPr>
                <w:b/>
                <w:i/>
              </w:rPr>
              <w:t xml:space="preserve"> tai viedä niitä</w:t>
            </w:r>
            <w:r w:rsidRPr="00A3428B">
              <w:t xml:space="preserve"> ainoastaan, jos niillä on hallussaan 3 kohdassa vaaditut tiedot.</w:t>
            </w:r>
          </w:p>
        </w:tc>
      </w:tr>
    </w:tbl>
    <w:p w14:paraId="715FBC05" w14:textId="77777777" w:rsidR="008A79D5" w:rsidRPr="00A3428B" w:rsidRDefault="008A79D5" w:rsidP="008A79D5">
      <w:pPr>
        <w:pStyle w:val="AmNumberTabs"/>
        <w:widowControl/>
      </w:pPr>
      <w:r w:rsidRPr="00A3428B">
        <w:t>Tarkistukset 50, 80 ja 120</w:t>
      </w:r>
    </w:p>
    <w:p w14:paraId="00BCED27" w14:textId="77777777" w:rsidR="008A79D5" w:rsidRPr="00A3428B" w:rsidRDefault="008A79D5" w:rsidP="008A79D5">
      <w:pPr>
        <w:pStyle w:val="NormalBold"/>
        <w:keepNext/>
        <w:widowControl/>
        <w:spacing w:before="240"/>
        <w:rPr>
          <w:lang w:val="fi-FI"/>
        </w:rPr>
      </w:pPr>
      <w:r w:rsidRPr="00A3428B">
        <w:rPr>
          <w:lang w:val="fi-FI"/>
        </w:rPr>
        <w:t>Ehdotus asetukseksi</w:t>
      </w:r>
    </w:p>
    <w:p w14:paraId="6AE2A2D8" w14:textId="77777777" w:rsidR="008A79D5" w:rsidRPr="00A3428B" w:rsidRDefault="008A79D5" w:rsidP="008A79D5">
      <w:pPr>
        <w:pStyle w:val="NormalBold"/>
        <w:widowControl/>
        <w:rPr>
          <w:lang w:val="fi-FI"/>
        </w:rPr>
      </w:pPr>
      <w:r w:rsidRPr="00A3428B">
        <w:rPr>
          <w:lang w:val="fi-FI"/>
        </w:rPr>
        <w:t>1 artikla – 6 alakohta</w:t>
      </w:r>
    </w:p>
    <w:p w14:paraId="138E22B9" w14:textId="77777777" w:rsidR="008A79D5" w:rsidRPr="00A3428B" w:rsidRDefault="008A79D5" w:rsidP="008A79D5">
      <w:pPr>
        <w:rPr>
          <w:lang w:val="fi-FI"/>
        </w:rPr>
      </w:pPr>
      <w:r w:rsidRPr="00A3428B">
        <w:rPr>
          <w:lang w:val="fi-FI"/>
        </w:rPr>
        <w:t>Asetus (EU) 2023/1115</w:t>
      </w:r>
    </w:p>
    <w:p w14:paraId="4ED6C196" w14:textId="77777777" w:rsidR="008A79D5" w:rsidRPr="00A3428B" w:rsidRDefault="008A79D5" w:rsidP="008A79D5">
      <w:pPr>
        <w:rPr>
          <w:lang w:val="fi-FI"/>
        </w:rPr>
      </w:pPr>
      <w:r w:rsidRPr="00A3428B">
        <w:rPr>
          <w:lang w:val="fi-FI"/>
        </w:rPr>
        <w:t xml:space="preserve">5 artikla – 3 kohta – a alakohta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69660A" w14:paraId="2A029EB6" w14:textId="77777777" w:rsidTr="00131373">
        <w:trPr>
          <w:jc w:val="center"/>
        </w:trPr>
        <w:tc>
          <w:tcPr>
            <w:tcW w:w="9752" w:type="dxa"/>
            <w:gridSpan w:val="2"/>
          </w:tcPr>
          <w:p w14:paraId="1FCD820B" w14:textId="77777777" w:rsidR="008A79D5" w:rsidRPr="00A3428B" w:rsidRDefault="008A79D5" w:rsidP="00131373">
            <w:pPr>
              <w:keepNext/>
              <w:rPr>
                <w:lang w:val="fi-FI"/>
              </w:rPr>
            </w:pPr>
          </w:p>
        </w:tc>
      </w:tr>
      <w:tr w:rsidR="008A79D5" w:rsidRPr="00A3428B" w14:paraId="52E2A361" w14:textId="77777777" w:rsidTr="00131373">
        <w:trPr>
          <w:jc w:val="center"/>
        </w:trPr>
        <w:tc>
          <w:tcPr>
            <w:tcW w:w="4876" w:type="dxa"/>
          </w:tcPr>
          <w:p w14:paraId="418F873B" w14:textId="77777777" w:rsidR="008A79D5" w:rsidRPr="00A3428B" w:rsidRDefault="008A79D5" w:rsidP="00131373">
            <w:pPr>
              <w:pStyle w:val="AmColumnHeading"/>
              <w:keepNext/>
              <w:widowControl/>
            </w:pPr>
            <w:r w:rsidRPr="00A3428B">
              <w:t>Komission teksti</w:t>
            </w:r>
          </w:p>
        </w:tc>
        <w:tc>
          <w:tcPr>
            <w:tcW w:w="4876" w:type="dxa"/>
          </w:tcPr>
          <w:p w14:paraId="3A43B77A" w14:textId="77777777" w:rsidR="008A79D5" w:rsidRPr="00A3428B" w:rsidRDefault="008A79D5" w:rsidP="00131373">
            <w:pPr>
              <w:pStyle w:val="AmColumnHeading"/>
              <w:keepNext/>
              <w:widowControl/>
            </w:pPr>
            <w:r w:rsidRPr="00A3428B">
              <w:t>Tarkistus</w:t>
            </w:r>
          </w:p>
        </w:tc>
      </w:tr>
      <w:tr w:rsidR="008A79D5" w:rsidRPr="0069660A" w14:paraId="05EB563C" w14:textId="77777777" w:rsidTr="00131373">
        <w:trPr>
          <w:jc w:val="center"/>
        </w:trPr>
        <w:tc>
          <w:tcPr>
            <w:tcW w:w="4876" w:type="dxa"/>
          </w:tcPr>
          <w:p w14:paraId="5BA294D5" w14:textId="77777777" w:rsidR="008A79D5" w:rsidRPr="00A3428B" w:rsidRDefault="008A79D5" w:rsidP="00131373">
            <w:pPr>
              <w:pStyle w:val="Normal6a"/>
              <w:widowControl/>
            </w:pPr>
            <w:r w:rsidRPr="00A3428B">
              <w:t>a) asianomaiset tuotteet niille toimittaneiden toimijoiden, toimitusketjussa alempana sijaitsevien toimijoiden tai kauppaa käyvien nimi, rekisteröity kauppanimi tai rekisteröity tavaramerkki, postiosoite, sähköpostiosoite ja, jos se on saatavilla, verkko-osoite sekä kyseisiin tuotteisiin liittyvien asianmukaista huolellisuutta koskevien vakuutusten viitenumerot tai ilmoitusten tunnisteet;</w:t>
            </w:r>
          </w:p>
        </w:tc>
        <w:tc>
          <w:tcPr>
            <w:tcW w:w="4876" w:type="dxa"/>
          </w:tcPr>
          <w:p w14:paraId="07348BFE" w14:textId="77777777" w:rsidR="008A79D5" w:rsidRPr="00A3428B" w:rsidRDefault="008A79D5" w:rsidP="00131373">
            <w:pPr>
              <w:pStyle w:val="Normal6a"/>
              <w:widowControl/>
              <w:rPr>
                <w:szCs w:val="24"/>
              </w:rPr>
            </w:pPr>
            <w:r w:rsidRPr="00A3428B">
              <w:t>a) asianomaiset tuotteet niille toimittaneiden toimijoiden, toimitusketjussa alempana sijaitsevien toimijoiden tai kauppaa käyvien nimi, rekisteröity kauppanimi tai rekisteröity tavaramerkki, postiosoite, sähköpostiosoite ja, jos se on saatavilla, verkko-osoite sekä kyseisiin tuotteisiin liittyvien asianmukaista huolellisuutta koskevien vakuutusten viitenumerot tai ilmoitusten tunnisteet</w:t>
            </w:r>
            <w:r w:rsidRPr="00A3428B">
              <w:rPr>
                <w:b/>
                <w:i/>
              </w:rPr>
              <w:t xml:space="preserve"> ainoastaan silloin, kun niiden toimittaja on toimija</w:t>
            </w:r>
            <w:r w:rsidRPr="00A3428B">
              <w:t>;</w:t>
            </w:r>
          </w:p>
        </w:tc>
      </w:tr>
    </w:tbl>
    <w:p w14:paraId="3057EFCC" w14:textId="77777777" w:rsidR="008A79D5" w:rsidRPr="00A3428B" w:rsidRDefault="008A79D5" w:rsidP="008A79D5">
      <w:pPr>
        <w:rPr>
          <w:noProof/>
          <w:lang w:val="fi-FI"/>
        </w:rPr>
      </w:pPr>
    </w:p>
    <w:p w14:paraId="38974132" w14:textId="77777777" w:rsidR="008A79D5" w:rsidRPr="00A3428B" w:rsidRDefault="008A79D5" w:rsidP="008A79D5">
      <w:pPr>
        <w:pStyle w:val="AmNumberTabs"/>
        <w:widowControl/>
      </w:pPr>
      <w:r w:rsidRPr="00A3428B">
        <w:t>Tarkistukset 34, 49, 81 ja 121</w:t>
      </w:r>
    </w:p>
    <w:p w14:paraId="1DACFE12" w14:textId="77777777" w:rsidR="008A79D5" w:rsidRPr="00A3428B" w:rsidRDefault="008A79D5" w:rsidP="008A79D5">
      <w:pPr>
        <w:pStyle w:val="NormalBold"/>
        <w:keepNext/>
        <w:widowControl/>
        <w:spacing w:before="240"/>
        <w:rPr>
          <w:lang w:val="fi-FI"/>
        </w:rPr>
      </w:pPr>
      <w:r w:rsidRPr="00A3428B">
        <w:rPr>
          <w:lang w:val="fi-FI"/>
        </w:rPr>
        <w:t>Ehdotus asetukseksi</w:t>
      </w:r>
    </w:p>
    <w:p w14:paraId="109BC964" w14:textId="77777777" w:rsidR="008A79D5" w:rsidRPr="00A3428B" w:rsidRDefault="008A79D5" w:rsidP="008A79D5">
      <w:pPr>
        <w:pStyle w:val="NormalBold"/>
        <w:widowControl/>
        <w:rPr>
          <w:lang w:val="fi-FI"/>
        </w:rPr>
      </w:pPr>
      <w:r w:rsidRPr="00A3428B">
        <w:rPr>
          <w:lang w:val="fi-FI"/>
        </w:rPr>
        <w:t>1 artikla – 6 kohta</w:t>
      </w:r>
    </w:p>
    <w:p w14:paraId="4389B46E" w14:textId="77777777" w:rsidR="008A79D5" w:rsidRPr="00A3428B" w:rsidRDefault="008A79D5" w:rsidP="008A79D5">
      <w:proofErr w:type="spellStart"/>
      <w:r w:rsidRPr="00A3428B">
        <w:t>Asetus</w:t>
      </w:r>
      <w:proofErr w:type="spellEnd"/>
      <w:r w:rsidRPr="00A3428B">
        <w:t xml:space="preserve"> (EU) 2023/1115</w:t>
      </w:r>
    </w:p>
    <w:p w14:paraId="14DBB528" w14:textId="77777777" w:rsidR="008A79D5" w:rsidRPr="00A3428B" w:rsidRDefault="008A79D5" w:rsidP="008A79D5">
      <w:r w:rsidRPr="00A3428B">
        <w:t xml:space="preserve">5 </w:t>
      </w:r>
      <w:proofErr w:type="spellStart"/>
      <w:r w:rsidRPr="00A3428B">
        <w:t>artikla</w:t>
      </w:r>
      <w:proofErr w:type="spellEnd"/>
      <w:r w:rsidRPr="00A3428B">
        <w:t xml:space="preserve"> – 5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5A6B229C" w14:textId="77777777" w:rsidTr="00131373">
        <w:trPr>
          <w:jc w:val="center"/>
        </w:trPr>
        <w:tc>
          <w:tcPr>
            <w:tcW w:w="9752" w:type="dxa"/>
            <w:gridSpan w:val="2"/>
          </w:tcPr>
          <w:p w14:paraId="4BC1872A" w14:textId="77777777" w:rsidR="008A79D5" w:rsidRPr="00A3428B" w:rsidRDefault="008A79D5" w:rsidP="00131373">
            <w:pPr>
              <w:keepNext/>
            </w:pPr>
          </w:p>
        </w:tc>
      </w:tr>
      <w:tr w:rsidR="008A79D5" w:rsidRPr="00A3428B" w14:paraId="56CB4F97" w14:textId="77777777" w:rsidTr="00131373">
        <w:trPr>
          <w:jc w:val="center"/>
        </w:trPr>
        <w:tc>
          <w:tcPr>
            <w:tcW w:w="4876" w:type="dxa"/>
          </w:tcPr>
          <w:p w14:paraId="5B1B9808" w14:textId="77777777" w:rsidR="008A79D5" w:rsidRPr="00A3428B" w:rsidRDefault="008A79D5" w:rsidP="00131373">
            <w:pPr>
              <w:pStyle w:val="AmColumnHeading"/>
              <w:keepNext/>
              <w:widowControl/>
            </w:pPr>
            <w:r w:rsidRPr="00A3428B">
              <w:t>Komission teksti</w:t>
            </w:r>
          </w:p>
        </w:tc>
        <w:tc>
          <w:tcPr>
            <w:tcW w:w="4876" w:type="dxa"/>
          </w:tcPr>
          <w:p w14:paraId="4CA4512F" w14:textId="77777777" w:rsidR="008A79D5" w:rsidRPr="00A3428B" w:rsidRDefault="008A79D5" w:rsidP="00131373">
            <w:pPr>
              <w:pStyle w:val="AmColumnHeading"/>
              <w:keepNext/>
              <w:widowControl/>
            </w:pPr>
            <w:r w:rsidRPr="00A3428B">
              <w:t>Tarkistus</w:t>
            </w:r>
          </w:p>
        </w:tc>
      </w:tr>
      <w:tr w:rsidR="008A79D5" w:rsidRPr="00A3428B" w14:paraId="75C4EEE2" w14:textId="77777777" w:rsidTr="00131373">
        <w:trPr>
          <w:jc w:val="center"/>
        </w:trPr>
        <w:tc>
          <w:tcPr>
            <w:tcW w:w="4876" w:type="dxa"/>
          </w:tcPr>
          <w:p w14:paraId="50B933B0" w14:textId="77777777" w:rsidR="008A79D5" w:rsidRPr="00A3428B" w:rsidRDefault="008A79D5" w:rsidP="00131373">
            <w:pPr>
              <w:pStyle w:val="Normal6a"/>
              <w:widowControl/>
            </w:pPr>
            <w:r w:rsidRPr="00A3428B">
              <w:rPr>
                <w:b/>
                <w:i/>
              </w:rPr>
              <w:t>5.</w:t>
            </w:r>
            <w:r w:rsidRPr="00A3428B">
              <w:rPr>
                <w:b/>
                <w:i/>
              </w:rPr>
              <w:tab/>
              <w:t>Toimitusketjussa alempana sijaitsevien toimijoiden ja kauppaa käyvien on ilmoitettava toimitusketjussa alempana sijaitseville toimijoille ja kauppaa käyville, joille ne ovat toimittaneet asianomaisia tuotteita, kyseisiin asianomaisiin tuotteisiin liittyvien asianmukaista huolellisuutta koskevien vakuutusten viitenumerot tai ilmoitusten tunnisteet.</w:t>
            </w:r>
          </w:p>
        </w:tc>
        <w:tc>
          <w:tcPr>
            <w:tcW w:w="4876" w:type="dxa"/>
          </w:tcPr>
          <w:p w14:paraId="6C00CCFD" w14:textId="77777777" w:rsidR="008A79D5" w:rsidRPr="00A3428B" w:rsidRDefault="008A79D5" w:rsidP="00131373">
            <w:pPr>
              <w:pStyle w:val="Normal6a"/>
              <w:widowControl/>
              <w:rPr>
                <w:szCs w:val="24"/>
              </w:rPr>
            </w:pPr>
            <w:r w:rsidRPr="00A3428B">
              <w:rPr>
                <w:b/>
                <w:i/>
              </w:rPr>
              <w:t>Poistetaan.</w:t>
            </w:r>
          </w:p>
        </w:tc>
      </w:tr>
    </w:tbl>
    <w:p w14:paraId="1F0D4060" w14:textId="77777777" w:rsidR="008A79D5" w:rsidRPr="00A3428B" w:rsidRDefault="008A79D5" w:rsidP="008A79D5">
      <w:pPr>
        <w:rPr>
          <w:noProof/>
        </w:rPr>
      </w:pPr>
    </w:p>
    <w:p w14:paraId="5A6B687B" w14:textId="77777777" w:rsidR="008A79D5" w:rsidRPr="00A3428B" w:rsidRDefault="008A79D5" w:rsidP="008A79D5">
      <w:pPr>
        <w:pStyle w:val="AmNumberTabs"/>
      </w:pPr>
      <w:r w:rsidRPr="00A3428B">
        <w:t>Tarkistukset 82 ja 122</w:t>
      </w:r>
    </w:p>
    <w:p w14:paraId="65942D11" w14:textId="77777777" w:rsidR="008A79D5" w:rsidRPr="00A3428B" w:rsidRDefault="008A79D5" w:rsidP="008A79D5">
      <w:pPr>
        <w:pStyle w:val="NormalBold"/>
        <w:keepNext/>
        <w:spacing w:before="240"/>
        <w:rPr>
          <w:lang w:val="fi-FI"/>
        </w:rPr>
      </w:pPr>
      <w:r w:rsidRPr="00A3428B">
        <w:rPr>
          <w:lang w:val="fi-FI"/>
        </w:rPr>
        <w:t>Ehdotus asetukseksi</w:t>
      </w:r>
    </w:p>
    <w:p w14:paraId="0091E515" w14:textId="77777777" w:rsidR="008A79D5" w:rsidRPr="00A3428B" w:rsidRDefault="008A79D5" w:rsidP="008A79D5">
      <w:pPr>
        <w:pStyle w:val="NormalBold"/>
        <w:rPr>
          <w:lang w:val="fi-FI"/>
        </w:rPr>
      </w:pPr>
      <w:r w:rsidRPr="00A3428B">
        <w:rPr>
          <w:lang w:val="fi-FI"/>
        </w:rPr>
        <w:t>1 artikla – 16 alakohta – a alakohta</w:t>
      </w:r>
    </w:p>
    <w:p w14:paraId="780E0C6D" w14:textId="77777777" w:rsidR="008A79D5" w:rsidRPr="00A3428B" w:rsidRDefault="008A79D5" w:rsidP="008A79D5">
      <w:proofErr w:type="spellStart"/>
      <w:r w:rsidRPr="00A3428B">
        <w:t>Asetus</w:t>
      </w:r>
      <w:proofErr w:type="spellEnd"/>
      <w:r w:rsidRPr="00A3428B">
        <w:t xml:space="preserve"> (EU) 2023/1115</w:t>
      </w:r>
    </w:p>
    <w:p w14:paraId="4DFF9B79" w14:textId="77777777" w:rsidR="008A79D5" w:rsidRPr="00A3428B" w:rsidRDefault="008A79D5" w:rsidP="008A79D5">
      <w:r w:rsidRPr="00A3428B">
        <w:t xml:space="preserve">26 </w:t>
      </w:r>
      <w:proofErr w:type="spellStart"/>
      <w:r w:rsidRPr="00A3428B">
        <w:t>artikla</w:t>
      </w:r>
      <w:proofErr w:type="spellEnd"/>
      <w:r w:rsidRPr="00A3428B">
        <w:t xml:space="preserve"> – 4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2694C85F" w14:textId="77777777" w:rsidTr="00131373">
        <w:trPr>
          <w:jc w:val="center"/>
        </w:trPr>
        <w:tc>
          <w:tcPr>
            <w:tcW w:w="9752" w:type="dxa"/>
            <w:gridSpan w:val="2"/>
          </w:tcPr>
          <w:p w14:paraId="61FC494C" w14:textId="77777777" w:rsidR="008A79D5" w:rsidRPr="00A3428B" w:rsidRDefault="008A79D5" w:rsidP="00131373">
            <w:pPr>
              <w:keepNext/>
            </w:pPr>
          </w:p>
        </w:tc>
      </w:tr>
      <w:tr w:rsidR="008A79D5" w:rsidRPr="00A3428B" w14:paraId="7C549FDD" w14:textId="77777777" w:rsidTr="00131373">
        <w:trPr>
          <w:jc w:val="center"/>
        </w:trPr>
        <w:tc>
          <w:tcPr>
            <w:tcW w:w="4876" w:type="dxa"/>
          </w:tcPr>
          <w:p w14:paraId="34D79D3C" w14:textId="77777777" w:rsidR="008A79D5" w:rsidRPr="00A3428B" w:rsidRDefault="008A79D5" w:rsidP="00131373">
            <w:pPr>
              <w:pStyle w:val="AmColumnHeading"/>
              <w:keepNext/>
            </w:pPr>
            <w:r w:rsidRPr="00A3428B">
              <w:t>Komission teksti</w:t>
            </w:r>
          </w:p>
        </w:tc>
        <w:tc>
          <w:tcPr>
            <w:tcW w:w="4876" w:type="dxa"/>
          </w:tcPr>
          <w:p w14:paraId="4EB7CD87" w14:textId="77777777" w:rsidR="008A79D5" w:rsidRPr="00A3428B" w:rsidRDefault="008A79D5" w:rsidP="00131373">
            <w:pPr>
              <w:pStyle w:val="AmColumnHeading"/>
              <w:keepNext/>
            </w:pPr>
            <w:r w:rsidRPr="00A3428B">
              <w:t>Tarkistus</w:t>
            </w:r>
          </w:p>
        </w:tc>
      </w:tr>
      <w:tr w:rsidR="008A79D5" w:rsidRPr="0069660A" w14:paraId="7383816B" w14:textId="77777777" w:rsidTr="00131373">
        <w:trPr>
          <w:jc w:val="center"/>
        </w:trPr>
        <w:tc>
          <w:tcPr>
            <w:tcW w:w="4876" w:type="dxa"/>
          </w:tcPr>
          <w:p w14:paraId="5585C9BC" w14:textId="77777777" w:rsidR="008A79D5" w:rsidRPr="00A3428B" w:rsidRDefault="008A79D5" w:rsidP="00131373">
            <w:pPr>
              <w:pStyle w:val="Normal6a"/>
            </w:pPr>
            <w:r w:rsidRPr="00A3428B">
              <w:t>4.</w:t>
            </w:r>
            <w:r w:rsidRPr="00A3428B">
              <w:tab/>
              <w:t xml:space="preserve">Asianmukaista huolellisuutta koskevan vakuutuksen viitenumero tai alkutuotannon mikro- ja pientoimijoiden osalta ilmoitustunniste on asetettava </w:t>
            </w:r>
            <w:r w:rsidRPr="00A3428B">
              <w:lastRenderedPageBreak/>
              <w:t>tulliviranomaisten saataville ennen markkinoille saapuvan tai niiltä lähtevän asianomaisen tuotteen luovutusta vapaaseen liikkeeseen tai vientiä. Tätä varten, lukuun ottamatta tapauksia, joissa asianmukaista huolellisuutta koskeva vakuutus asetetaan saataville 28 artiklan 2 kohdassa tarkoitetun sähköisen rajapinnan kautta, henkilön, joka antaa tulli-ilmoituksen asianomaisen tuotteen luovuttamisesta vapaaseen liikkeeseen tai viennistä, on asetettava tulliviranomaisten saataville asianomaiseen tuotteeseen liittyvän asianmukaista huolellisuutta koskevan vakuutuksen viitenumero tai, alkutuotannon mikro- ja pientoimijoiden osalta, ilmoituksen tunniste.”;</w:t>
            </w:r>
          </w:p>
        </w:tc>
        <w:tc>
          <w:tcPr>
            <w:tcW w:w="4876" w:type="dxa"/>
          </w:tcPr>
          <w:p w14:paraId="0899133B" w14:textId="2E807B78" w:rsidR="008A79D5" w:rsidRPr="00A3428B" w:rsidRDefault="008A79D5" w:rsidP="00131373">
            <w:pPr>
              <w:pStyle w:val="Normal6a"/>
              <w:rPr>
                <w:szCs w:val="24"/>
              </w:rPr>
            </w:pPr>
            <w:r w:rsidRPr="00A3428B">
              <w:lastRenderedPageBreak/>
              <w:t>4.</w:t>
            </w:r>
            <w:r w:rsidRPr="00A3428B">
              <w:tab/>
              <w:t xml:space="preserve">Asianmukaista huolellisuutta koskevan vakuutuksen viitenumero tai alkutuotannon mikro- ja pientoimijoiden osalta ilmoitustunniste on asetettava </w:t>
            </w:r>
            <w:r w:rsidRPr="00A3428B">
              <w:lastRenderedPageBreak/>
              <w:t>tulliviranomaisten saataville ennen markkinoille saapuvan tai niiltä lähtevän asianomaisen tuotteen luovutusta vapaaseen liikkeeseen tai vientiä. Tätä varten, lukuun ottamatta tapauksia, joissa asianmukaista huolellisuutta koskeva vakuutus asetetaan saataville 28 artiklan 2 kohdassa tarkoitetun sähköisen rajapinnan kautta, henkilön, joka antaa tulli-ilmoituksen asianomaisen tuotteen luovuttamisesta vapaaseen liikkeeseen tai viennistä, on asetettava tulliviranomaisten saataville asianomaiseen tuotteeseen liittyvän asianmukaista huolellisuutta koskevan vakuutuksen viitenumero tai, alkutuotannon mikro- ja pientoimijoiden osalta, ilmoituksen tunniste.</w:t>
            </w:r>
            <w:r w:rsidRPr="00A3428B">
              <w:rPr>
                <w:b/>
                <w:i/>
              </w:rPr>
              <w:t xml:space="preserve"> Tätä kohtaa ei sovelleta asianomaisen tuotteen vientiin, jos viejä on toimitusketjussa alempana sijaitseva toimija.</w:t>
            </w:r>
          </w:p>
        </w:tc>
      </w:tr>
    </w:tbl>
    <w:p w14:paraId="47E8A142" w14:textId="77777777" w:rsidR="008A79D5" w:rsidRPr="00A3428B" w:rsidRDefault="008A79D5" w:rsidP="008A79D5">
      <w:pPr>
        <w:rPr>
          <w:noProof/>
          <w:lang w:val="fi-FI"/>
        </w:rPr>
      </w:pPr>
    </w:p>
    <w:p w14:paraId="427F36FF" w14:textId="77777777" w:rsidR="008A79D5" w:rsidRPr="00A3428B" w:rsidRDefault="008A79D5" w:rsidP="008A79D5">
      <w:pPr>
        <w:pStyle w:val="AmNumberTabs"/>
      </w:pPr>
      <w:r w:rsidRPr="00A3428B">
        <w:t>Tarkistukset 62 ja 123</w:t>
      </w:r>
    </w:p>
    <w:p w14:paraId="256D9C32" w14:textId="77777777" w:rsidR="008A79D5" w:rsidRPr="00A3428B" w:rsidRDefault="008A79D5" w:rsidP="008A79D5">
      <w:pPr>
        <w:pStyle w:val="NormalBold"/>
        <w:keepNext/>
        <w:spacing w:before="240"/>
        <w:rPr>
          <w:lang w:val="fi-FI"/>
        </w:rPr>
      </w:pPr>
      <w:r w:rsidRPr="00A3428B">
        <w:rPr>
          <w:lang w:val="fi-FI"/>
        </w:rPr>
        <w:t>Ehdotus asetukseksi</w:t>
      </w:r>
    </w:p>
    <w:p w14:paraId="790DEF8B" w14:textId="77777777" w:rsidR="008A79D5" w:rsidRPr="00A3428B" w:rsidRDefault="008A79D5" w:rsidP="008A79D5">
      <w:pPr>
        <w:pStyle w:val="NormalBold"/>
        <w:rPr>
          <w:lang w:val="fi-FI"/>
        </w:rPr>
      </w:pPr>
      <w:r w:rsidRPr="00A3428B">
        <w:rPr>
          <w:lang w:val="fi-FI"/>
        </w:rPr>
        <w:t>1 artikla – 1 kohta – 21 alakohta</w:t>
      </w:r>
    </w:p>
    <w:p w14:paraId="26ABAF58" w14:textId="77777777" w:rsidR="008A79D5" w:rsidRPr="00A3428B" w:rsidRDefault="008A79D5" w:rsidP="008A79D5">
      <w:pPr>
        <w:rPr>
          <w:lang w:val="fi-FI"/>
        </w:rPr>
      </w:pPr>
      <w:r w:rsidRPr="00A3428B">
        <w:rPr>
          <w:lang w:val="fi-FI"/>
        </w:rPr>
        <w:t>Asetus (EU) 2023/1115</w:t>
      </w:r>
    </w:p>
    <w:p w14:paraId="23728296" w14:textId="77777777" w:rsidR="008A79D5" w:rsidRPr="00A3428B" w:rsidRDefault="008A79D5" w:rsidP="008A79D5">
      <w:pPr>
        <w:rPr>
          <w:lang w:val="fi-FI"/>
        </w:rPr>
      </w:pPr>
      <w:r w:rsidRPr="00A3428B">
        <w:rPr>
          <w:lang w:val="fi-FI"/>
        </w:rPr>
        <w:t>34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69660A" w14:paraId="0DC2B8AC" w14:textId="77777777" w:rsidTr="00131373">
        <w:trPr>
          <w:jc w:val="center"/>
        </w:trPr>
        <w:tc>
          <w:tcPr>
            <w:tcW w:w="9752" w:type="dxa"/>
            <w:gridSpan w:val="2"/>
          </w:tcPr>
          <w:p w14:paraId="7B087022" w14:textId="77777777" w:rsidR="008A79D5" w:rsidRPr="00A3428B" w:rsidRDefault="008A79D5" w:rsidP="00131373">
            <w:pPr>
              <w:keepNext/>
              <w:rPr>
                <w:lang w:val="fi-FI"/>
              </w:rPr>
            </w:pPr>
          </w:p>
        </w:tc>
      </w:tr>
      <w:tr w:rsidR="008A79D5" w:rsidRPr="00A3428B" w14:paraId="6FC81547" w14:textId="77777777" w:rsidTr="00131373">
        <w:trPr>
          <w:jc w:val="center"/>
        </w:trPr>
        <w:tc>
          <w:tcPr>
            <w:tcW w:w="4876" w:type="dxa"/>
          </w:tcPr>
          <w:p w14:paraId="02335CC1" w14:textId="77777777" w:rsidR="008A79D5" w:rsidRPr="00A3428B" w:rsidRDefault="008A79D5" w:rsidP="00131373">
            <w:pPr>
              <w:pStyle w:val="AmColumnHeading"/>
              <w:keepNext/>
            </w:pPr>
            <w:r w:rsidRPr="00A3428B">
              <w:t>Komission teksti</w:t>
            </w:r>
          </w:p>
        </w:tc>
        <w:tc>
          <w:tcPr>
            <w:tcW w:w="4876" w:type="dxa"/>
          </w:tcPr>
          <w:p w14:paraId="077A096B" w14:textId="77777777" w:rsidR="008A79D5" w:rsidRPr="00A3428B" w:rsidRDefault="008A79D5" w:rsidP="00131373">
            <w:pPr>
              <w:pStyle w:val="AmColumnHeading"/>
              <w:keepNext/>
            </w:pPr>
            <w:r w:rsidRPr="00A3428B">
              <w:t>Tarkistus</w:t>
            </w:r>
          </w:p>
        </w:tc>
      </w:tr>
      <w:tr w:rsidR="008A79D5" w:rsidRPr="0069660A" w14:paraId="2C731B64" w14:textId="77777777" w:rsidTr="00131373">
        <w:trPr>
          <w:jc w:val="center"/>
        </w:trPr>
        <w:tc>
          <w:tcPr>
            <w:tcW w:w="4876" w:type="dxa"/>
          </w:tcPr>
          <w:p w14:paraId="69E53998" w14:textId="77777777" w:rsidR="008A79D5" w:rsidRPr="00A3428B" w:rsidRDefault="008A79D5" w:rsidP="00131373">
            <w:pPr>
              <w:pStyle w:val="Normal6a"/>
            </w:pPr>
          </w:p>
        </w:tc>
        <w:tc>
          <w:tcPr>
            <w:tcW w:w="4876" w:type="dxa"/>
          </w:tcPr>
          <w:p w14:paraId="19DF7408" w14:textId="77777777" w:rsidR="008A79D5" w:rsidRPr="00A3428B" w:rsidRDefault="008A79D5" w:rsidP="00131373">
            <w:pPr>
              <w:pStyle w:val="Normal6a"/>
              <w:rPr>
                <w:szCs w:val="24"/>
              </w:rPr>
            </w:pPr>
            <w:r w:rsidRPr="00A3428B">
              <w:rPr>
                <w:b/>
                <w:i/>
              </w:rPr>
              <w:t>1 a.</w:t>
            </w:r>
            <w:r w:rsidRPr="00A3428B">
              <w:rPr>
                <w:b/>
                <w:i/>
              </w:rPr>
              <w:tab/>
              <w:t>Komissio tarkastelee tätä asetusta uudelleen yksinkertaistamisen kannalta viimeistään 30 päivänä huhtikuuta 2026 ja esittää Euroopan parlamentille ja neuvostolle kertomuksen ja tarvittaessa lainsäädäntöehdotuksen.</w:t>
            </w:r>
          </w:p>
        </w:tc>
      </w:tr>
    </w:tbl>
    <w:p w14:paraId="56EEA5EA" w14:textId="77777777" w:rsidR="008A79D5" w:rsidRPr="00A3428B" w:rsidRDefault="008A79D5" w:rsidP="008A79D5">
      <w:pPr>
        <w:rPr>
          <w:noProof/>
          <w:lang w:val="fi-FI"/>
        </w:rPr>
      </w:pPr>
    </w:p>
    <w:p w14:paraId="3CC2BED1" w14:textId="77777777" w:rsidR="008A79D5" w:rsidRPr="00A3428B" w:rsidRDefault="008A79D5" w:rsidP="008A79D5">
      <w:pPr>
        <w:pStyle w:val="AmNumberTabs"/>
      </w:pPr>
      <w:r w:rsidRPr="00A3428B">
        <w:t>Tarkistus 48</w:t>
      </w:r>
    </w:p>
    <w:p w14:paraId="161F2721" w14:textId="77777777" w:rsidR="008A79D5" w:rsidRPr="00A3428B" w:rsidRDefault="008A79D5" w:rsidP="008A79D5">
      <w:pPr>
        <w:pStyle w:val="NormalBold"/>
        <w:keepNext/>
        <w:spacing w:before="240"/>
        <w:rPr>
          <w:lang w:val="fi-FI"/>
        </w:rPr>
      </w:pPr>
      <w:r w:rsidRPr="00A3428B">
        <w:rPr>
          <w:lang w:val="fi-FI"/>
        </w:rPr>
        <w:t>Ehdotus asetukseksi</w:t>
      </w:r>
    </w:p>
    <w:p w14:paraId="442CD03D" w14:textId="77777777" w:rsidR="008A79D5" w:rsidRPr="00A3428B" w:rsidRDefault="008A79D5" w:rsidP="008A79D5">
      <w:pPr>
        <w:pStyle w:val="NormalBold"/>
        <w:rPr>
          <w:lang w:val="fi-FI"/>
        </w:rPr>
      </w:pPr>
      <w:r w:rsidRPr="00A3428B">
        <w:rPr>
          <w:lang w:val="fi-FI"/>
        </w:rPr>
        <w:t>1 artikla – 21 alakohta</w:t>
      </w:r>
    </w:p>
    <w:p w14:paraId="063D974B" w14:textId="77777777" w:rsidR="008A79D5" w:rsidRPr="00A3428B" w:rsidRDefault="008A79D5" w:rsidP="008A79D5">
      <w:pPr>
        <w:rPr>
          <w:lang w:val="fi-FI"/>
        </w:rPr>
      </w:pPr>
      <w:r w:rsidRPr="00A3428B">
        <w:rPr>
          <w:lang w:val="fi-FI"/>
        </w:rPr>
        <w:t>Asetus (EU) 2023/1115</w:t>
      </w:r>
    </w:p>
    <w:p w14:paraId="03E1D7A4" w14:textId="77777777" w:rsidR="008A79D5" w:rsidRPr="00A3428B" w:rsidRDefault="008A79D5" w:rsidP="008A79D5">
      <w:r w:rsidRPr="00A3428B">
        <w:t xml:space="preserve">34 </w:t>
      </w:r>
      <w:proofErr w:type="spellStart"/>
      <w:r w:rsidRPr="00A3428B">
        <w:t>artikla</w:t>
      </w:r>
      <w:proofErr w:type="spellEnd"/>
      <w:r w:rsidRPr="00A3428B">
        <w:t xml:space="preserve"> – 2 a </w:t>
      </w:r>
      <w:proofErr w:type="spellStart"/>
      <w:r w:rsidRPr="00A3428B">
        <w:t>kohta</w:t>
      </w:r>
      <w:proofErr w:type="spellEnd"/>
      <w:r w:rsidRPr="00A3428B">
        <w:t xml:space="preserve"> (</w:t>
      </w:r>
      <w:proofErr w:type="spellStart"/>
      <w:r w:rsidRPr="00A3428B">
        <w:t>uusi</w:t>
      </w:r>
      <w:proofErr w:type="spellEnd"/>
      <w:r w:rsidRPr="00A3428B">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2F47DABF" w14:textId="77777777" w:rsidTr="00131373">
        <w:trPr>
          <w:jc w:val="center"/>
        </w:trPr>
        <w:tc>
          <w:tcPr>
            <w:tcW w:w="9752" w:type="dxa"/>
            <w:gridSpan w:val="2"/>
          </w:tcPr>
          <w:p w14:paraId="0A1A5552" w14:textId="77777777" w:rsidR="008A79D5" w:rsidRPr="00A3428B" w:rsidRDefault="008A79D5" w:rsidP="00131373">
            <w:pPr>
              <w:keepNext/>
            </w:pPr>
          </w:p>
        </w:tc>
      </w:tr>
      <w:tr w:rsidR="008A79D5" w:rsidRPr="00A3428B" w14:paraId="2F42F98D" w14:textId="77777777" w:rsidTr="00131373">
        <w:trPr>
          <w:jc w:val="center"/>
        </w:trPr>
        <w:tc>
          <w:tcPr>
            <w:tcW w:w="4876" w:type="dxa"/>
          </w:tcPr>
          <w:p w14:paraId="729F8E73" w14:textId="77777777" w:rsidR="008A79D5" w:rsidRPr="00A3428B" w:rsidRDefault="008A79D5" w:rsidP="00131373">
            <w:pPr>
              <w:pStyle w:val="AmColumnHeading"/>
              <w:keepNext/>
            </w:pPr>
            <w:r w:rsidRPr="00A3428B">
              <w:t>Komission teksti</w:t>
            </w:r>
          </w:p>
        </w:tc>
        <w:tc>
          <w:tcPr>
            <w:tcW w:w="4876" w:type="dxa"/>
          </w:tcPr>
          <w:p w14:paraId="6E28D367" w14:textId="77777777" w:rsidR="008A79D5" w:rsidRPr="00A3428B" w:rsidRDefault="008A79D5" w:rsidP="00131373">
            <w:pPr>
              <w:pStyle w:val="AmColumnHeading"/>
              <w:keepNext/>
            </w:pPr>
            <w:r w:rsidRPr="00A3428B">
              <w:t>Tarkistus</w:t>
            </w:r>
          </w:p>
        </w:tc>
      </w:tr>
      <w:tr w:rsidR="008A79D5" w:rsidRPr="0069660A" w14:paraId="33D2BFED" w14:textId="77777777" w:rsidTr="00131373">
        <w:trPr>
          <w:jc w:val="center"/>
        </w:trPr>
        <w:tc>
          <w:tcPr>
            <w:tcW w:w="4876" w:type="dxa"/>
          </w:tcPr>
          <w:p w14:paraId="376C55B0" w14:textId="77777777" w:rsidR="008A79D5" w:rsidRPr="00A3428B" w:rsidRDefault="008A79D5" w:rsidP="00131373">
            <w:pPr>
              <w:pStyle w:val="Normal6a"/>
            </w:pPr>
          </w:p>
        </w:tc>
        <w:tc>
          <w:tcPr>
            <w:tcW w:w="4876" w:type="dxa"/>
          </w:tcPr>
          <w:p w14:paraId="52201502" w14:textId="77777777" w:rsidR="008A79D5" w:rsidRPr="00A3428B" w:rsidRDefault="008A79D5" w:rsidP="00131373">
            <w:pPr>
              <w:pStyle w:val="Normal6a"/>
              <w:rPr>
                <w:szCs w:val="24"/>
              </w:rPr>
            </w:pPr>
            <w:r w:rsidRPr="00A3428B">
              <w:rPr>
                <w:b/>
                <w:i/>
              </w:rPr>
              <w:t>2 a.</w:t>
            </w:r>
            <w:r w:rsidRPr="00A3428B">
              <w:rPr>
                <w:b/>
                <w:i/>
              </w:rPr>
              <w:tab/>
              <w:t xml:space="preserve">Komissio perustaa pysyvän sidosryhmien edustajien ryhmän ja varmistaa jatkuvan tietojenvaihdon </w:t>
            </w:r>
            <w:r w:rsidRPr="00A3428B">
              <w:rPr>
                <w:b/>
                <w:i/>
              </w:rPr>
              <w:lastRenderedPageBreak/>
              <w:t>asiantuntijoiden, sidosryhmien ja toimijoiden kanssa parhaiden käytäntöjen kehittämiseksi</w:t>
            </w:r>
            <w:r w:rsidRPr="00A3428B">
              <w:rPr>
                <w:b/>
              </w:rPr>
              <w:t xml:space="preserve"> </w:t>
            </w:r>
            <w:r w:rsidRPr="00A3428B">
              <w:rPr>
                <w:b/>
                <w:i/>
              </w:rPr>
              <w:t>ja teknisen palautteen keräämiseksi asetuksen soveltamisen alkamisen jälkeen.</w:t>
            </w:r>
          </w:p>
        </w:tc>
      </w:tr>
    </w:tbl>
    <w:p w14:paraId="3DAA8EC9" w14:textId="77777777" w:rsidR="008A79D5" w:rsidRPr="00A3428B" w:rsidRDefault="008A79D5" w:rsidP="008A79D5">
      <w:pPr>
        <w:rPr>
          <w:noProof/>
          <w:lang w:val="fi-FI"/>
        </w:rPr>
      </w:pPr>
    </w:p>
    <w:p w14:paraId="53347B87" w14:textId="77777777" w:rsidR="008A79D5" w:rsidRPr="00A3428B" w:rsidRDefault="008A79D5" w:rsidP="008A79D5">
      <w:pPr>
        <w:pStyle w:val="AmNumberTabs"/>
        <w:widowControl/>
      </w:pPr>
      <w:r w:rsidRPr="00A3428B">
        <w:t>Tarkistukset 55 ja 124</w:t>
      </w:r>
    </w:p>
    <w:p w14:paraId="1F73C0F6" w14:textId="77777777" w:rsidR="008A79D5" w:rsidRPr="00A3428B" w:rsidRDefault="008A79D5" w:rsidP="008A79D5">
      <w:pPr>
        <w:pStyle w:val="NormalBold"/>
        <w:keepNext/>
        <w:widowControl/>
        <w:spacing w:before="240"/>
        <w:rPr>
          <w:lang w:val="fi-FI"/>
        </w:rPr>
      </w:pPr>
      <w:r w:rsidRPr="00A3428B">
        <w:rPr>
          <w:lang w:val="fi-FI"/>
        </w:rPr>
        <w:t>Ehdotus asetukseksi</w:t>
      </w:r>
    </w:p>
    <w:p w14:paraId="36BE6BD1" w14:textId="77777777" w:rsidR="008A79D5" w:rsidRPr="00A3428B" w:rsidRDefault="008A79D5" w:rsidP="008A79D5">
      <w:pPr>
        <w:pStyle w:val="NormalBold"/>
        <w:widowControl/>
        <w:rPr>
          <w:lang w:val="fi-FI"/>
        </w:rPr>
      </w:pPr>
      <w:r w:rsidRPr="00A3428B">
        <w:rPr>
          <w:lang w:val="fi-FI"/>
        </w:rPr>
        <w:t>1 artikla – 22 alakohta</w:t>
      </w:r>
    </w:p>
    <w:p w14:paraId="423B1195" w14:textId="77777777" w:rsidR="008A79D5" w:rsidRPr="00A3428B" w:rsidRDefault="008A79D5" w:rsidP="008A79D5">
      <w:pPr>
        <w:rPr>
          <w:lang w:val="fi-FI"/>
        </w:rPr>
      </w:pPr>
      <w:r w:rsidRPr="00A3428B">
        <w:rPr>
          <w:lang w:val="fi-FI"/>
        </w:rPr>
        <w:t>Asetus (EU) 2023/1115</w:t>
      </w:r>
    </w:p>
    <w:p w14:paraId="6F1E671B" w14:textId="77777777" w:rsidR="008A79D5" w:rsidRPr="00A3428B" w:rsidRDefault="008A79D5" w:rsidP="008A79D5">
      <w:r w:rsidRPr="00A3428B">
        <w:t xml:space="preserve">37 </w:t>
      </w:r>
      <w:proofErr w:type="spellStart"/>
      <w:r w:rsidRPr="00A3428B">
        <w:t>artikla</w:t>
      </w:r>
      <w:proofErr w:type="spellEnd"/>
      <w:r w:rsidRPr="00A3428B">
        <w:t xml:space="preserve"> – 1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7D6A13E0" w14:textId="77777777" w:rsidTr="00131373">
        <w:trPr>
          <w:jc w:val="center"/>
        </w:trPr>
        <w:tc>
          <w:tcPr>
            <w:tcW w:w="9752" w:type="dxa"/>
            <w:gridSpan w:val="2"/>
          </w:tcPr>
          <w:p w14:paraId="7C6658D0" w14:textId="77777777" w:rsidR="008A79D5" w:rsidRPr="00A3428B" w:rsidRDefault="008A79D5" w:rsidP="00131373">
            <w:pPr>
              <w:keepNext/>
            </w:pPr>
          </w:p>
        </w:tc>
      </w:tr>
      <w:tr w:rsidR="008A79D5" w:rsidRPr="00A3428B" w14:paraId="12D3ED35" w14:textId="77777777" w:rsidTr="00131373">
        <w:trPr>
          <w:jc w:val="center"/>
        </w:trPr>
        <w:tc>
          <w:tcPr>
            <w:tcW w:w="4876" w:type="dxa"/>
          </w:tcPr>
          <w:p w14:paraId="6989835D" w14:textId="77777777" w:rsidR="008A79D5" w:rsidRPr="00A3428B" w:rsidRDefault="008A79D5" w:rsidP="00131373">
            <w:pPr>
              <w:pStyle w:val="AmColumnHeading"/>
              <w:keepNext/>
              <w:widowControl/>
            </w:pPr>
            <w:r w:rsidRPr="00A3428B">
              <w:t>Komission teksti</w:t>
            </w:r>
          </w:p>
        </w:tc>
        <w:tc>
          <w:tcPr>
            <w:tcW w:w="4876" w:type="dxa"/>
          </w:tcPr>
          <w:p w14:paraId="5B8184E3" w14:textId="77777777" w:rsidR="008A79D5" w:rsidRPr="00A3428B" w:rsidRDefault="008A79D5" w:rsidP="00131373">
            <w:pPr>
              <w:pStyle w:val="AmColumnHeading"/>
              <w:keepNext/>
              <w:widowControl/>
            </w:pPr>
            <w:r w:rsidRPr="00A3428B">
              <w:t>Tarkistus</w:t>
            </w:r>
          </w:p>
        </w:tc>
      </w:tr>
      <w:tr w:rsidR="008A79D5" w:rsidRPr="0069660A" w14:paraId="4EEBBFEB" w14:textId="77777777" w:rsidTr="00131373">
        <w:trPr>
          <w:jc w:val="center"/>
        </w:trPr>
        <w:tc>
          <w:tcPr>
            <w:tcW w:w="4876" w:type="dxa"/>
          </w:tcPr>
          <w:p w14:paraId="673FBD94" w14:textId="77777777" w:rsidR="008A79D5" w:rsidRPr="00A3428B" w:rsidRDefault="008A79D5" w:rsidP="00131373">
            <w:pPr>
              <w:pStyle w:val="Normal6a"/>
              <w:widowControl/>
            </w:pPr>
            <w:r w:rsidRPr="00A3428B">
              <w:t xml:space="preserve">1. Kumotaan asetus (EU) N:o 995/2010 30 päivästä joulukuuta </w:t>
            </w:r>
            <w:r w:rsidRPr="00A3428B">
              <w:rPr>
                <w:b/>
                <w:i/>
              </w:rPr>
              <w:t>2025</w:t>
            </w:r>
            <w:r w:rsidRPr="00A3428B">
              <w:t>.</w:t>
            </w:r>
          </w:p>
        </w:tc>
        <w:tc>
          <w:tcPr>
            <w:tcW w:w="4876" w:type="dxa"/>
          </w:tcPr>
          <w:p w14:paraId="1358C0DE" w14:textId="77777777" w:rsidR="008A79D5" w:rsidRPr="00A3428B" w:rsidRDefault="008A79D5" w:rsidP="00131373">
            <w:pPr>
              <w:pStyle w:val="Normal6a"/>
              <w:widowControl/>
              <w:rPr>
                <w:szCs w:val="24"/>
              </w:rPr>
            </w:pPr>
            <w:r w:rsidRPr="00A3428B">
              <w:t xml:space="preserve">1. Kumotaan asetus (EU) N:o 995/2010 30 päivästä joulukuuta </w:t>
            </w:r>
            <w:r w:rsidRPr="00A3428B">
              <w:rPr>
                <w:b/>
                <w:i/>
              </w:rPr>
              <w:t>2026</w:t>
            </w:r>
            <w:r w:rsidRPr="00A3428B">
              <w:t>.</w:t>
            </w:r>
          </w:p>
        </w:tc>
      </w:tr>
    </w:tbl>
    <w:p w14:paraId="03CCACE4" w14:textId="77777777" w:rsidR="0037292E" w:rsidRPr="00A3428B" w:rsidRDefault="0037292E" w:rsidP="000050A6">
      <w:pPr>
        <w:rPr>
          <w:lang w:val="fi-FI"/>
        </w:rPr>
      </w:pPr>
    </w:p>
    <w:p w14:paraId="720D361A" w14:textId="77777777" w:rsidR="008A79D5" w:rsidRPr="00A3428B" w:rsidRDefault="008A79D5" w:rsidP="008A79D5">
      <w:pPr>
        <w:pStyle w:val="AmNumberTabs"/>
      </w:pPr>
      <w:r w:rsidRPr="00A3428B">
        <w:t>Tarkistus 126</w:t>
      </w:r>
    </w:p>
    <w:p w14:paraId="7FE17D20" w14:textId="77777777" w:rsidR="008A79D5" w:rsidRPr="00A3428B" w:rsidRDefault="008A79D5" w:rsidP="008A79D5">
      <w:pPr>
        <w:pStyle w:val="NormalBold"/>
        <w:keepNext/>
        <w:spacing w:before="240"/>
        <w:rPr>
          <w:lang w:val="fi-FI"/>
        </w:rPr>
      </w:pPr>
      <w:r w:rsidRPr="00A3428B">
        <w:rPr>
          <w:lang w:val="fi-FI"/>
        </w:rPr>
        <w:t>Ehdotus asetukseksi</w:t>
      </w:r>
    </w:p>
    <w:p w14:paraId="088A343B" w14:textId="77777777" w:rsidR="008A79D5" w:rsidRPr="00A3428B" w:rsidRDefault="008A79D5" w:rsidP="008A79D5">
      <w:pPr>
        <w:pStyle w:val="NormalBold"/>
        <w:rPr>
          <w:lang w:val="fi-FI"/>
        </w:rPr>
      </w:pPr>
      <w:r w:rsidRPr="00A3428B">
        <w:rPr>
          <w:lang w:val="fi-FI"/>
        </w:rPr>
        <w:t>1 artikla – 22 kohta</w:t>
      </w:r>
    </w:p>
    <w:p w14:paraId="39027BCC" w14:textId="77777777" w:rsidR="008A79D5" w:rsidRPr="00A3428B" w:rsidRDefault="008A79D5" w:rsidP="008A79D5">
      <w:pPr>
        <w:rPr>
          <w:lang w:val="fi-FI"/>
        </w:rPr>
      </w:pPr>
      <w:r w:rsidRPr="00A3428B">
        <w:rPr>
          <w:lang w:val="fi-FI"/>
        </w:rPr>
        <w:t>Asetus (EU) 2023/1115</w:t>
      </w:r>
    </w:p>
    <w:p w14:paraId="2F541C13" w14:textId="77777777" w:rsidR="008A79D5" w:rsidRPr="00A3428B" w:rsidRDefault="008A79D5" w:rsidP="008A79D5">
      <w:r w:rsidRPr="00A3428B">
        <w:t xml:space="preserve">37 </w:t>
      </w:r>
      <w:proofErr w:type="spellStart"/>
      <w:r w:rsidRPr="00A3428B">
        <w:t>artikla</w:t>
      </w:r>
      <w:proofErr w:type="spellEnd"/>
      <w:r w:rsidRPr="00A3428B">
        <w:t xml:space="preserve"> – 2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67305106" w14:textId="77777777" w:rsidTr="00131373">
        <w:trPr>
          <w:jc w:val="center"/>
        </w:trPr>
        <w:tc>
          <w:tcPr>
            <w:tcW w:w="9752" w:type="dxa"/>
            <w:gridSpan w:val="2"/>
          </w:tcPr>
          <w:p w14:paraId="48C5CC02" w14:textId="77777777" w:rsidR="008A79D5" w:rsidRPr="00A3428B" w:rsidRDefault="008A79D5" w:rsidP="00131373">
            <w:pPr>
              <w:keepNext/>
            </w:pPr>
          </w:p>
        </w:tc>
      </w:tr>
      <w:tr w:rsidR="008A79D5" w:rsidRPr="00A3428B" w14:paraId="342B4791" w14:textId="77777777" w:rsidTr="00131373">
        <w:trPr>
          <w:jc w:val="center"/>
        </w:trPr>
        <w:tc>
          <w:tcPr>
            <w:tcW w:w="4876" w:type="dxa"/>
          </w:tcPr>
          <w:p w14:paraId="43A14D63" w14:textId="77777777" w:rsidR="008A79D5" w:rsidRPr="00A3428B" w:rsidRDefault="008A79D5" w:rsidP="00131373">
            <w:pPr>
              <w:pStyle w:val="AmColumnHeading"/>
              <w:keepNext/>
            </w:pPr>
            <w:r w:rsidRPr="00A3428B">
              <w:t>Komission teksti</w:t>
            </w:r>
          </w:p>
        </w:tc>
        <w:tc>
          <w:tcPr>
            <w:tcW w:w="4876" w:type="dxa"/>
          </w:tcPr>
          <w:p w14:paraId="1E22B29F" w14:textId="77777777" w:rsidR="008A79D5" w:rsidRPr="00A3428B" w:rsidRDefault="008A79D5" w:rsidP="00131373">
            <w:pPr>
              <w:pStyle w:val="AmColumnHeading"/>
              <w:keepNext/>
            </w:pPr>
            <w:r w:rsidRPr="00A3428B">
              <w:t>Tarkistus</w:t>
            </w:r>
          </w:p>
        </w:tc>
      </w:tr>
      <w:tr w:rsidR="008A79D5" w:rsidRPr="00A3428B" w14:paraId="6199364A" w14:textId="77777777" w:rsidTr="00131373">
        <w:trPr>
          <w:jc w:val="center"/>
        </w:trPr>
        <w:tc>
          <w:tcPr>
            <w:tcW w:w="4876" w:type="dxa"/>
          </w:tcPr>
          <w:p w14:paraId="7B655C4A" w14:textId="77777777" w:rsidR="008A79D5" w:rsidRPr="00A3428B" w:rsidRDefault="008A79D5" w:rsidP="00131373">
            <w:pPr>
              <w:pStyle w:val="Normal6a"/>
            </w:pPr>
            <w:r w:rsidRPr="00A3428B">
              <w:rPr>
                <w:b/>
                <w:i/>
              </w:rPr>
              <w:t>2. Asetusta (EU) N:o 995/2010 sovelletaan edelleen</w:t>
            </w:r>
          </w:p>
        </w:tc>
        <w:tc>
          <w:tcPr>
            <w:tcW w:w="4876" w:type="dxa"/>
          </w:tcPr>
          <w:p w14:paraId="7A92822F" w14:textId="77777777" w:rsidR="008A79D5" w:rsidRPr="00A3428B" w:rsidRDefault="008A79D5" w:rsidP="00131373">
            <w:pPr>
              <w:pStyle w:val="Normal6a"/>
              <w:rPr>
                <w:szCs w:val="24"/>
              </w:rPr>
            </w:pPr>
            <w:r w:rsidRPr="00A3428B">
              <w:rPr>
                <w:b/>
                <w:i/>
              </w:rPr>
              <w:t>Poistetaan.</w:t>
            </w:r>
          </w:p>
        </w:tc>
      </w:tr>
      <w:tr w:rsidR="008A79D5" w:rsidRPr="0069660A" w14:paraId="4477CF53" w14:textId="77777777" w:rsidTr="00131373">
        <w:trPr>
          <w:jc w:val="center"/>
        </w:trPr>
        <w:tc>
          <w:tcPr>
            <w:tcW w:w="4876" w:type="dxa"/>
          </w:tcPr>
          <w:p w14:paraId="4DC4A068" w14:textId="77777777" w:rsidR="008A79D5" w:rsidRPr="00A3428B" w:rsidRDefault="008A79D5" w:rsidP="00131373">
            <w:pPr>
              <w:pStyle w:val="Normal6a"/>
            </w:pPr>
            <w:r w:rsidRPr="00A3428B">
              <w:rPr>
                <w:b/>
                <w:i/>
              </w:rPr>
              <w:t>a) 30 päivään joulukuuta 2026 asetuksen (EU) N:o 995/2010 2 artiklan a alakohdassa määriteltyihin puutavaraan ja puutuotteisiin, jotka ovat saattaneet markkinoille alkutuotannon mikro- ja pientoimijat tai toimijat, jotka on perustettu viimeistään 31 päivänä joulukuuta 2024 direktiivin 2013/34/EU 3 artiklan 1 kohdassa tai 2 kohdan ensimmäisessä alakohdassa tarkoitetuiksi mikroyrityksiksi tai pieniksi yrityksiksi, niiden oikeudellisesta muodosta riippumatta;</w:t>
            </w:r>
          </w:p>
        </w:tc>
        <w:tc>
          <w:tcPr>
            <w:tcW w:w="4876" w:type="dxa"/>
          </w:tcPr>
          <w:p w14:paraId="0B4A825D" w14:textId="77777777" w:rsidR="008A79D5" w:rsidRPr="00A3428B" w:rsidRDefault="008A79D5" w:rsidP="00131373">
            <w:pPr>
              <w:pStyle w:val="Normal6a"/>
              <w:rPr>
                <w:b/>
                <w:bCs/>
                <w:i/>
                <w:iCs/>
              </w:rPr>
            </w:pPr>
          </w:p>
        </w:tc>
      </w:tr>
      <w:tr w:rsidR="008A79D5" w:rsidRPr="0069660A" w14:paraId="6E27A031" w14:textId="77777777" w:rsidTr="00131373">
        <w:trPr>
          <w:jc w:val="center"/>
        </w:trPr>
        <w:tc>
          <w:tcPr>
            <w:tcW w:w="4876" w:type="dxa"/>
          </w:tcPr>
          <w:p w14:paraId="43597D11" w14:textId="77777777" w:rsidR="008A79D5" w:rsidRPr="00A3428B" w:rsidRDefault="008A79D5" w:rsidP="00131373">
            <w:pPr>
              <w:pStyle w:val="Normal6a"/>
            </w:pPr>
            <w:r w:rsidRPr="00A3428B">
              <w:rPr>
                <w:b/>
                <w:i/>
              </w:rPr>
              <w:t xml:space="preserve">b) 31 päivään joulukuuta 2028 asetuksen (EU) N:o 995/2010 2 artiklan a alakohdassa määriteltyihin puutavaraan ja puutuotteisiin, jotka ovat tuottaneet ennen 29 päivää kesäkuuta 2023 ja jotka ovat saattaneet markkinoille 30 päivästä </w:t>
            </w:r>
            <w:r w:rsidRPr="00A3428B">
              <w:rPr>
                <w:b/>
                <w:i/>
              </w:rPr>
              <w:lastRenderedPageBreak/>
              <w:t>joulukuuta 2026 alkaen alkutuotannon mikro- ja pientoimijat tai toimijat, jotka on perustettu viimeistään 31 päivänä joulukuuta 2024 direktiivin 2013/34/EU 3 artiklan 1 kohdassa tai 2 kohdan ensimmäisessä alakohdassa tarkoitetuiksi mikroyrityksiksi tai pieniksi yrityksiksi, niiden oikeudellisesta muodosta riippumatta;</w:t>
            </w:r>
          </w:p>
        </w:tc>
        <w:tc>
          <w:tcPr>
            <w:tcW w:w="4876" w:type="dxa"/>
          </w:tcPr>
          <w:p w14:paraId="5B1FCDD1" w14:textId="77777777" w:rsidR="008A79D5" w:rsidRPr="00A3428B" w:rsidRDefault="008A79D5" w:rsidP="00131373">
            <w:pPr>
              <w:pStyle w:val="Normal6a"/>
              <w:rPr>
                <w:b/>
                <w:bCs/>
                <w:i/>
                <w:iCs/>
              </w:rPr>
            </w:pPr>
          </w:p>
        </w:tc>
      </w:tr>
      <w:tr w:rsidR="008A79D5" w:rsidRPr="0069660A" w14:paraId="2A0C56EF" w14:textId="77777777" w:rsidTr="00131373">
        <w:trPr>
          <w:jc w:val="center"/>
        </w:trPr>
        <w:tc>
          <w:tcPr>
            <w:tcW w:w="4876" w:type="dxa"/>
          </w:tcPr>
          <w:p w14:paraId="01396CC5" w14:textId="77777777" w:rsidR="008A79D5" w:rsidRPr="00A3428B" w:rsidRDefault="008A79D5" w:rsidP="00131373">
            <w:pPr>
              <w:pStyle w:val="Normal6a"/>
            </w:pPr>
            <w:r w:rsidRPr="00A3428B">
              <w:rPr>
                <w:b/>
                <w:i/>
              </w:rPr>
              <w:t>c) 31 päivään joulukuuta 2028 asetuksen (EU) N:o 995/2010 2 artiklan a alakohdassa määriteltyyn puutavaraan ja puutuotteisiin, jotka on tuotettu ennen 29 päivää kesäkuuta 2023 ja saatettu markkinoille 30 päivästä joulukuuta 2025 alkaen.</w:t>
            </w:r>
          </w:p>
        </w:tc>
        <w:tc>
          <w:tcPr>
            <w:tcW w:w="4876" w:type="dxa"/>
          </w:tcPr>
          <w:p w14:paraId="130E6383" w14:textId="77777777" w:rsidR="008A79D5" w:rsidRPr="00A3428B" w:rsidRDefault="008A79D5" w:rsidP="00131373">
            <w:pPr>
              <w:pStyle w:val="Normal6a"/>
              <w:rPr>
                <w:b/>
                <w:bCs/>
                <w:i/>
                <w:iCs/>
              </w:rPr>
            </w:pPr>
          </w:p>
        </w:tc>
      </w:tr>
    </w:tbl>
    <w:p w14:paraId="366FD299" w14:textId="77777777" w:rsidR="008A79D5" w:rsidRPr="00A3428B" w:rsidRDefault="008A79D5" w:rsidP="008A79D5">
      <w:pPr>
        <w:rPr>
          <w:noProof/>
          <w:lang w:val="fi-FI"/>
        </w:rPr>
      </w:pPr>
    </w:p>
    <w:p w14:paraId="7AEF0983" w14:textId="77777777" w:rsidR="008A79D5" w:rsidRPr="00A3428B" w:rsidRDefault="008A79D5" w:rsidP="008A79D5">
      <w:pPr>
        <w:pStyle w:val="AmNumberTabs"/>
      </w:pPr>
      <w:r w:rsidRPr="00A3428B">
        <w:t>Tarkistus 125</w:t>
      </w:r>
    </w:p>
    <w:p w14:paraId="3F4CEB83" w14:textId="77777777" w:rsidR="008A79D5" w:rsidRPr="00A3428B" w:rsidRDefault="008A79D5" w:rsidP="008A79D5">
      <w:pPr>
        <w:pStyle w:val="NormalBold"/>
        <w:keepNext/>
        <w:spacing w:before="240"/>
        <w:rPr>
          <w:lang w:val="fi-FI"/>
        </w:rPr>
      </w:pPr>
      <w:r w:rsidRPr="00A3428B">
        <w:rPr>
          <w:lang w:val="fi-FI"/>
        </w:rPr>
        <w:t>Ehdotus asetukseksi</w:t>
      </w:r>
    </w:p>
    <w:p w14:paraId="04F3E36D" w14:textId="77777777" w:rsidR="008A79D5" w:rsidRPr="00A3428B" w:rsidRDefault="008A79D5" w:rsidP="008A79D5">
      <w:pPr>
        <w:pStyle w:val="NormalBold"/>
        <w:rPr>
          <w:lang w:val="fi-FI"/>
        </w:rPr>
      </w:pPr>
      <w:r w:rsidRPr="00A3428B">
        <w:rPr>
          <w:lang w:val="fi-FI"/>
        </w:rPr>
        <w:t>1 artikla – 22 kohta</w:t>
      </w:r>
    </w:p>
    <w:p w14:paraId="1B68701E" w14:textId="77777777" w:rsidR="008A79D5" w:rsidRPr="00A3428B" w:rsidRDefault="008A79D5" w:rsidP="008A79D5">
      <w:pPr>
        <w:rPr>
          <w:lang w:val="fi-FI"/>
        </w:rPr>
      </w:pPr>
      <w:r w:rsidRPr="00A3428B">
        <w:rPr>
          <w:lang w:val="fi-FI"/>
        </w:rPr>
        <w:t>Asetus (EU) 2023/1115</w:t>
      </w:r>
    </w:p>
    <w:p w14:paraId="10A1E620" w14:textId="59F77A92" w:rsidR="008A79D5" w:rsidRPr="00A3428B" w:rsidRDefault="008A79D5" w:rsidP="008A79D5">
      <w:r w:rsidRPr="00A3428B">
        <w:t xml:space="preserve">37 </w:t>
      </w:r>
      <w:proofErr w:type="spellStart"/>
      <w:r w:rsidRPr="00A3428B">
        <w:t>artikla</w:t>
      </w:r>
      <w:proofErr w:type="spellEnd"/>
      <w:r w:rsidRPr="00A3428B">
        <w:t xml:space="preserve"> – 2 a </w:t>
      </w:r>
      <w:proofErr w:type="spellStart"/>
      <w:r w:rsidRPr="00A3428B">
        <w:t>kohta</w:t>
      </w:r>
      <w:proofErr w:type="spellEnd"/>
      <w:r w:rsidR="00720979" w:rsidRPr="00A3428B">
        <w:t xml:space="preserve"> (</w:t>
      </w:r>
      <w:proofErr w:type="spellStart"/>
      <w:r w:rsidR="00720979" w:rsidRPr="00A3428B">
        <w:t>uusi</w:t>
      </w:r>
      <w:proofErr w:type="spellEnd"/>
      <w:r w:rsidR="00720979" w:rsidRPr="00A3428B">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3870D8C8" w14:textId="77777777" w:rsidTr="00131373">
        <w:trPr>
          <w:jc w:val="center"/>
        </w:trPr>
        <w:tc>
          <w:tcPr>
            <w:tcW w:w="9752" w:type="dxa"/>
            <w:gridSpan w:val="2"/>
          </w:tcPr>
          <w:p w14:paraId="2E060815" w14:textId="77777777" w:rsidR="008A79D5" w:rsidRPr="00A3428B" w:rsidRDefault="008A79D5" w:rsidP="00131373">
            <w:pPr>
              <w:keepNext/>
            </w:pPr>
          </w:p>
        </w:tc>
      </w:tr>
      <w:tr w:rsidR="008A79D5" w:rsidRPr="00A3428B" w14:paraId="06B21935" w14:textId="77777777" w:rsidTr="00131373">
        <w:trPr>
          <w:jc w:val="center"/>
        </w:trPr>
        <w:tc>
          <w:tcPr>
            <w:tcW w:w="4876" w:type="dxa"/>
          </w:tcPr>
          <w:p w14:paraId="5C39519D" w14:textId="77777777" w:rsidR="008A79D5" w:rsidRPr="00A3428B" w:rsidRDefault="008A79D5" w:rsidP="00131373">
            <w:pPr>
              <w:pStyle w:val="AmColumnHeading"/>
              <w:keepNext/>
            </w:pPr>
            <w:r w:rsidRPr="00A3428B">
              <w:t>Komission teksti</w:t>
            </w:r>
          </w:p>
        </w:tc>
        <w:tc>
          <w:tcPr>
            <w:tcW w:w="4876" w:type="dxa"/>
          </w:tcPr>
          <w:p w14:paraId="1DFCCF86" w14:textId="77777777" w:rsidR="008A79D5" w:rsidRPr="00A3428B" w:rsidRDefault="008A79D5" w:rsidP="00131373">
            <w:pPr>
              <w:pStyle w:val="AmColumnHeading"/>
              <w:keepNext/>
            </w:pPr>
            <w:r w:rsidRPr="00A3428B">
              <w:t>Tarkistus</w:t>
            </w:r>
          </w:p>
        </w:tc>
      </w:tr>
      <w:tr w:rsidR="008A79D5" w:rsidRPr="0069660A" w14:paraId="106004D8" w14:textId="77777777" w:rsidTr="00131373">
        <w:trPr>
          <w:jc w:val="center"/>
        </w:trPr>
        <w:tc>
          <w:tcPr>
            <w:tcW w:w="4876" w:type="dxa"/>
          </w:tcPr>
          <w:p w14:paraId="797DAB57" w14:textId="77777777" w:rsidR="008A79D5" w:rsidRPr="00A3428B" w:rsidRDefault="008A79D5" w:rsidP="00131373">
            <w:pPr>
              <w:pStyle w:val="Normal6a"/>
            </w:pPr>
          </w:p>
        </w:tc>
        <w:tc>
          <w:tcPr>
            <w:tcW w:w="4876" w:type="dxa"/>
          </w:tcPr>
          <w:p w14:paraId="6523256F" w14:textId="0DA1E14D" w:rsidR="008A79D5" w:rsidRPr="00A3428B" w:rsidRDefault="008A79D5" w:rsidP="00131373">
            <w:pPr>
              <w:pStyle w:val="Normal6a"/>
              <w:rPr>
                <w:szCs w:val="24"/>
              </w:rPr>
            </w:pPr>
            <w:r w:rsidRPr="00A3428B">
              <w:rPr>
                <w:b/>
                <w:i/>
              </w:rPr>
              <w:t>2 a.</w:t>
            </w:r>
            <w:r w:rsidR="00720979" w:rsidRPr="00A3428B">
              <w:rPr>
                <w:b/>
                <w:i/>
              </w:rPr>
              <w:tab/>
            </w:r>
            <w:r w:rsidRPr="00A3428B">
              <w:rPr>
                <w:b/>
                <w:i/>
              </w:rPr>
              <w:t>Asetusta (EU) N:o 995/2010 sovelletaan kuitenkin edelleen 31 päivään joulukuuta 2029 asti asetuksen (EU) N:o 995/2010 2 artiklan a alakohdassa määriteltyyn puutavaraan ja puutuotteisiin, jotka on tuotettu ennen 29 päivää kesäkuuta 2023 ja saatettu markkinoille 30 päivästä joulukuuta 2026 alkaen.</w:t>
            </w:r>
          </w:p>
        </w:tc>
      </w:tr>
    </w:tbl>
    <w:p w14:paraId="4EA68D10" w14:textId="77777777" w:rsidR="008A79D5" w:rsidRPr="00A3428B" w:rsidRDefault="008A79D5" w:rsidP="008A79D5">
      <w:pPr>
        <w:rPr>
          <w:noProof/>
          <w:lang w:val="fi-FI"/>
        </w:rPr>
      </w:pPr>
    </w:p>
    <w:p w14:paraId="667E7A4C" w14:textId="77777777" w:rsidR="008A79D5" w:rsidRPr="00A3428B" w:rsidRDefault="008A79D5" w:rsidP="008A79D5">
      <w:pPr>
        <w:pStyle w:val="AmNumberTabs"/>
      </w:pPr>
      <w:r w:rsidRPr="00A3428B">
        <w:t>Tarkistus 127</w:t>
      </w:r>
    </w:p>
    <w:p w14:paraId="1D26AD7F" w14:textId="77777777" w:rsidR="008A79D5" w:rsidRPr="00A3428B" w:rsidRDefault="008A79D5" w:rsidP="008A79D5">
      <w:pPr>
        <w:pStyle w:val="NormalBold"/>
        <w:keepNext/>
        <w:spacing w:before="240"/>
        <w:rPr>
          <w:lang w:val="fi-FI"/>
        </w:rPr>
      </w:pPr>
      <w:r w:rsidRPr="00A3428B">
        <w:rPr>
          <w:lang w:val="fi-FI"/>
        </w:rPr>
        <w:t>Ehdotus asetukseksi</w:t>
      </w:r>
    </w:p>
    <w:p w14:paraId="6FDAAC96" w14:textId="77777777" w:rsidR="008A79D5" w:rsidRPr="00A3428B" w:rsidRDefault="008A79D5" w:rsidP="008A79D5">
      <w:pPr>
        <w:pStyle w:val="NormalBold"/>
        <w:rPr>
          <w:lang w:val="fi-FI"/>
        </w:rPr>
      </w:pPr>
      <w:r w:rsidRPr="00A3428B">
        <w:rPr>
          <w:lang w:val="fi-FI"/>
        </w:rPr>
        <w:t>1 artikla – 22 kohta</w:t>
      </w:r>
    </w:p>
    <w:p w14:paraId="331BF353" w14:textId="77777777" w:rsidR="008A79D5" w:rsidRPr="00A3428B" w:rsidRDefault="008A79D5" w:rsidP="008A79D5">
      <w:pPr>
        <w:rPr>
          <w:lang w:val="fi-FI"/>
        </w:rPr>
      </w:pPr>
      <w:r w:rsidRPr="00A3428B">
        <w:rPr>
          <w:lang w:val="fi-FI"/>
        </w:rPr>
        <w:t>Asetus (EU) 2023/1115</w:t>
      </w:r>
    </w:p>
    <w:p w14:paraId="5252824E" w14:textId="77777777" w:rsidR="008A79D5" w:rsidRPr="00A3428B" w:rsidRDefault="008A79D5" w:rsidP="008A79D5">
      <w:r w:rsidRPr="00A3428B">
        <w:t xml:space="preserve">37 </w:t>
      </w:r>
      <w:proofErr w:type="spellStart"/>
      <w:r w:rsidRPr="00A3428B">
        <w:t>artikla</w:t>
      </w:r>
      <w:proofErr w:type="spellEnd"/>
      <w:r w:rsidRPr="00A3428B">
        <w:t xml:space="preserve"> – 3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234CD7BC" w14:textId="77777777" w:rsidTr="00131373">
        <w:trPr>
          <w:jc w:val="center"/>
        </w:trPr>
        <w:tc>
          <w:tcPr>
            <w:tcW w:w="9752" w:type="dxa"/>
            <w:gridSpan w:val="2"/>
          </w:tcPr>
          <w:p w14:paraId="425DCB4B" w14:textId="77777777" w:rsidR="008A79D5" w:rsidRPr="00A3428B" w:rsidRDefault="008A79D5" w:rsidP="00131373">
            <w:pPr>
              <w:keepNext/>
            </w:pPr>
          </w:p>
        </w:tc>
      </w:tr>
      <w:tr w:rsidR="008A79D5" w:rsidRPr="00A3428B" w14:paraId="529F7E7D" w14:textId="77777777" w:rsidTr="00131373">
        <w:trPr>
          <w:jc w:val="center"/>
        </w:trPr>
        <w:tc>
          <w:tcPr>
            <w:tcW w:w="4876" w:type="dxa"/>
          </w:tcPr>
          <w:p w14:paraId="55FD18D1" w14:textId="77777777" w:rsidR="008A79D5" w:rsidRPr="00A3428B" w:rsidRDefault="008A79D5" w:rsidP="00131373">
            <w:pPr>
              <w:pStyle w:val="AmColumnHeading"/>
              <w:keepNext/>
            </w:pPr>
            <w:r w:rsidRPr="00A3428B">
              <w:t>Komission teksti</w:t>
            </w:r>
          </w:p>
        </w:tc>
        <w:tc>
          <w:tcPr>
            <w:tcW w:w="4876" w:type="dxa"/>
          </w:tcPr>
          <w:p w14:paraId="69ADFBBD" w14:textId="77777777" w:rsidR="008A79D5" w:rsidRPr="00A3428B" w:rsidRDefault="008A79D5" w:rsidP="00131373">
            <w:pPr>
              <w:pStyle w:val="AmColumnHeading"/>
              <w:keepNext/>
            </w:pPr>
            <w:r w:rsidRPr="00A3428B">
              <w:t>Tarkistus</w:t>
            </w:r>
          </w:p>
        </w:tc>
      </w:tr>
      <w:tr w:rsidR="008A79D5" w:rsidRPr="0069660A" w14:paraId="617C53CA" w14:textId="77777777" w:rsidTr="00131373">
        <w:trPr>
          <w:jc w:val="center"/>
        </w:trPr>
        <w:tc>
          <w:tcPr>
            <w:tcW w:w="4876" w:type="dxa"/>
          </w:tcPr>
          <w:p w14:paraId="4BC472C7" w14:textId="63BFE451" w:rsidR="008A79D5" w:rsidRPr="00A3428B" w:rsidRDefault="008A79D5" w:rsidP="00131373">
            <w:pPr>
              <w:pStyle w:val="Normal6a"/>
            </w:pPr>
            <w:r w:rsidRPr="00A3428B">
              <w:t>3.</w:t>
            </w:r>
            <w:r w:rsidR="00720979" w:rsidRPr="00A3428B">
              <w:tab/>
            </w:r>
            <w:r w:rsidRPr="00A3428B">
              <w:t xml:space="preserve">Poiketen siitä, mitä tämän asetuksen 1 artiklan 2 kohdassa säädetään, asetuksen (EU) N:o 995/2010 2 artiklan a alakohdassa määriteltyjen puutavaran ja </w:t>
            </w:r>
            <w:r w:rsidRPr="00A3428B">
              <w:lastRenderedPageBreak/>
              <w:t xml:space="preserve">puutuotteiden, jotka on tuotettu ennen 29 päivää kesäkuuta 2023 ja saatettu markkinoille 31 päivästä joulukuuta </w:t>
            </w:r>
            <w:r w:rsidRPr="00A3428B">
              <w:rPr>
                <w:b/>
                <w:i/>
              </w:rPr>
              <w:t>2028</w:t>
            </w:r>
            <w:r w:rsidRPr="00A3428B">
              <w:t xml:space="preserve"> alkaen, on oltava tämän asetuksen 3 artiklan mukaisia.</w:t>
            </w:r>
          </w:p>
        </w:tc>
        <w:tc>
          <w:tcPr>
            <w:tcW w:w="4876" w:type="dxa"/>
          </w:tcPr>
          <w:p w14:paraId="4A740F50" w14:textId="23F685E8" w:rsidR="008A79D5" w:rsidRPr="00A3428B" w:rsidRDefault="008A79D5" w:rsidP="00131373">
            <w:pPr>
              <w:pStyle w:val="Normal6a"/>
              <w:rPr>
                <w:szCs w:val="24"/>
              </w:rPr>
            </w:pPr>
            <w:r w:rsidRPr="00A3428B">
              <w:lastRenderedPageBreak/>
              <w:t>3.</w:t>
            </w:r>
            <w:r w:rsidR="00720979" w:rsidRPr="00A3428B">
              <w:tab/>
            </w:r>
            <w:r w:rsidRPr="00A3428B">
              <w:t xml:space="preserve">Poiketen siitä, mitä tämän asetuksen 1 artiklan 2 kohdassa säädetään, asetuksen (EU) N:o 995/2010 2 artiklan a alakohdassa määriteltyjen puutavaran ja </w:t>
            </w:r>
            <w:r w:rsidRPr="00A3428B">
              <w:lastRenderedPageBreak/>
              <w:t xml:space="preserve">puutuotteiden, jotka on tuotettu ennen 29 päivää kesäkuuta 2023 ja saatettu markkinoille 31 päivästä joulukuuta </w:t>
            </w:r>
            <w:r w:rsidRPr="00A3428B">
              <w:rPr>
                <w:b/>
                <w:i/>
              </w:rPr>
              <w:t>2029</w:t>
            </w:r>
            <w:r w:rsidRPr="00A3428B">
              <w:t xml:space="preserve"> alkaen, on oltava tämän asetuksen 3 artiklan mukaisia.</w:t>
            </w:r>
          </w:p>
        </w:tc>
      </w:tr>
    </w:tbl>
    <w:p w14:paraId="64BE44D7" w14:textId="77777777" w:rsidR="008A79D5" w:rsidRPr="00A3428B" w:rsidRDefault="008A79D5" w:rsidP="008A79D5">
      <w:pPr>
        <w:rPr>
          <w:noProof/>
          <w:lang w:val="fi-FI"/>
        </w:rPr>
      </w:pPr>
    </w:p>
    <w:p w14:paraId="7263CDA9" w14:textId="77777777" w:rsidR="008A79D5" w:rsidRPr="00A3428B" w:rsidRDefault="008A79D5" w:rsidP="008A79D5">
      <w:pPr>
        <w:pStyle w:val="AmNumberTabs"/>
      </w:pPr>
      <w:r w:rsidRPr="00A3428B">
        <w:t>Tarkistukset 63 ja 128</w:t>
      </w:r>
    </w:p>
    <w:p w14:paraId="79D5B943" w14:textId="77777777" w:rsidR="008A79D5" w:rsidRPr="00A3428B" w:rsidRDefault="008A79D5" w:rsidP="008A79D5">
      <w:pPr>
        <w:pStyle w:val="NormalBold"/>
        <w:keepNext/>
        <w:spacing w:before="240"/>
        <w:rPr>
          <w:lang w:val="fi-FI"/>
        </w:rPr>
      </w:pPr>
      <w:r w:rsidRPr="00A3428B">
        <w:rPr>
          <w:lang w:val="fi-FI"/>
        </w:rPr>
        <w:t>Ehdotus asetukseksi</w:t>
      </w:r>
    </w:p>
    <w:p w14:paraId="17313CB3" w14:textId="77777777" w:rsidR="008A79D5" w:rsidRPr="00A3428B" w:rsidRDefault="008A79D5" w:rsidP="008A79D5">
      <w:pPr>
        <w:pStyle w:val="NormalBold"/>
        <w:rPr>
          <w:lang w:val="fi-FI"/>
        </w:rPr>
      </w:pPr>
      <w:r w:rsidRPr="00A3428B">
        <w:rPr>
          <w:lang w:val="fi-FI"/>
        </w:rPr>
        <w:t>1 artikla – 1 kohta – 23 alakohta</w:t>
      </w:r>
    </w:p>
    <w:p w14:paraId="56F24E28" w14:textId="77777777" w:rsidR="008A79D5" w:rsidRPr="00A3428B" w:rsidRDefault="008A79D5" w:rsidP="008A79D5">
      <w:proofErr w:type="spellStart"/>
      <w:r w:rsidRPr="00A3428B">
        <w:t>Asetus</w:t>
      </w:r>
      <w:proofErr w:type="spellEnd"/>
      <w:r w:rsidRPr="00A3428B">
        <w:t xml:space="preserve"> (EU) 2023/1115</w:t>
      </w:r>
    </w:p>
    <w:p w14:paraId="28AD380A" w14:textId="77777777" w:rsidR="008A79D5" w:rsidRPr="00A3428B" w:rsidRDefault="008A79D5" w:rsidP="008A79D5">
      <w:r w:rsidRPr="00A3428B">
        <w:t xml:space="preserve">38 </w:t>
      </w:r>
      <w:proofErr w:type="spellStart"/>
      <w:r w:rsidRPr="00A3428B">
        <w:t>artikla</w:t>
      </w:r>
      <w:proofErr w:type="spellEnd"/>
      <w:r w:rsidRPr="00A3428B">
        <w:t xml:space="preserve"> – 2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2666745C" w14:textId="77777777" w:rsidTr="00131373">
        <w:trPr>
          <w:jc w:val="center"/>
        </w:trPr>
        <w:tc>
          <w:tcPr>
            <w:tcW w:w="9752" w:type="dxa"/>
            <w:gridSpan w:val="2"/>
          </w:tcPr>
          <w:p w14:paraId="184B9381" w14:textId="77777777" w:rsidR="008A79D5" w:rsidRPr="00A3428B" w:rsidRDefault="008A79D5" w:rsidP="00131373">
            <w:pPr>
              <w:keepNext/>
            </w:pPr>
          </w:p>
        </w:tc>
      </w:tr>
      <w:tr w:rsidR="008A79D5" w:rsidRPr="00A3428B" w14:paraId="52D75DE2" w14:textId="77777777" w:rsidTr="00131373">
        <w:trPr>
          <w:jc w:val="center"/>
        </w:trPr>
        <w:tc>
          <w:tcPr>
            <w:tcW w:w="4876" w:type="dxa"/>
          </w:tcPr>
          <w:p w14:paraId="438AC59D" w14:textId="77777777" w:rsidR="008A79D5" w:rsidRPr="00A3428B" w:rsidRDefault="008A79D5" w:rsidP="00131373">
            <w:pPr>
              <w:pStyle w:val="AmColumnHeading"/>
              <w:keepNext/>
            </w:pPr>
            <w:r w:rsidRPr="00A3428B">
              <w:t>Komission teksti</w:t>
            </w:r>
          </w:p>
        </w:tc>
        <w:tc>
          <w:tcPr>
            <w:tcW w:w="4876" w:type="dxa"/>
          </w:tcPr>
          <w:p w14:paraId="3DCBE9DB" w14:textId="77777777" w:rsidR="008A79D5" w:rsidRPr="00A3428B" w:rsidRDefault="008A79D5" w:rsidP="00131373">
            <w:pPr>
              <w:pStyle w:val="AmColumnHeading"/>
              <w:keepNext/>
            </w:pPr>
            <w:r w:rsidRPr="00A3428B">
              <w:t>Tarkistus</w:t>
            </w:r>
          </w:p>
        </w:tc>
      </w:tr>
      <w:tr w:rsidR="008A79D5" w:rsidRPr="0069660A" w14:paraId="08EBE218" w14:textId="77777777" w:rsidTr="00131373">
        <w:trPr>
          <w:jc w:val="center"/>
        </w:trPr>
        <w:tc>
          <w:tcPr>
            <w:tcW w:w="4876" w:type="dxa"/>
          </w:tcPr>
          <w:p w14:paraId="2B399373" w14:textId="77777777" w:rsidR="008A79D5" w:rsidRPr="00A3428B" w:rsidRDefault="008A79D5" w:rsidP="00131373">
            <w:pPr>
              <w:pStyle w:val="Normal6a"/>
            </w:pPr>
            <w:r w:rsidRPr="00A3428B">
              <w:t>2.</w:t>
            </w:r>
            <w:r w:rsidRPr="00A3428B">
              <w:tab/>
              <w:t xml:space="preserve">Sen 3–13, </w:t>
            </w:r>
            <w:r w:rsidRPr="00A3428B">
              <w:rPr>
                <w:b/>
                <w:i/>
              </w:rPr>
              <w:t>20, 21, 23</w:t>
            </w:r>
            <w:r w:rsidRPr="00A3428B">
              <w:t>, 26, 31 ja 32</w:t>
            </w:r>
            <w:r w:rsidRPr="00A3428B">
              <w:rPr>
                <w:b/>
                <w:i/>
              </w:rPr>
              <w:t> </w:t>
            </w:r>
            <w:r w:rsidRPr="00A3428B">
              <w:t xml:space="preserve">artiklaa sovelletaan 30 päivästä joulukuuta </w:t>
            </w:r>
            <w:r w:rsidRPr="00A3428B">
              <w:rPr>
                <w:b/>
                <w:i/>
              </w:rPr>
              <w:t>2025</w:t>
            </w:r>
            <w:r w:rsidRPr="00A3428B">
              <w:t>.</w:t>
            </w:r>
          </w:p>
        </w:tc>
        <w:tc>
          <w:tcPr>
            <w:tcW w:w="4876" w:type="dxa"/>
          </w:tcPr>
          <w:p w14:paraId="5ADA6F47" w14:textId="77777777" w:rsidR="008A79D5" w:rsidRPr="00A3428B" w:rsidRDefault="008A79D5" w:rsidP="00131373">
            <w:pPr>
              <w:pStyle w:val="Normal6a"/>
              <w:rPr>
                <w:szCs w:val="24"/>
              </w:rPr>
            </w:pPr>
            <w:r w:rsidRPr="00A3428B">
              <w:t>2.</w:t>
            </w:r>
            <w:r w:rsidRPr="00A3428B">
              <w:tab/>
            </w:r>
            <w:r w:rsidRPr="00A3428B">
              <w:rPr>
                <w:b/>
                <w:i/>
              </w:rPr>
              <w:t>Jollei tämän artiklan 3 kohdasta muuta johdu,</w:t>
            </w:r>
            <w:r w:rsidRPr="00A3428B">
              <w:t xml:space="preserve"> sen 3–13, </w:t>
            </w:r>
            <w:r w:rsidRPr="00A3428B">
              <w:rPr>
                <w:b/>
                <w:i/>
              </w:rPr>
              <w:t>16–24</w:t>
            </w:r>
            <w:r w:rsidRPr="00A3428B">
              <w:t>, 26, 31 ja 32</w:t>
            </w:r>
            <w:r w:rsidRPr="00A3428B">
              <w:rPr>
                <w:b/>
                <w:i/>
              </w:rPr>
              <w:t xml:space="preserve"> </w:t>
            </w:r>
            <w:r w:rsidRPr="00A3428B">
              <w:t xml:space="preserve">artiklaa sovelletaan 30 päivästä joulukuuta </w:t>
            </w:r>
            <w:r w:rsidRPr="00A3428B">
              <w:rPr>
                <w:b/>
                <w:i/>
              </w:rPr>
              <w:t>2026</w:t>
            </w:r>
            <w:r w:rsidRPr="00A3428B">
              <w:t>.</w:t>
            </w:r>
          </w:p>
        </w:tc>
      </w:tr>
    </w:tbl>
    <w:p w14:paraId="2A9342EE" w14:textId="77777777" w:rsidR="008A79D5" w:rsidRPr="00A3428B" w:rsidRDefault="008A79D5" w:rsidP="008A79D5">
      <w:pPr>
        <w:rPr>
          <w:noProof/>
          <w:lang w:val="fi-FI"/>
        </w:rPr>
      </w:pPr>
    </w:p>
    <w:p w14:paraId="6E7B67E5" w14:textId="77777777" w:rsidR="008A79D5" w:rsidRPr="00A3428B" w:rsidRDefault="008A79D5" w:rsidP="008A79D5">
      <w:pPr>
        <w:pStyle w:val="AmNumberTabs"/>
        <w:widowControl/>
      </w:pPr>
      <w:r w:rsidRPr="00A3428B">
        <w:t>Tarkistus 53</w:t>
      </w:r>
    </w:p>
    <w:p w14:paraId="0F4DA851" w14:textId="77777777" w:rsidR="008A79D5" w:rsidRPr="00A3428B" w:rsidRDefault="008A79D5" w:rsidP="008A79D5">
      <w:pPr>
        <w:pStyle w:val="NormalBold"/>
        <w:keepNext/>
        <w:widowControl/>
        <w:spacing w:before="240"/>
        <w:rPr>
          <w:lang w:val="fi-FI"/>
        </w:rPr>
      </w:pPr>
      <w:r w:rsidRPr="00A3428B">
        <w:rPr>
          <w:lang w:val="fi-FI"/>
        </w:rPr>
        <w:t>Ehdotus asetukseksi</w:t>
      </w:r>
    </w:p>
    <w:p w14:paraId="313EE319" w14:textId="77777777" w:rsidR="008A79D5" w:rsidRPr="00A3428B" w:rsidRDefault="008A79D5" w:rsidP="008A79D5">
      <w:pPr>
        <w:pStyle w:val="NormalBold"/>
        <w:widowControl/>
        <w:rPr>
          <w:lang w:val="fi-FI"/>
        </w:rPr>
      </w:pPr>
      <w:r w:rsidRPr="00A3428B">
        <w:rPr>
          <w:lang w:val="fi-FI"/>
        </w:rPr>
        <w:t>1 artikla – 23 alakohta</w:t>
      </w:r>
    </w:p>
    <w:p w14:paraId="549B0E59" w14:textId="77777777" w:rsidR="008A79D5" w:rsidRPr="00A3428B" w:rsidRDefault="008A79D5" w:rsidP="008A79D5">
      <w:pPr>
        <w:rPr>
          <w:lang w:val="fi-FI"/>
        </w:rPr>
      </w:pPr>
      <w:r w:rsidRPr="00A3428B">
        <w:rPr>
          <w:lang w:val="fi-FI"/>
        </w:rPr>
        <w:t>Asetus (EU) 2023/1115</w:t>
      </w:r>
    </w:p>
    <w:p w14:paraId="5B82451F" w14:textId="77777777" w:rsidR="008A79D5" w:rsidRPr="00A3428B" w:rsidRDefault="008A79D5" w:rsidP="008A79D5">
      <w:r w:rsidRPr="00A3428B">
        <w:t xml:space="preserve">38 </w:t>
      </w:r>
      <w:proofErr w:type="spellStart"/>
      <w:r w:rsidRPr="00A3428B">
        <w:t>artikla</w:t>
      </w:r>
      <w:proofErr w:type="spellEnd"/>
      <w:r w:rsidRPr="00A3428B">
        <w:t xml:space="preserve"> – 2 a </w:t>
      </w:r>
      <w:proofErr w:type="spellStart"/>
      <w:r w:rsidRPr="00A3428B">
        <w:t>kohta</w:t>
      </w:r>
      <w:proofErr w:type="spellEnd"/>
      <w:r w:rsidRPr="00A3428B">
        <w:t xml:space="preserve"> (</w:t>
      </w:r>
      <w:proofErr w:type="spellStart"/>
      <w:r w:rsidRPr="00A3428B">
        <w:t>uusi</w:t>
      </w:r>
      <w:proofErr w:type="spellEnd"/>
      <w:r w:rsidRPr="00A3428B">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79D5" w:rsidRPr="00A3428B" w14:paraId="0BE656F4" w14:textId="77777777" w:rsidTr="00131373">
        <w:trPr>
          <w:jc w:val="center"/>
        </w:trPr>
        <w:tc>
          <w:tcPr>
            <w:tcW w:w="9752" w:type="dxa"/>
            <w:gridSpan w:val="2"/>
          </w:tcPr>
          <w:p w14:paraId="2FA29978" w14:textId="77777777" w:rsidR="008A79D5" w:rsidRPr="00A3428B" w:rsidRDefault="008A79D5" w:rsidP="00131373">
            <w:pPr>
              <w:keepNext/>
            </w:pPr>
          </w:p>
        </w:tc>
      </w:tr>
      <w:tr w:rsidR="008A79D5" w:rsidRPr="00A3428B" w14:paraId="28CF930D" w14:textId="77777777" w:rsidTr="00131373">
        <w:trPr>
          <w:jc w:val="center"/>
        </w:trPr>
        <w:tc>
          <w:tcPr>
            <w:tcW w:w="4876" w:type="dxa"/>
          </w:tcPr>
          <w:p w14:paraId="1EA297A0" w14:textId="77777777" w:rsidR="008A79D5" w:rsidRPr="00A3428B" w:rsidRDefault="008A79D5" w:rsidP="00131373">
            <w:pPr>
              <w:pStyle w:val="AmColumnHeading"/>
              <w:keepNext/>
              <w:widowControl/>
            </w:pPr>
            <w:r w:rsidRPr="00A3428B">
              <w:t>Komission teksti</w:t>
            </w:r>
          </w:p>
        </w:tc>
        <w:tc>
          <w:tcPr>
            <w:tcW w:w="4876" w:type="dxa"/>
          </w:tcPr>
          <w:p w14:paraId="5E9F8574" w14:textId="77777777" w:rsidR="008A79D5" w:rsidRPr="00A3428B" w:rsidRDefault="008A79D5" w:rsidP="00131373">
            <w:pPr>
              <w:pStyle w:val="AmColumnHeading"/>
              <w:keepNext/>
              <w:widowControl/>
            </w:pPr>
            <w:r w:rsidRPr="00A3428B">
              <w:t>Tarkistus</w:t>
            </w:r>
          </w:p>
        </w:tc>
      </w:tr>
      <w:tr w:rsidR="008A79D5" w:rsidRPr="0069660A" w14:paraId="4A6574ED" w14:textId="77777777" w:rsidTr="00131373">
        <w:trPr>
          <w:jc w:val="center"/>
        </w:trPr>
        <w:tc>
          <w:tcPr>
            <w:tcW w:w="4876" w:type="dxa"/>
          </w:tcPr>
          <w:p w14:paraId="3E492061" w14:textId="77777777" w:rsidR="008A79D5" w:rsidRPr="00A3428B" w:rsidRDefault="008A79D5" w:rsidP="00131373">
            <w:pPr>
              <w:pStyle w:val="Normal6a"/>
              <w:widowControl/>
            </w:pPr>
          </w:p>
        </w:tc>
        <w:tc>
          <w:tcPr>
            <w:tcW w:w="4876" w:type="dxa"/>
          </w:tcPr>
          <w:p w14:paraId="166C0E18" w14:textId="1D09E49E" w:rsidR="008A79D5" w:rsidRPr="00A3428B" w:rsidRDefault="008A79D5" w:rsidP="00131373">
            <w:pPr>
              <w:pStyle w:val="Normal6a"/>
              <w:widowControl/>
              <w:rPr>
                <w:szCs w:val="24"/>
              </w:rPr>
            </w:pPr>
            <w:r w:rsidRPr="00A3428B">
              <w:rPr>
                <w:b/>
                <w:i/>
              </w:rPr>
              <w:t>2 a.</w:t>
            </w:r>
            <w:r w:rsidRPr="00A3428B">
              <w:rPr>
                <w:b/>
                <w:i/>
              </w:rPr>
              <w:tab/>
              <w:t>Toimivaltaisten viranomaisten on ilmoitettava komissiolle kaikista dokumentoiduista vaikeuksista, virheistä tai häiriöistä, jotka johtuvat 33 artiklassa tarkoitetuista unionin tietojärjestelmistä, jotta voidaan varmistaa, että siirtymäajan piiriin kuuluvat toimijat ja kauppaa käyvät eivät joudu epäedulliseen asemaan tällaisten ongelmien vuoksi.</w:t>
            </w:r>
          </w:p>
        </w:tc>
      </w:tr>
    </w:tbl>
    <w:p w14:paraId="5217E56C" w14:textId="77777777" w:rsidR="00720979" w:rsidRPr="00A3428B" w:rsidRDefault="00720979" w:rsidP="00720979">
      <w:pPr>
        <w:rPr>
          <w:noProof/>
          <w:lang w:val="fi-FI"/>
        </w:rPr>
      </w:pPr>
    </w:p>
    <w:p w14:paraId="79C93636" w14:textId="77777777" w:rsidR="00720979" w:rsidRPr="00A3428B" w:rsidRDefault="00720979" w:rsidP="00720979">
      <w:pPr>
        <w:pStyle w:val="AmNumberTabs"/>
      </w:pPr>
      <w:r w:rsidRPr="00A3428B">
        <w:t>Tarkistukset 64 ja 129</w:t>
      </w:r>
    </w:p>
    <w:p w14:paraId="3731B333" w14:textId="77777777" w:rsidR="00720979" w:rsidRPr="00A3428B" w:rsidRDefault="00720979" w:rsidP="00720979">
      <w:pPr>
        <w:pStyle w:val="NormalBold"/>
        <w:keepNext/>
        <w:spacing w:before="240"/>
        <w:rPr>
          <w:lang w:val="fi-FI"/>
        </w:rPr>
      </w:pPr>
      <w:r w:rsidRPr="00A3428B">
        <w:rPr>
          <w:lang w:val="fi-FI"/>
        </w:rPr>
        <w:t>Ehdotus asetukseksi</w:t>
      </w:r>
    </w:p>
    <w:p w14:paraId="08B46F7E" w14:textId="77777777" w:rsidR="00720979" w:rsidRPr="00A3428B" w:rsidRDefault="00720979" w:rsidP="00720979">
      <w:pPr>
        <w:pStyle w:val="NormalBold"/>
        <w:rPr>
          <w:lang w:val="fi-FI"/>
        </w:rPr>
      </w:pPr>
      <w:r w:rsidRPr="00A3428B">
        <w:rPr>
          <w:lang w:val="fi-FI"/>
        </w:rPr>
        <w:t>1 artikla – 1 kohta – 23 alakohta</w:t>
      </w:r>
    </w:p>
    <w:p w14:paraId="0D25DE96" w14:textId="77777777" w:rsidR="00720979" w:rsidRPr="00A3428B" w:rsidRDefault="00720979" w:rsidP="00720979">
      <w:proofErr w:type="spellStart"/>
      <w:r w:rsidRPr="00A3428B">
        <w:t>Asetus</w:t>
      </w:r>
      <w:proofErr w:type="spellEnd"/>
      <w:r w:rsidRPr="00A3428B">
        <w:t xml:space="preserve"> (EU) 2023/1115</w:t>
      </w:r>
    </w:p>
    <w:p w14:paraId="00D8E19C" w14:textId="77777777" w:rsidR="00720979" w:rsidRPr="00A3428B" w:rsidRDefault="00720979" w:rsidP="00720979">
      <w:r w:rsidRPr="00A3428B">
        <w:t xml:space="preserve">38 </w:t>
      </w:r>
      <w:proofErr w:type="spellStart"/>
      <w:r w:rsidRPr="00A3428B">
        <w:t>artikla</w:t>
      </w:r>
      <w:proofErr w:type="spellEnd"/>
      <w:r w:rsidRPr="00A3428B">
        <w:t xml:space="preserve"> – 3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0979" w:rsidRPr="00A3428B" w14:paraId="78A85AB1" w14:textId="77777777" w:rsidTr="00131373">
        <w:trPr>
          <w:jc w:val="center"/>
        </w:trPr>
        <w:tc>
          <w:tcPr>
            <w:tcW w:w="9752" w:type="dxa"/>
            <w:gridSpan w:val="2"/>
          </w:tcPr>
          <w:p w14:paraId="1B53CB3B" w14:textId="77777777" w:rsidR="00720979" w:rsidRPr="00A3428B" w:rsidRDefault="00720979" w:rsidP="00131373">
            <w:pPr>
              <w:keepNext/>
            </w:pPr>
          </w:p>
        </w:tc>
      </w:tr>
      <w:tr w:rsidR="00720979" w:rsidRPr="00A3428B" w14:paraId="043FD0CD" w14:textId="77777777" w:rsidTr="00131373">
        <w:trPr>
          <w:jc w:val="center"/>
        </w:trPr>
        <w:tc>
          <w:tcPr>
            <w:tcW w:w="4876" w:type="dxa"/>
          </w:tcPr>
          <w:p w14:paraId="6DAC2FD9" w14:textId="77777777" w:rsidR="00720979" w:rsidRPr="00A3428B" w:rsidRDefault="00720979" w:rsidP="00131373">
            <w:pPr>
              <w:pStyle w:val="AmColumnHeading"/>
              <w:keepNext/>
            </w:pPr>
            <w:r w:rsidRPr="00A3428B">
              <w:t>Komission teksti</w:t>
            </w:r>
          </w:p>
        </w:tc>
        <w:tc>
          <w:tcPr>
            <w:tcW w:w="4876" w:type="dxa"/>
          </w:tcPr>
          <w:p w14:paraId="01B47D84" w14:textId="77777777" w:rsidR="00720979" w:rsidRPr="00A3428B" w:rsidRDefault="00720979" w:rsidP="00131373">
            <w:pPr>
              <w:pStyle w:val="AmColumnHeading"/>
              <w:keepNext/>
            </w:pPr>
            <w:r w:rsidRPr="00A3428B">
              <w:t>Tarkistus</w:t>
            </w:r>
          </w:p>
        </w:tc>
      </w:tr>
      <w:tr w:rsidR="00720979" w:rsidRPr="0069660A" w14:paraId="67E4A8F2" w14:textId="77777777" w:rsidTr="00131373">
        <w:trPr>
          <w:jc w:val="center"/>
        </w:trPr>
        <w:tc>
          <w:tcPr>
            <w:tcW w:w="4876" w:type="dxa"/>
          </w:tcPr>
          <w:p w14:paraId="1F3A0385" w14:textId="77777777" w:rsidR="00720979" w:rsidRPr="00A3428B" w:rsidRDefault="00720979" w:rsidP="00131373">
            <w:pPr>
              <w:pStyle w:val="Normal6a"/>
            </w:pPr>
            <w:r w:rsidRPr="00A3428B">
              <w:t>3.</w:t>
            </w:r>
            <w:r w:rsidRPr="00A3428B">
              <w:tab/>
              <w:t xml:space="preserve">Niiden toimijoiden osalta, jotka </w:t>
            </w:r>
            <w:r w:rsidRPr="00A3428B">
              <w:rPr>
                <w:b/>
                <w:i/>
              </w:rPr>
              <w:t>on perustettu viimeistään 31 päivänä joulukuuta 2024</w:t>
            </w:r>
            <w:r w:rsidRPr="00A3428B">
              <w:t xml:space="preserve"> direktiivin 2013/34/EU 3 artiklan 1 kohdassa tai </w:t>
            </w:r>
            <w:r w:rsidRPr="00A3428B">
              <w:rPr>
                <w:b/>
                <w:i/>
              </w:rPr>
              <w:t>2 kohdan ensimmäisessä alakohdassa tarkoitetuiksi mikroyrityksiksi tai pieniksi yrityksiksi</w:t>
            </w:r>
            <w:r w:rsidRPr="00A3428B">
              <w:t xml:space="preserve">, tämän artiklan 2 kohdassa tarkoitettuja artikloja sovelletaan </w:t>
            </w:r>
            <w:r w:rsidRPr="00A3428B">
              <w:rPr>
                <w:b/>
                <w:i/>
              </w:rPr>
              <w:t>kyseisten yritysten oikeudellisesta muodosta riippumatta 30 päivästä joulukuuta 2026</w:t>
            </w:r>
            <w:r w:rsidRPr="00A3428B">
              <w:t>.</w:t>
            </w:r>
          </w:p>
        </w:tc>
        <w:tc>
          <w:tcPr>
            <w:tcW w:w="4876" w:type="dxa"/>
          </w:tcPr>
          <w:p w14:paraId="0FA5D4E2" w14:textId="77777777" w:rsidR="00720979" w:rsidRPr="00A3428B" w:rsidRDefault="00720979" w:rsidP="00131373">
            <w:pPr>
              <w:pStyle w:val="Normal6a"/>
              <w:rPr>
                <w:szCs w:val="24"/>
              </w:rPr>
            </w:pPr>
            <w:r w:rsidRPr="00A3428B">
              <w:t>3.</w:t>
            </w:r>
            <w:r w:rsidRPr="00A3428B">
              <w:tab/>
              <w:t xml:space="preserve">Niiden toimijoiden osalta, jotka </w:t>
            </w:r>
            <w:r w:rsidRPr="00A3428B">
              <w:rPr>
                <w:b/>
                <w:i/>
              </w:rPr>
              <w:t>ovat luonnollisia henkilöitä tai</w:t>
            </w:r>
            <w:r w:rsidRPr="00A3428B">
              <w:t xml:space="preserve"> direktiivin 2013/34/EU 3 artiklan 1 </w:t>
            </w:r>
            <w:r w:rsidRPr="00A3428B">
              <w:rPr>
                <w:b/>
                <w:i/>
              </w:rPr>
              <w:t xml:space="preserve">tai 2 </w:t>
            </w:r>
            <w:r w:rsidRPr="00A3428B">
              <w:t xml:space="preserve">kohdassa </w:t>
            </w:r>
            <w:r w:rsidRPr="00A3428B">
              <w:rPr>
                <w:b/>
                <w:i/>
              </w:rPr>
              <w:t xml:space="preserve">määriteltyjä mikroyrityksiä </w:t>
            </w:r>
            <w:r w:rsidRPr="00A3428B">
              <w:t xml:space="preserve">tai </w:t>
            </w:r>
            <w:r w:rsidRPr="00A3428B">
              <w:rPr>
                <w:b/>
                <w:i/>
              </w:rPr>
              <w:t>pieniä yrityksiä, jotka on perustettu tällaisiksi toimijoiksi viimeistään 31 päivänä joulukuuta 2024</w:t>
            </w:r>
            <w:r w:rsidRPr="00A3428B">
              <w:t xml:space="preserve">, tämän artiklan 2 kohdassa tarkoitettuja artikloja sovelletaan </w:t>
            </w:r>
            <w:r w:rsidRPr="00A3428B">
              <w:rPr>
                <w:b/>
                <w:i/>
              </w:rPr>
              <w:t>30 päivästä kesäkuuta 2027, paitsi jos kyseessä ovat asetuksen (EU) N:o 995/2010 liitteen soveltamisalaan kuuluvat tuotteet</w:t>
            </w:r>
            <w:r w:rsidRPr="00A3428B">
              <w:t>.</w:t>
            </w:r>
          </w:p>
        </w:tc>
      </w:tr>
    </w:tbl>
    <w:p w14:paraId="79064813" w14:textId="77777777" w:rsidR="00720979" w:rsidRPr="00A3428B" w:rsidRDefault="00720979" w:rsidP="000050A6">
      <w:pPr>
        <w:rPr>
          <w:lang w:val="fi-FI"/>
        </w:rPr>
      </w:pPr>
    </w:p>
    <w:p w14:paraId="788AC83F" w14:textId="524FDC56" w:rsidR="00AC6338" w:rsidRPr="00A3428B" w:rsidRDefault="00AC6338" w:rsidP="00AC6338">
      <w:pPr>
        <w:pStyle w:val="AmNumberTabs"/>
      </w:pPr>
      <w:r w:rsidRPr="00A3428B">
        <w:t>Tarkistu</w:t>
      </w:r>
      <w:r w:rsidR="00D2265F" w:rsidRPr="00A3428B">
        <w:t>k</w:t>
      </w:r>
      <w:r w:rsidRPr="00A3428B">
        <w:t>s</w:t>
      </w:r>
      <w:r w:rsidR="00D2265F" w:rsidRPr="00A3428B">
        <w:t>et</w:t>
      </w:r>
      <w:r w:rsidRPr="00A3428B">
        <w:t xml:space="preserve"> 27</w:t>
      </w:r>
      <w:r w:rsidR="00D2265F" w:rsidRPr="00A3428B">
        <w:t>, 89 ja 130</w:t>
      </w:r>
    </w:p>
    <w:p w14:paraId="7F311C88" w14:textId="77777777" w:rsidR="00AC6338" w:rsidRPr="00A3428B" w:rsidRDefault="00AC6338" w:rsidP="00AC6338">
      <w:pPr>
        <w:pStyle w:val="NormalBold"/>
        <w:keepNext/>
        <w:spacing w:before="240"/>
        <w:rPr>
          <w:lang w:val="fi-FI"/>
        </w:rPr>
      </w:pPr>
      <w:r w:rsidRPr="00A3428B">
        <w:rPr>
          <w:lang w:val="fi-FI"/>
        </w:rPr>
        <w:t>Ehdotus asetukseksi</w:t>
      </w:r>
    </w:p>
    <w:p w14:paraId="1A209328" w14:textId="77777777" w:rsidR="00AC6338" w:rsidRPr="00A3428B" w:rsidRDefault="00AC6338" w:rsidP="00AC6338">
      <w:pPr>
        <w:pStyle w:val="NormalBold"/>
        <w:rPr>
          <w:lang w:val="fi-FI"/>
        </w:rPr>
      </w:pPr>
      <w:r w:rsidRPr="00A3428B">
        <w:rPr>
          <w:lang w:val="fi-FI"/>
        </w:rPr>
        <w:t>1 artikla – 23 alakohta</w:t>
      </w:r>
    </w:p>
    <w:p w14:paraId="6EBA21D9" w14:textId="77777777" w:rsidR="00AC6338" w:rsidRPr="00A3428B" w:rsidRDefault="00AC6338" w:rsidP="00AC6338">
      <w:pPr>
        <w:rPr>
          <w:lang w:val="fi-FI"/>
        </w:rPr>
      </w:pPr>
      <w:r w:rsidRPr="00A3428B">
        <w:rPr>
          <w:lang w:val="fi-FI"/>
        </w:rPr>
        <w:t>Asetus (EU) 2023/1115</w:t>
      </w:r>
    </w:p>
    <w:p w14:paraId="75B16423" w14:textId="77777777" w:rsidR="00AC6338" w:rsidRPr="00A3428B" w:rsidRDefault="00AC6338" w:rsidP="00AC6338">
      <w:r w:rsidRPr="00A3428B">
        <w:t xml:space="preserve">38 </w:t>
      </w:r>
      <w:proofErr w:type="spellStart"/>
      <w:r w:rsidRPr="00A3428B">
        <w:t>artikla</w:t>
      </w:r>
      <w:proofErr w:type="spellEnd"/>
      <w:r w:rsidRPr="00A3428B">
        <w:t xml:space="preserve"> – 4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338" w:rsidRPr="00A3428B" w14:paraId="1D2C40A5" w14:textId="77777777" w:rsidTr="00131373">
        <w:trPr>
          <w:jc w:val="center"/>
        </w:trPr>
        <w:tc>
          <w:tcPr>
            <w:tcW w:w="9752" w:type="dxa"/>
            <w:gridSpan w:val="2"/>
          </w:tcPr>
          <w:p w14:paraId="315B788B" w14:textId="77777777" w:rsidR="00AC6338" w:rsidRPr="00A3428B" w:rsidRDefault="00AC6338" w:rsidP="00131373">
            <w:pPr>
              <w:keepNext/>
            </w:pPr>
          </w:p>
        </w:tc>
      </w:tr>
      <w:tr w:rsidR="00AC6338" w:rsidRPr="00A3428B" w14:paraId="0537FBE0" w14:textId="77777777" w:rsidTr="00131373">
        <w:trPr>
          <w:jc w:val="center"/>
        </w:trPr>
        <w:tc>
          <w:tcPr>
            <w:tcW w:w="4876" w:type="dxa"/>
          </w:tcPr>
          <w:p w14:paraId="45B8ACBE" w14:textId="77777777" w:rsidR="00AC6338" w:rsidRPr="00A3428B" w:rsidRDefault="00AC6338" w:rsidP="00131373">
            <w:pPr>
              <w:pStyle w:val="AmColumnHeading"/>
              <w:keepNext/>
            </w:pPr>
            <w:r w:rsidRPr="00A3428B">
              <w:t>Komission teksti</w:t>
            </w:r>
          </w:p>
        </w:tc>
        <w:tc>
          <w:tcPr>
            <w:tcW w:w="4876" w:type="dxa"/>
          </w:tcPr>
          <w:p w14:paraId="58C7D4B5" w14:textId="77777777" w:rsidR="00AC6338" w:rsidRPr="00A3428B" w:rsidRDefault="00AC6338" w:rsidP="00131373">
            <w:pPr>
              <w:pStyle w:val="AmColumnHeading"/>
              <w:keepNext/>
            </w:pPr>
            <w:r w:rsidRPr="00A3428B">
              <w:t>Tarkistus</w:t>
            </w:r>
          </w:p>
        </w:tc>
      </w:tr>
      <w:tr w:rsidR="00AC6338" w:rsidRPr="00A3428B" w14:paraId="06D0BAE9" w14:textId="77777777" w:rsidTr="00131373">
        <w:trPr>
          <w:jc w:val="center"/>
        </w:trPr>
        <w:tc>
          <w:tcPr>
            <w:tcW w:w="4876" w:type="dxa"/>
          </w:tcPr>
          <w:p w14:paraId="4FC664DD" w14:textId="77777777" w:rsidR="00AC6338" w:rsidRPr="00A3428B" w:rsidRDefault="00AC6338" w:rsidP="00131373">
            <w:pPr>
              <w:pStyle w:val="Normal6a"/>
              <w:rPr>
                <w:b/>
                <w:bCs/>
                <w:i/>
              </w:rPr>
            </w:pPr>
            <w:r w:rsidRPr="00A3428B">
              <w:rPr>
                <w:b/>
                <w:bCs/>
                <w:i/>
              </w:rPr>
              <w:t>4.</w:t>
            </w:r>
            <w:r w:rsidRPr="00A3428B">
              <w:rPr>
                <w:b/>
                <w:bCs/>
                <w:i/>
              </w:rPr>
              <w:tab/>
              <w:t>Alkutuotannon mikro- ja pientoimijoiden osalta tämän artiklan 2 kohdassa tarkoitettuja artikloja sovelletaan 30 päivästä joulukuuta 2026.</w:t>
            </w:r>
          </w:p>
        </w:tc>
        <w:tc>
          <w:tcPr>
            <w:tcW w:w="4876" w:type="dxa"/>
          </w:tcPr>
          <w:p w14:paraId="09185DBC" w14:textId="77777777" w:rsidR="00AC6338" w:rsidRPr="00A3428B" w:rsidRDefault="00AC6338" w:rsidP="00131373">
            <w:pPr>
              <w:pStyle w:val="Normal6a"/>
              <w:rPr>
                <w:szCs w:val="24"/>
              </w:rPr>
            </w:pPr>
            <w:r w:rsidRPr="00A3428B">
              <w:rPr>
                <w:b/>
                <w:i/>
              </w:rPr>
              <w:t>Poistetaan.</w:t>
            </w:r>
          </w:p>
        </w:tc>
      </w:tr>
    </w:tbl>
    <w:p w14:paraId="1C892DFE" w14:textId="77777777" w:rsidR="00720979" w:rsidRPr="00A3428B" w:rsidRDefault="00720979" w:rsidP="00720979"/>
    <w:p w14:paraId="109F264F" w14:textId="283536EF" w:rsidR="00AC6338" w:rsidRPr="00A3428B" w:rsidRDefault="00AC6338" w:rsidP="00AC6338">
      <w:pPr>
        <w:pStyle w:val="AmNumberTabs"/>
      </w:pPr>
      <w:r w:rsidRPr="00A3428B">
        <w:t>Tarkistu</w:t>
      </w:r>
      <w:r w:rsidR="00D2265F" w:rsidRPr="00A3428B">
        <w:t>k</w:t>
      </w:r>
      <w:r w:rsidRPr="00A3428B">
        <w:t>s</w:t>
      </w:r>
      <w:r w:rsidR="00D2265F" w:rsidRPr="00A3428B">
        <w:t>et</w:t>
      </w:r>
      <w:r w:rsidRPr="00A3428B">
        <w:t xml:space="preserve"> 28</w:t>
      </w:r>
      <w:r w:rsidR="00D2265F" w:rsidRPr="00A3428B">
        <w:t>, 90 ja 131</w:t>
      </w:r>
    </w:p>
    <w:p w14:paraId="448D57E0" w14:textId="77777777" w:rsidR="00AC6338" w:rsidRPr="00A3428B" w:rsidRDefault="00AC6338" w:rsidP="00AC6338">
      <w:pPr>
        <w:pStyle w:val="NormalBold"/>
        <w:keepNext/>
        <w:spacing w:before="240"/>
        <w:rPr>
          <w:lang w:val="pt-PT"/>
        </w:rPr>
      </w:pPr>
      <w:proofErr w:type="spellStart"/>
      <w:r w:rsidRPr="00A3428B">
        <w:rPr>
          <w:lang w:val="pt-PT"/>
        </w:rPr>
        <w:t>Ehdotus</w:t>
      </w:r>
      <w:proofErr w:type="spellEnd"/>
      <w:r w:rsidRPr="00A3428B">
        <w:rPr>
          <w:lang w:val="pt-PT"/>
        </w:rPr>
        <w:t xml:space="preserve"> </w:t>
      </w:r>
      <w:proofErr w:type="spellStart"/>
      <w:r w:rsidRPr="00A3428B">
        <w:rPr>
          <w:lang w:val="pt-PT"/>
        </w:rPr>
        <w:t>asetukseksi</w:t>
      </w:r>
      <w:proofErr w:type="spellEnd"/>
    </w:p>
    <w:p w14:paraId="7D710889" w14:textId="77777777" w:rsidR="00AC6338" w:rsidRPr="00A3428B" w:rsidRDefault="00AC6338" w:rsidP="00AC6338">
      <w:pPr>
        <w:pStyle w:val="NormalBold"/>
        <w:rPr>
          <w:lang w:val="pt-PT"/>
        </w:rPr>
      </w:pPr>
      <w:r w:rsidRPr="00A3428B">
        <w:rPr>
          <w:lang w:val="pt-PT"/>
        </w:rPr>
        <w:t xml:space="preserve">1 </w:t>
      </w:r>
      <w:proofErr w:type="spellStart"/>
      <w:r w:rsidRPr="00A3428B">
        <w:rPr>
          <w:lang w:val="pt-PT"/>
        </w:rPr>
        <w:t>artikla</w:t>
      </w:r>
      <w:proofErr w:type="spellEnd"/>
      <w:r w:rsidRPr="00A3428B">
        <w:rPr>
          <w:lang w:val="pt-PT"/>
        </w:rPr>
        <w:t xml:space="preserve"> – 23 </w:t>
      </w:r>
      <w:proofErr w:type="spellStart"/>
      <w:r w:rsidRPr="00A3428B">
        <w:rPr>
          <w:lang w:val="pt-PT"/>
        </w:rPr>
        <w:t>alakohta</w:t>
      </w:r>
      <w:proofErr w:type="spellEnd"/>
    </w:p>
    <w:p w14:paraId="746159A4" w14:textId="77777777" w:rsidR="00AC6338" w:rsidRPr="00A3428B" w:rsidRDefault="00AC6338" w:rsidP="00AC6338">
      <w:proofErr w:type="spellStart"/>
      <w:r w:rsidRPr="00A3428B">
        <w:t>Asetus</w:t>
      </w:r>
      <w:proofErr w:type="spellEnd"/>
      <w:r w:rsidRPr="00A3428B">
        <w:t xml:space="preserve"> (EU) 2023/1115</w:t>
      </w:r>
    </w:p>
    <w:p w14:paraId="55B8DBBE" w14:textId="77777777" w:rsidR="00AC6338" w:rsidRPr="00A3428B" w:rsidRDefault="00AC6338" w:rsidP="00AC6338">
      <w:r w:rsidRPr="00A3428B">
        <w:t xml:space="preserve">38 </w:t>
      </w:r>
      <w:proofErr w:type="spellStart"/>
      <w:r w:rsidRPr="00A3428B">
        <w:t>artikla</w:t>
      </w:r>
      <w:proofErr w:type="spellEnd"/>
      <w:r w:rsidRPr="00A3428B">
        <w:t xml:space="preserve"> – 5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338" w:rsidRPr="00A3428B" w14:paraId="493DE0CD" w14:textId="77777777" w:rsidTr="00131373">
        <w:trPr>
          <w:jc w:val="center"/>
        </w:trPr>
        <w:tc>
          <w:tcPr>
            <w:tcW w:w="9752" w:type="dxa"/>
            <w:gridSpan w:val="2"/>
          </w:tcPr>
          <w:p w14:paraId="2FD2E8E8" w14:textId="77777777" w:rsidR="00AC6338" w:rsidRPr="00A3428B" w:rsidRDefault="00AC6338" w:rsidP="00131373">
            <w:pPr>
              <w:keepNext/>
            </w:pPr>
          </w:p>
        </w:tc>
      </w:tr>
      <w:tr w:rsidR="00AC6338" w:rsidRPr="00A3428B" w14:paraId="558DB3CF" w14:textId="77777777" w:rsidTr="00131373">
        <w:trPr>
          <w:jc w:val="center"/>
        </w:trPr>
        <w:tc>
          <w:tcPr>
            <w:tcW w:w="4876" w:type="dxa"/>
          </w:tcPr>
          <w:p w14:paraId="65E5EE1D" w14:textId="77777777" w:rsidR="00AC6338" w:rsidRPr="00A3428B" w:rsidRDefault="00AC6338" w:rsidP="00131373">
            <w:pPr>
              <w:pStyle w:val="AmColumnHeading"/>
              <w:keepNext/>
            </w:pPr>
            <w:r w:rsidRPr="00A3428B">
              <w:t>Komission teksti</w:t>
            </w:r>
          </w:p>
        </w:tc>
        <w:tc>
          <w:tcPr>
            <w:tcW w:w="4876" w:type="dxa"/>
          </w:tcPr>
          <w:p w14:paraId="40ECBFFA" w14:textId="77777777" w:rsidR="00AC6338" w:rsidRPr="00A3428B" w:rsidRDefault="00AC6338" w:rsidP="00131373">
            <w:pPr>
              <w:pStyle w:val="AmColumnHeading"/>
              <w:keepNext/>
            </w:pPr>
            <w:r w:rsidRPr="00A3428B">
              <w:t>Tarkistus</w:t>
            </w:r>
          </w:p>
        </w:tc>
      </w:tr>
      <w:tr w:rsidR="00AC6338" w:rsidRPr="00A3428B" w14:paraId="3D31664F" w14:textId="77777777" w:rsidTr="00131373">
        <w:trPr>
          <w:jc w:val="center"/>
        </w:trPr>
        <w:tc>
          <w:tcPr>
            <w:tcW w:w="4876" w:type="dxa"/>
          </w:tcPr>
          <w:p w14:paraId="3837EBCF" w14:textId="77777777" w:rsidR="00AC6338" w:rsidRPr="00A3428B" w:rsidRDefault="00AC6338" w:rsidP="00131373">
            <w:pPr>
              <w:rPr>
                <w:b/>
                <w:bCs/>
                <w:i/>
                <w:iCs/>
                <w:lang w:val="fi-FI"/>
              </w:rPr>
            </w:pPr>
            <w:r w:rsidRPr="00A3428B">
              <w:rPr>
                <w:b/>
                <w:bCs/>
                <w:i/>
                <w:iCs/>
                <w:lang w:val="fi-FI"/>
              </w:rPr>
              <w:t>5.</w:t>
            </w:r>
            <w:r w:rsidRPr="00A3428B">
              <w:rPr>
                <w:b/>
                <w:bCs/>
                <w:i/>
                <w:iCs/>
                <w:lang w:val="fi-FI"/>
              </w:rPr>
              <w:tab/>
              <w:t xml:space="preserve">Edellä olevia 16–19, 22 ja 24 artiklaa sovelletaan 30 päivästä kesäkuuta 2026 toimijoita, toimitusketjussa alempana sijaitsevia toimijoita ja kauppaa käyviä koskeviin toimenpiteisiin ja 30 päivästä joulukuuta 2026 3 ja 4 kohdassa tarkoitettuihin toimijoihin. Jos toimivaltainen viranomainen saa tiedon asetuksen (EU) 2023/1115 noudattamatta </w:t>
            </w:r>
            <w:r w:rsidRPr="00A3428B">
              <w:rPr>
                <w:b/>
                <w:bCs/>
                <w:i/>
                <w:iCs/>
                <w:lang w:val="fi-FI"/>
              </w:rPr>
              <w:lastRenderedPageBreak/>
              <w:t>jättämisestä ennen 16–19 artiklan, 22 artiklan ja 24 artiklan voimaantulopäivää, se voi antaa toimijoille, toimitusketjussa alempana sijaitseville toimijoille ja kauppaa käyville varoituksia sekä suosituksia vaatimusten noudattamiseksi.”</w:t>
            </w:r>
          </w:p>
        </w:tc>
        <w:tc>
          <w:tcPr>
            <w:tcW w:w="4876" w:type="dxa"/>
          </w:tcPr>
          <w:p w14:paraId="545E3558" w14:textId="77777777" w:rsidR="00AC6338" w:rsidRPr="00A3428B" w:rsidRDefault="00AC6338" w:rsidP="00131373">
            <w:pPr>
              <w:pStyle w:val="Normal6a"/>
              <w:rPr>
                <w:szCs w:val="24"/>
              </w:rPr>
            </w:pPr>
            <w:r w:rsidRPr="00A3428B">
              <w:rPr>
                <w:b/>
                <w:i/>
              </w:rPr>
              <w:lastRenderedPageBreak/>
              <w:t>Poistetaan.</w:t>
            </w:r>
          </w:p>
        </w:tc>
      </w:tr>
    </w:tbl>
    <w:p w14:paraId="25B2FEA4" w14:textId="77777777" w:rsidR="00AC6338" w:rsidRPr="00A3428B" w:rsidRDefault="00AC6338" w:rsidP="00AC6338">
      <w:pPr>
        <w:rPr>
          <w:noProof/>
          <w:lang w:val="fi-FI"/>
        </w:rPr>
      </w:pPr>
    </w:p>
    <w:p w14:paraId="5EDF9CDD" w14:textId="77777777" w:rsidR="00AC6338" w:rsidRPr="00A3428B" w:rsidRDefault="00AC6338" w:rsidP="00AC6338">
      <w:pPr>
        <w:pStyle w:val="AmNumberTabs"/>
      </w:pPr>
      <w:r w:rsidRPr="00A3428B">
        <w:t>Tarkistus 45</w:t>
      </w:r>
    </w:p>
    <w:p w14:paraId="4391A878" w14:textId="77777777" w:rsidR="00AC6338" w:rsidRPr="00A3428B" w:rsidRDefault="00AC6338" w:rsidP="00AC6338">
      <w:pPr>
        <w:pStyle w:val="NormalBold"/>
        <w:keepNext/>
        <w:spacing w:before="240"/>
        <w:rPr>
          <w:lang w:val="fi-FI"/>
        </w:rPr>
      </w:pPr>
      <w:r w:rsidRPr="00A3428B">
        <w:rPr>
          <w:lang w:val="fi-FI"/>
        </w:rPr>
        <w:t>Ehdotus asetukseksi</w:t>
      </w:r>
    </w:p>
    <w:p w14:paraId="45F8E9CC" w14:textId="77777777" w:rsidR="00AC6338" w:rsidRPr="00A3428B" w:rsidRDefault="00AC6338" w:rsidP="00AC6338">
      <w:pPr>
        <w:pStyle w:val="NormalBold"/>
        <w:rPr>
          <w:lang w:val="fi-FI"/>
        </w:rPr>
      </w:pPr>
      <w:r w:rsidRPr="00A3428B">
        <w:rPr>
          <w:lang w:val="fi-FI"/>
        </w:rPr>
        <w:t>1 artikla – 23 kohta</w:t>
      </w:r>
    </w:p>
    <w:p w14:paraId="792E07A7" w14:textId="77777777" w:rsidR="00AC6338" w:rsidRPr="00A3428B" w:rsidRDefault="00AC6338" w:rsidP="00AC6338">
      <w:pPr>
        <w:rPr>
          <w:lang w:val="fi-FI"/>
        </w:rPr>
      </w:pPr>
      <w:r w:rsidRPr="00A3428B">
        <w:rPr>
          <w:lang w:val="fi-FI"/>
        </w:rPr>
        <w:t>Asetus (EU) 2023/1115</w:t>
      </w:r>
    </w:p>
    <w:p w14:paraId="75E89BFC" w14:textId="77777777" w:rsidR="00AC6338" w:rsidRPr="00A3428B" w:rsidRDefault="00AC6338" w:rsidP="00AC6338">
      <w:r w:rsidRPr="00A3428B">
        <w:t xml:space="preserve">38 </w:t>
      </w:r>
      <w:proofErr w:type="spellStart"/>
      <w:r w:rsidRPr="00A3428B">
        <w:t>artikla</w:t>
      </w:r>
      <w:proofErr w:type="spellEnd"/>
      <w:r w:rsidRPr="00A3428B">
        <w:t xml:space="preserve"> – 5 a </w:t>
      </w:r>
      <w:proofErr w:type="spellStart"/>
      <w:r w:rsidRPr="00A3428B">
        <w:t>kohta</w:t>
      </w:r>
      <w:proofErr w:type="spellEnd"/>
      <w:r w:rsidRPr="00A3428B">
        <w:t xml:space="preserve"> (</w:t>
      </w:r>
      <w:proofErr w:type="spellStart"/>
      <w:r w:rsidRPr="00A3428B">
        <w:t>uusi</w:t>
      </w:r>
      <w:proofErr w:type="spellEnd"/>
      <w:r w:rsidRPr="00A3428B">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338" w:rsidRPr="00A3428B" w14:paraId="1E494C0F" w14:textId="77777777" w:rsidTr="00131373">
        <w:trPr>
          <w:jc w:val="center"/>
        </w:trPr>
        <w:tc>
          <w:tcPr>
            <w:tcW w:w="9752" w:type="dxa"/>
            <w:gridSpan w:val="2"/>
          </w:tcPr>
          <w:p w14:paraId="74A94F04" w14:textId="77777777" w:rsidR="00AC6338" w:rsidRPr="00A3428B" w:rsidRDefault="00AC6338" w:rsidP="00131373">
            <w:pPr>
              <w:keepNext/>
            </w:pPr>
          </w:p>
        </w:tc>
      </w:tr>
      <w:tr w:rsidR="00AC6338" w:rsidRPr="00A3428B" w14:paraId="13DAE34E" w14:textId="77777777" w:rsidTr="00131373">
        <w:trPr>
          <w:jc w:val="center"/>
        </w:trPr>
        <w:tc>
          <w:tcPr>
            <w:tcW w:w="4876" w:type="dxa"/>
          </w:tcPr>
          <w:p w14:paraId="7CF79BCF" w14:textId="77777777" w:rsidR="00AC6338" w:rsidRPr="00A3428B" w:rsidRDefault="00AC6338" w:rsidP="00131373">
            <w:pPr>
              <w:pStyle w:val="AmColumnHeading"/>
              <w:keepNext/>
            </w:pPr>
            <w:r w:rsidRPr="00A3428B">
              <w:t>Komission teksti</w:t>
            </w:r>
          </w:p>
        </w:tc>
        <w:tc>
          <w:tcPr>
            <w:tcW w:w="4876" w:type="dxa"/>
          </w:tcPr>
          <w:p w14:paraId="42215587" w14:textId="77777777" w:rsidR="00AC6338" w:rsidRPr="00A3428B" w:rsidRDefault="00AC6338" w:rsidP="00131373">
            <w:pPr>
              <w:pStyle w:val="AmColumnHeading"/>
              <w:keepNext/>
            </w:pPr>
            <w:r w:rsidRPr="00A3428B">
              <w:t>Tarkistus</w:t>
            </w:r>
          </w:p>
        </w:tc>
      </w:tr>
      <w:tr w:rsidR="00AC6338" w:rsidRPr="0069660A" w14:paraId="58E4E6BA" w14:textId="77777777" w:rsidTr="00131373">
        <w:trPr>
          <w:jc w:val="center"/>
        </w:trPr>
        <w:tc>
          <w:tcPr>
            <w:tcW w:w="4876" w:type="dxa"/>
          </w:tcPr>
          <w:p w14:paraId="4F4ED0D8" w14:textId="77777777" w:rsidR="00AC6338" w:rsidRPr="00A3428B" w:rsidRDefault="00AC6338" w:rsidP="00131373">
            <w:pPr>
              <w:pStyle w:val="Normal6a"/>
            </w:pPr>
          </w:p>
        </w:tc>
        <w:tc>
          <w:tcPr>
            <w:tcW w:w="4876" w:type="dxa"/>
          </w:tcPr>
          <w:p w14:paraId="1DAEE070" w14:textId="3B0A535B" w:rsidR="00AC6338" w:rsidRPr="00A3428B" w:rsidRDefault="00AC6338" w:rsidP="00131373">
            <w:pPr>
              <w:pStyle w:val="Normal6a"/>
              <w:rPr>
                <w:szCs w:val="24"/>
              </w:rPr>
            </w:pPr>
            <w:r w:rsidRPr="00A3428B">
              <w:rPr>
                <w:b/>
                <w:i/>
              </w:rPr>
              <w:t>5 a.</w:t>
            </w:r>
            <w:r w:rsidR="00530C1B" w:rsidRPr="00A3428B">
              <w:rPr>
                <w:b/>
                <w:i/>
              </w:rPr>
              <w:tab/>
            </w:r>
            <w:r w:rsidRPr="00A3428B">
              <w:rPr>
                <w:b/>
                <w:i/>
              </w:rPr>
              <w:t>Toimivaltaisten viranomaisten on otettava huomioon asiaankuuluvat tiedot, mukaan lukien valitukset, raportit ja perustellut huolenaiheet,</w:t>
            </w:r>
            <w:r w:rsidRPr="00A3428B">
              <w:rPr>
                <w:i/>
              </w:rPr>
              <w:t xml:space="preserve"> </w:t>
            </w:r>
            <w:r w:rsidRPr="00A3428B">
              <w:rPr>
                <w:b/>
                <w:i/>
              </w:rPr>
              <w:t>ja niiden on otettava asianmukaisesti huomioon 38 artiklassa tarkoitettuja päivämääriä edeltävän ajanjakson ajalta komission tiedonannot, jotka koskevat tietotekniikkaan liittyviä ongelmia tai niistä johtuvia tahattomia virheitä, jotta vältetään hallinnollisten seuraamusten asettaminen 38 artiklan soveltamisalaan kuuluville toimijoille, sanotun kuitenkaan vaikuttamatta 25 artiklaan.</w:t>
            </w:r>
          </w:p>
        </w:tc>
      </w:tr>
    </w:tbl>
    <w:p w14:paraId="5E8177CE" w14:textId="77777777" w:rsidR="00AC6338" w:rsidRPr="00A3428B" w:rsidRDefault="00AC6338" w:rsidP="00AC6338">
      <w:pPr>
        <w:rPr>
          <w:noProof/>
          <w:lang w:val="fi-FI"/>
        </w:rPr>
      </w:pPr>
    </w:p>
    <w:p w14:paraId="37E29321" w14:textId="77777777" w:rsidR="00720979" w:rsidRPr="00A3428B" w:rsidRDefault="00720979" w:rsidP="00720979">
      <w:pPr>
        <w:pStyle w:val="AmNumberTabs"/>
      </w:pPr>
      <w:r w:rsidRPr="00A3428B">
        <w:t>Tarkistus 65</w:t>
      </w:r>
    </w:p>
    <w:p w14:paraId="0A332A10" w14:textId="77777777" w:rsidR="00720979" w:rsidRPr="00A3428B" w:rsidRDefault="00720979" w:rsidP="00720979">
      <w:pPr>
        <w:pStyle w:val="NormalBold"/>
        <w:keepNext/>
        <w:spacing w:before="240"/>
        <w:rPr>
          <w:lang w:val="fi-FI"/>
        </w:rPr>
      </w:pPr>
      <w:r w:rsidRPr="00A3428B">
        <w:rPr>
          <w:lang w:val="fi-FI"/>
        </w:rPr>
        <w:t>Ehdotus asetukseksi</w:t>
      </w:r>
    </w:p>
    <w:p w14:paraId="67E16FD1" w14:textId="77777777" w:rsidR="00720979" w:rsidRPr="00A3428B" w:rsidRDefault="00720979" w:rsidP="00720979">
      <w:pPr>
        <w:pStyle w:val="NormalBold"/>
        <w:rPr>
          <w:lang w:val="fi-FI"/>
        </w:rPr>
      </w:pPr>
      <w:r w:rsidRPr="00A3428B">
        <w:rPr>
          <w:lang w:val="fi-FI"/>
        </w:rPr>
        <w:t>1 artikla – 1 kohta – 23 a alakohta (uusi)</w:t>
      </w:r>
    </w:p>
    <w:p w14:paraId="4E8B941E" w14:textId="77777777" w:rsidR="00720979" w:rsidRPr="00A3428B" w:rsidRDefault="00720979" w:rsidP="00720979">
      <w:proofErr w:type="spellStart"/>
      <w:r w:rsidRPr="00A3428B">
        <w:t>Asetus</w:t>
      </w:r>
      <w:proofErr w:type="spellEnd"/>
      <w:r w:rsidRPr="00A3428B">
        <w:t xml:space="preserve"> (EU) 2023/1115</w:t>
      </w:r>
    </w:p>
    <w:p w14:paraId="5BBE3204" w14:textId="77777777" w:rsidR="00720979" w:rsidRPr="00A3428B" w:rsidRDefault="00720979" w:rsidP="00720979">
      <w:proofErr w:type="spellStart"/>
      <w:r w:rsidRPr="00A3428B">
        <w:t>Liite</w:t>
      </w:r>
      <w:proofErr w:type="spellEnd"/>
      <w:r w:rsidRPr="00A3428B">
        <w:t xml:space="preserve">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0979" w:rsidRPr="00A3428B" w14:paraId="31711F38" w14:textId="77777777" w:rsidTr="00131373">
        <w:trPr>
          <w:jc w:val="center"/>
        </w:trPr>
        <w:tc>
          <w:tcPr>
            <w:tcW w:w="9752" w:type="dxa"/>
            <w:gridSpan w:val="2"/>
          </w:tcPr>
          <w:p w14:paraId="2A91AB9B" w14:textId="77777777" w:rsidR="00720979" w:rsidRPr="00A3428B" w:rsidRDefault="00720979" w:rsidP="00131373">
            <w:pPr>
              <w:keepNext/>
            </w:pPr>
          </w:p>
        </w:tc>
      </w:tr>
      <w:tr w:rsidR="00720979" w:rsidRPr="00A3428B" w14:paraId="405F9568" w14:textId="77777777" w:rsidTr="00131373">
        <w:trPr>
          <w:jc w:val="center"/>
        </w:trPr>
        <w:tc>
          <w:tcPr>
            <w:tcW w:w="4876" w:type="dxa"/>
          </w:tcPr>
          <w:p w14:paraId="5BC76CE0" w14:textId="77777777" w:rsidR="00720979" w:rsidRPr="00A3428B" w:rsidRDefault="00720979" w:rsidP="00131373">
            <w:pPr>
              <w:pStyle w:val="AmColumnHeading"/>
              <w:keepNext/>
            </w:pPr>
            <w:r w:rsidRPr="00A3428B">
              <w:t>Komission teksti</w:t>
            </w:r>
          </w:p>
        </w:tc>
        <w:tc>
          <w:tcPr>
            <w:tcW w:w="4876" w:type="dxa"/>
          </w:tcPr>
          <w:p w14:paraId="0CA8BCCC" w14:textId="77777777" w:rsidR="00720979" w:rsidRPr="00A3428B" w:rsidRDefault="00720979" w:rsidP="00131373">
            <w:pPr>
              <w:pStyle w:val="AmColumnHeading"/>
              <w:keepNext/>
            </w:pPr>
            <w:r w:rsidRPr="00A3428B">
              <w:t>Tarkistus</w:t>
            </w:r>
          </w:p>
        </w:tc>
      </w:tr>
      <w:tr w:rsidR="00720979" w:rsidRPr="0069660A" w14:paraId="709E3DDE" w14:textId="77777777" w:rsidTr="00131373">
        <w:trPr>
          <w:jc w:val="center"/>
        </w:trPr>
        <w:tc>
          <w:tcPr>
            <w:tcW w:w="4876" w:type="dxa"/>
          </w:tcPr>
          <w:p w14:paraId="2DF39292" w14:textId="77777777" w:rsidR="00720979" w:rsidRPr="00A3428B" w:rsidRDefault="00720979" w:rsidP="00131373">
            <w:pPr>
              <w:pStyle w:val="Normal6a"/>
            </w:pPr>
          </w:p>
        </w:tc>
        <w:tc>
          <w:tcPr>
            <w:tcW w:w="4876" w:type="dxa"/>
          </w:tcPr>
          <w:p w14:paraId="744AB211" w14:textId="32CF8FB7" w:rsidR="00720979" w:rsidRPr="00A3428B" w:rsidRDefault="00720979" w:rsidP="00131373">
            <w:pPr>
              <w:pStyle w:val="Normal6a"/>
              <w:rPr>
                <w:szCs w:val="24"/>
              </w:rPr>
            </w:pPr>
            <w:r w:rsidRPr="00A3428B">
              <w:rPr>
                <w:b/>
                <w:i/>
              </w:rPr>
              <w:t>23 a)</w:t>
            </w:r>
            <w:r w:rsidRPr="00A3428B">
              <w:rPr>
                <w:b/>
                <w:i/>
              </w:rPr>
              <w:tab/>
              <w:t>poistetaan liitteestä I tuotteet ex 49.</w:t>
            </w:r>
          </w:p>
        </w:tc>
      </w:tr>
    </w:tbl>
    <w:p w14:paraId="78303DAE" w14:textId="77777777" w:rsidR="00720979" w:rsidRPr="00A3428B" w:rsidRDefault="00720979" w:rsidP="00720979">
      <w:pPr>
        <w:rPr>
          <w:noProof/>
          <w:lang w:val="fi-FI"/>
        </w:rPr>
      </w:pPr>
    </w:p>
    <w:p w14:paraId="6DBB4494" w14:textId="77777777" w:rsidR="00720979" w:rsidRPr="00A3428B" w:rsidRDefault="00720979" w:rsidP="00720979">
      <w:pPr>
        <w:pStyle w:val="AmNumberTabs"/>
      </w:pPr>
      <w:r w:rsidRPr="00A3428B">
        <w:t>Tarkistukset 60, 91 ja 132</w:t>
      </w:r>
    </w:p>
    <w:p w14:paraId="4442D215" w14:textId="77777777" w:rsidR="00720979" w:rsidRPr="00A3428B" w:rsidRDefault="00720979" w:rsidP="00720979">
      <w:pPr>
        <w:pStyle w:val="NormalBold"/>
        <w:keepNext/>
        <w:spacing w:before="240"/>
        <w:rPr>
          <w:lang w:val="fi-FI"/>
        </w:rPr>
      </w:pPr>
      <w:r w:rsidRPr="00A3428B">
        <w:rPr>
          <w:lang w:val="fi-FI"/>
        </w:rPr>
        <w:t>Ehdotus asetukseksi</w:t>
      </w:r>
    </w:p>
    <w:p w14:paraId="52825442" w14:textId="77777777" w:rsidR="00720979" w:rsidRPr="00A3428B" w:rsidRDefault="00720979" w:rsidP="00720979">
      <w:pPr>
        <w:pStyle w:val="NormalBold"/>
        <w:rPr>
          <w:lang w:val="fi-FI"/>
        </w:rPr>
      </w:pPr>
      <w:r w:rsidRPr="00A3428B">
        <w:rPr>
          <w:lang w:val="fi-FI"/>
        </w:rPr>
        <w:t>Liite II</w:t>
      </w:r>
    </w:p>
    <w:p w14:paraId="6CE73FA4" w14:textId="77777777" w:rsidR="00720979" w:rsidRPr="00A3428B" w:rsidRDefault="00720979" w:rsidP="00720979">
      <w:pPr>
        <w:rPr>
          <w:lang w:val="fi-FI"/>
        </w:rPr>
      </w:pPr>
      <w:r w:rsidRPr="00A3428B">
        <w:rPr>
          <w:lang w:val="fi-FI"/>
        </w:rPr>
        <w:t>Asetus (EU) 2023/1115</w:t>
      </w:r>
    </w:p>
    <w:p w14:paraId="7E816458" w14:textId="77777777" w:rsidR="00720979" w:rsidRPr="00A3428B" w:rsidRDefault="00720979" w:rsidP="00720979">
      <w:pPr>
        <w:rPr>
          <w:lang w:val="fr-BE"/>
        </w:rPr>
      </w:pPr>
      <w:proofErr w:type="spellStart"/>
      <w:r w:rsidRPr="00A3428B">
        <w:rPr>
          <w:lang w:val="fr-BE"/>
        </w:rPr>
        <w:lastRenderedPageBreak/>
        <w:t>Liite</w:t>
      </w:r>
      <w:proofErr w:type="spellEnd"/>
      <w:r w:rsidRPr="00A3428B">
        <w:rPr>
          <w:lang w:val="fr-BE"/>
        </w:rPr>
        <w:t xml:space="preserve"> III – </w:t>
      </w:r>
      <w:proofErr w:type="spellStart"/>
      <w:r w:rsidRPr="00A3428B">
        <w:rPr>
          <w:lang w:val="fr-BE"/>
        </w:rPr>
        <w:t>Johdantokappale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0979" w:rsidRPr="00A3428B" w14:paraId="4DBD96BF" w14:textId="77777777" w:rsidTr="00131373">
        <w:trPr>
          <w:jc w:val="center"/>
        </w:trPr>
        <w:tc>
          <w:tcPr>
            <w:tcW w:w="9752" w:type="dxa"/>
            <w:gridSpan w:val="2"/>
          </w:tcPr>
          <w:p w14:paraId="44F38838" w14:textId="77777777" w:rsidR="00720979" w:rsidRPr="00A3428B" w:rsidRDefault="00720979" w:rsidP="00131373">
            <w:pPr>
              <w:keepNext/>
              <w:rPr>
                <w:lang w:val="fr-BE"/>
              </w:rPr>
            </w:pPr>
          </w:p>
        </w:tc>
      </w:tr>
      <w:tr w:rsidR="00720979" w:rsidRPr="00A3428B" w14:paraId="0A0AA8D4" w14:textId="77777777" w:rsidTr="00131373">
        <w:trPr>
          <w:jc w:val="center"/>
        </w:trPr>
        <w:tc>
          <w:tcPr>
            <w:tcW w:w="4876" w:type="dxa"/>
          </w:tcPr>
          <w:p w14:paraId="7D4D0562" w14:textId="77777777" w:rsidR="00720979" w:rsidRPr="00A3428B" w:rsidRDefault="00720979" w:rsidP="00131373">
            <w:pPr>
              <w:pStyle w:val="AmColumnHeading"/>
              <w:keepNext/>
            </w:pPr>
            <w:r w:rsidRPr="00A3428B">
              <w:t>Komission teksti</w:t>
            </w:r>
          </w:p>
        </w:tc>
        <w:tc>
          <w:tcPr>
            <w:tcW w:w="4876" w:type="dxa"/>
          </w:tcPr>
          <w:p w14:paraId="0ED4854E" w14:textId="77777777" w:rsidR="00720979" w:rsidRPr="00A3428B" w:rsidRDefault="00720979" w:rsidP="00131373">
            <w:pPr>
              <w:pStyle w:val="AmColumnHeading"/>
              <w:keepNext/>
            </w:pPr>
            <w:r w:rsidRPr="00A3428B">
              <w:t>Tarkistus</w:t>
            </w:r>
          </w:p>
        </w:tc>
      </w:tr>
      <w:tr w:rsidR="00720979" w:rsidRPr="0069660A" w14:paraId="1D632339" w14:textId="77777777" w:rsidTr="00131373">
        <w:trPr>
          <w:jc w:val="center"/>
        </w:trPr>
        <w:tc>
          <w:tcPr>
            <w:tcW w:w="4876" w:type="dxa"/>
          </w:tcPr>
          <w:p w14:paraId="55FB75ED" w14:textId="77777777" w:rsidR="00720979" w:rsidRPr="00A3428B" w:rsidRDefault="00720979" w:rsidP="00131373">
            <w:pPr>
              <w:pStyle w:val="Normal6a"/>
            </w:pPr>
            <w:r w:rsidRPr="00A3428B">
              <w:t>Alkutuotannon mikro- ja pientoimijoiden yksinkertaistettuun ilmoitukseen 4 a artiklan 3 kohdan mukaisesti sisällytettävät tiedot:</w:t>
            </w:r>
          </w:p>
        </w:tc>
        <w:tc>
          <w:tcPr>
            <w:tcW w:w="4876" w:type="dxa"/>
          </w:tcPr>
          <w:p w14:paraId="2AE7E5AF" w14:textId="77777777" w:rsidR="00720979" w:rsidRPr="00A3428B" w:rsidRDefault="00720979" w:rsidP="00131373">
            <w:pPr>
              <w:pStyle w:val="Normal6a"/>
              <w:rPr>
                <w:szCs w:val="24"/>
              </w:rPr>
            </w:pPr>
            <w:r w:rsidRPr="00A3428B">
              <w:t xml:space="preserve">Alkutuotannon mikro- ja pientoimijoiden yksinkertaistettuun </w:t>
            </w:r>
            <w:r w:rsidRPr="00A3428B">
              <w:rPr>
                <w:b/>
                <w:i/>
              </w:rPr>
              <w:t xml:space="preserve">kertaluonteiseen </w:t>
            </w:r>
            <w:r w:rsidRPr="00A3428B">
              <w:t>ilmoitukseen 4 a artiklan 3 kohdan mukaisesti sisällytettävät tiedot:</w:t>
            </w:r>
          </w:p>
        </w:tc>
      </w:tr>
    </w:tbl>
    <w:p w14:paraId="46F177ED" w14:textId="77777777" w:rsidR="00720979" w:rsidRPr="00A3428B" w:rsidRDefault="00720979" w:rsidP="00720979">
      <w:pPr>
        <w:rPr>
          <w:noProof/>
          <w:lang w:val="fi-FI"/>
        </w:rPr>
      </w:pPr>
    </w:p>
    <w:p w14:paraId="389289E0" w14:textId="77777777" w:rsidR="00720979" w:rsidRPr="00A3428B" w:rsidRDefault="00720979" w:rsidP="00720979">
      <w:pPr>
        <w:pStyle w:val="AmNumberTabs"/>
      </w:pPr>
      <w:r w:rsidRPr="00A3428B">
        <w:t>Tarkistukset 92 ja 133</w:t>
      </w:r>
    </w:p>
    <w:p w14:paraId="68C03ADA" w14:textId="77777777" w:rsidR="00720979" w:rsidRPr="00A3428B" w:rsidRDefault="00720979" w:rsidP="00720979">
      <w:pPr>
        <w:pStyle w:val="NormalBold"/>
        <w:keepNext/>
        <w:spacing w:before="240"/>
        <w:rPr>
          <w:lang w:val="fi-FI"/>
        </w:rPr>
      </w:pPr>
      <w:r w:rsidRPr="00A3428B">
        <w:rPr>
          <w:lang w:val="fi-FI"/>
        </w:rPr>
        <w:t>Ehdotus asetukseksi</w:t>
      </w:r>
    </w:p>
    <w:p w14:paraId="319EAD4A" w14:textId="77777777" w:rsidR="00720979" w:rsidRPr="00A3428B" w:rsidRDefault="00720979" w:rsidP="00720979">
      <w:pPr>
        <w:pStyle w:val="NormalBold"/>
        <w:rPr>
          <w:lang w:val="fi-FI"/>
        </w:rPr>
      </w:pPr>
      <w:r w:rsidRPr="00A3428B">
        <w:rPr>
          <w:lang w:val="fi-FI"/>
        </w:rPr>
        <w:t>Liite II</w:t>
      </w:r>
    </w:p>
    <w:p w14:paraId="2F6ABF88" w14:textId="77777777" w:rsidR="00720979" w:rsidRPr="00A3428B" w:rsidRDefault="00720979" w:rsidP="00720979">
      <w:pPr>
        <w:rPr>
          <w:lang w:val="fi-FI"/>
        </w:rPr>
      </w:pPr>
      <w:r w:rsidRPr="00A3428B">
        <w:rPr>
          <w:lang w:val="fi-FI"/>
        </w:rPr>
        <w:t>Asetus (EU) 2023/1115</w:t>
      </w:r>
    </w:p>
    <w:p w14:paraId="2D42A178" w14:textId="77777777" w:rsidR="00720979" w:rsidRPr="00A3428B" w:rsidRDefault="00720979" w:rsidP="00720979">
      <w:proofErr w:type="spellStart"/>
      <w:r w:rsidRPr="00A3428B">
        <w:t>Liite</w:t>
      </w:r>
      <w:proofErr w:type="spellEnd"/>
      <w:r w:rsidRPr="00A3428B">
        <w:t xml:space="preserve"> III – 2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0979" w:rsidRPr="00A3428B" w14:paraId="5FCC18A3" w14:textId="77777777" w:rsidTr="00131373">
        <w:trPr>
          <w:jc w:val="center"/>
        </w:trPr>
        <w:tc>
          <w:tcPr>
            <w:tcW w:w="9752" w:type="dxa"/>
            <w:gridSpan w:val="2"/>
          </w:tcPr>
          <w:p w14:paraId="703942FF" w14:textId="77777777" w:rsidR="00720979" w:rsidRPr="00A3428B" w:rsidRDefault="00720979" w:rsidP="00131373">
            <w:pPr>
              <w:keepNext/>
            </w:pPr>
          </w:p>
        </w:tc>
      </w:tr>
      <w:tr w:rsidR="00720979" w:rsidRPr="00A3428B" w14:paraId="673DF64E" w14:textId="77777777" w:rsidTr="00131373">
        <w:trPr>
          <w:jc w:val="center"/>
        </w:trPr>
        <w:tc>
          <w:tcPr>
            <w:tcW w:w="4876" w:type="dxa"/>
          </w:tcPr>
          <w:p w14:paraId="33DA038D" w14:textId="77777777" w:rsidR="00720979" w:rsidRPr="00A3428B" w:rsidRDefault="00720979" w:rsidP="00131373">
            <w:pPr>
              <w:pStyle w:val="AmColumnHeading"/>
              <w:keepNext/>
            </w:pPr>
            <w:r w:rsidRPr="00A3428B">
              <w:t>Komission teksti</w:t>
            </w:r>
          </w:p>
        </w:tc>
        <w:tc>
          <w:tcPr>
            <w:tcW w:w="4876" w:type="dxa"/>
          </w:tcPr>
          <w:p w14:paraId="4DC705FF" w14:textId="77777777" w:rsidR="00720979" w:rsidRPr="00A3428B" w:rsidRDefault="00720979" w:rsidP="00131373">
            <w:pPr>
              <w:pStyle w:val="AmColumnHeading"/>
              <w:keepNext/>
            </w:pPr>
            <w:r w:rsidRPr="00A3428B">
              <w:t>Tarkistus</w:t>
            </w:r>
          </w:p>
        </w:tc>
      </w:tr>
      <w:tr w:rsidR="00720979" w:rsidRPr="0069660A" w14:paraId="56F70B5A" w14:textId="77777777" w:rsidTr="00131373">
        <w:trPr>
          <w:jc w:val="center"/>
        </w:trPr>
        <w:tc>
          <w:tcPr>
            <w:tcW w:w="4876" w:type="dxa"/>
          </w:tcPr>
          <w:p w14:paraId="4F1EF30A" w14:textId="77777777" w:rsidR="00720979" w:rsidRPr="00A3428B" w:rsidRDefault="00720979" w:rsidP="00131373">
            <w:pPr>
              <w:pStyle w:val="Normal6a"/>
            </w:pPr>
            <w:r w:rsidRPr="00A3428B">
              <w:t xml:space="preserve">2. Niiden asianomaisten tuotteiden </w:t>
            </w:r>
            <w:proofErr w:type="spellStart"/>
            <w:r w:rsidRPr="00A3428B">
              <w:t>harmonoidun</w:t>
            </w:r>
            <w:proofErr w:type="spellEnd"/>
            <w:r w:rsidRPr="00A3428B">
              <w:t xml:space="preserve"> järjestelmän koodi, vapaamuotoinen kuvaus, mukaan lukien kauppanimi, ja vuotuinen määrä, jotka aiotaan saattaa markkinoille tai viedä, ilmaistuna nettopainona tai tarvittaessa -tilavuutena taikka yksikköjen lukumääränä. Markkinoille saapuvien tai niiltä lähtevien asianomaisten tuotteiden osalta määrä ilmaistaan nettopainokilogrammoina ja tarvittaessa käyttäen </w:t>
            </w:r>
            <w:proofErr w:type="spellStart"/>
            <w:r w:rsidRPr="00A3428B">
              <w:t>harmonoidun</w:t>
            </w:r>
            <w:proofErr w:type="spellEnd"/>
            <w:r w:rsidRPr="00A3428B">
              <w:t xml:space="preserve"> järjestelmän koodia vastaavaa neuvoston asetuksen (ETY) N:o 2658/87 liitteessä I vahvistettua paljousyksikköä tai kaikissa muissa tapauksissa määrä ilmaistaan nettopainona tai tarvittaessa -tilavuutena taikka yksikköjen lukumääränä. Paljousyksikköä voidaan käyttää, jos se on määritelty johdonmukaisesti kaikille asianmukaista huolellisuutta koskevassa vakuutuksessa tarkoitetuille </w:t>
            </w:r>
            <w:proofErr w:type="spellStart"/>
            <w:r w:rsidRPr="00A3428B">
              <w:t>harmonoidun</w:t>
            </w:r>
            <w:proofErr w:type="spellEnd"/>
            <w:r w:rsidRPr="00A3428B">
              <w:t xml:space="preserve"> järjestelmän koodin mukaisille mahdollisille alanimikkeille.</w:t>
            </w:r>
          </w:p>
        </w:tc>
        <w:tc>
          <w:tcPr>
            <w:tcW w:w="4876" w:type="dxa"/>
          </w:tcPr>
          <w:p w14:paraId="715EA544" w14:textId="77777777" w:rsidR="00720979" w:rsidRPr="00A3428B" w:rsidRDefault="00720979" w:rsidP="00131373">
            <w:pPr>
              <w:pStyle w:val="Normal6a"/>
              <w:rPr>
                <w:szCs w:val="24"/>
              </w:rPr>
            </w:pPr>
            <w:r w:rsidRPr="00A3428B">
              <w:t xml:space="preserve">2. Niiden asianomaisten tuotteiden </w:t>
            </w:r>
            <w:proofErr w:type="spellStart"/>
            <w:r w:rsidRPr="00A3428B">
              <w:t>harmonoidun</w:t>
            </w:r>
            <w:proofErr w:type="spellEnd"/>
            <w:r w:rsidRPr="00A3428B">
              <w:t xml:space="preserve"> järjestelmän koodi, vapaamuotoinen kuvaus, mukaan lukien kauppanimi, ja </w:t>
            </w:r>
            <w:r w:rsidRPr="00A3428B">
              <w:rPr>
                <w:b/>
                <w:i/>
              </w:rPr>
              <w:t xml:space="preserve">kertaluonteisesti arvioitu </w:t>
            </w:r>
            <w:r w:rsidRPr="00A3428B">
              <w:t>vuotuinen määrä, jotka aiotaan saattaa markkinoille tai viedä, ilmaistuna nettopainona tai tarvittaessa -tilavuutena taikka yksikköjen lukumääränä. Markkinoille saapuvien tai niiltä lähtevien asianomaisten tuotteiden osalta</w:t>
            </w:r>
            <w:r w:rsidRPr="00A3428B">
              <w:rPr>
                <w:b/>
                <w:i/>
              </w:rPr>
              <w:t xml:space="preserve"> arvioitu</w:t>
            </w:r>
            <w:r w:rsidRPr="00A3428B">
              <w:t xml:space="preserve"> määrä ilmaistaan nettopainokilogrammoina ja tarvittaessa käyttäen </w:t>
            </w:r>
            <w:proofErr w:type="spellStart"/>
            <w:r w:rsidRPr="00A3428B">
              <w:t>harmonoidun</w:t>
            </w:r>
            <w:proofErr w:type="spellEnd"/>
            <w:r w:rsidRPr="00A3428B">
              <w:t xml:space="preserve"> järjestelmän koodia vastaavaa neuvoston asetuksen (ETY) N:o 2658/87 liitteessä I vahvistettua paljousyksikköä tai kaikissa muissa tapauksissa määrä ilmaistaan nettopainona tai tarvittaessa -tilavuutena taikka yksikköjen lukumääränä. Paljousyksikköä voidaan käyttää, jos se on määritelty johdonmukaisesti kaikille asianmukaista huolellisuutta koskevassa vakuutuksessa tarkoitetuille </w:t>
            </w:r>
            <w:proofErr w:type="spellStart"/>
            <w:r w:rsidRPr="00A3428B">
              <w:t>harmonoidun</w:t>
            </w:r>
            <w:proofErr w:type="spellEnd"/>
            <w:r w:rsidRPr="00A3428B">
              <w:t xml:space="preserve"> järjestelmän koodin mukaisille mahdollisille alanimikkeille.</w:t>
            </w:r>
          </w:p>
        </w:tc>
      </w:tr>
    </w:tbl>
    <w:p w14:paraId="5E7B5A07" w14:textId="77777777" w:rsidR="00720979" w:rsidRPr="00A3428B" w:rsidRDefault="00720979" w:rsidP="00720979">
      <w:pPr>
        <w:rPr>
          <w:noProof/>
          <w:lang w:val="fi-FI"/>
        </w:rPr>
      </w:pPr>
    </w:p>
    <w:p w14:paraId="3D39B2AF" w14:textId="77777777" w:rsidR="00720979" w:rsidRPr="00A3428B" w:rsidRDefault="00720979" w:rsidP="00720979">
      <w:pPr>
        <w:pStyle w:val="AmNumberTabs"/>
      </w:pPr>
      <w:r w:rsidRPr="00A3428B">
        <w:t>Tarkistukset 93 ja 134</w:t>
      </w:r>
    </w:p>
    <w:p w14:paraId="6988ABE1" w14:textId="77777777" w:rsidR="00720979" w:rsidRPr="00A3428B" w:rsidRDefault="00720979" w:rsidP="00720979">
      <w:pPr>
        <w:pStyle w:val="NormalBold"/>
        <w:keepNext/>
        <w:spacing w:before="240"/>
        <w:rPr>
          <w:lang w:val="fi-FI"/>
        </w:rPr>
      </w:pPr>
      <w:r w:rsidRPr="00A3428B">
        <w:rPr>
          <w:lang w:val="fi-FI"/>
        </w:rPr>
        <w:t>Ehdotus asetukseksi</w:t>
      </w:r>
    </w:p>
    <w:p w14:paraId="3B36BB71" w14:textId="77777777" w:rsidR="00720979" w:rsidRPr="00A3428B" w:rsidRDefault="00720979" w:rsidP="00720979">
      <w:pPr>
        <w:pStyle w:val="NormalBold"/>
        <w:rPr>
          <w:lang w:val="fi-FI"/>
        </w:rPr>
      </w:pPr>
      <w:r w:rsidRPr="00A3428B">
        <w:rPr>
          <w:lang w:val="fi-FI"/>
        </w:rPr>
        <w:t>Liite II</w:t>
      </w:r>
    </w:p>
    <w:p w14:paraId="3DC1BCB0" w14:textId="77777777" w:rsidR="00720979" w:rsidRPr="00A3428B" w:rsidRDefault="00720979" w:rsidP="00720979">
      <w:pPr>
        <w:rPr>
          <w:lang w:val="fi-FI"/>
        </w:rPr>
      </w:pPr>
      <w:r w:rsidRPr="00A3428B">
        <w:rPr>
          <w:lang w:val="fi-FI"/>
        </w:rPr>
        <w:t>Asetus (EU) 2023/1115</w:t>
      </w:r>
    </w:p>
    <w:p w14:paraId="4C706F39" w14:textId="77777777" w:rsidR="00720979" w:rsidRPr="00A3428B" w:rsidRDefault="00720979" w:rsidP="00720979">
      <w:proofErr w:type="spellStart"/>
      <w:r w:rsidRPr="00A3428B">
        <w:t>Liite</w:t>
      </w:r>
      <w:proofErr w:type="spellEnd"/>
      <w:r w:rsidRPr="00A3428B">
        <w:t xml:space="preserve"> III – 3 </w:t>
      </w:r>
      <w:proofErr w:type="spellStart"/>
      <w:r w:rsidRPr="00A3428B">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0979" w:rsidRPr="00A3428B" w14:paraId="76A00007" w14:textId="77777777" w:rsidTr="00131373">
        <w:trPr>
          <w:jc w:val="center"/>
        </w:trPr>
        <w:tc>
          <w:tcPr>
            <w:tcW w:w="9752" w:type="dxa"/>
            <w:gridSpan w:val="2"/>
          </w:tcPr>
          <w:p w14:paraId="1067BBE5" w14:textId="77777777" w:rsidR="00720979" w:rsidRPr="00A3428B" w:rsidRDefault="00720979" w:rsidP="00131373">
            <w:pPr>
              <w:keepNext/>
            </w:pPr>
          </w:p>
        </w:tc>
      </w:tr>
      <w:tr w:rsidR="00720979" w:rsidRPr="00A3428B" w14:paraId="17CE2758" w14:textId="77777777" w:rsidTr="00131373">
        <w:trPr>
          <w:jc w:val="center"/>
        </w:trPr>
        <w:tc>
          <w:tcPr>
            <w:tcW w:w="4876" w:type="dxa"/>
          </w:tcPr>
          <w:p w14:paraId="732E0374" w14:textId="77777777" w:rsidR="00720979" w:rsidRPr="00A3428B" w:rsidRDefault="00720979" w:rsidP="00131373">
            <w:pPr>
              <w:pStyle w:val="AmColumnHeading"/>
              <w:keepNext/>
            </w:pPr>
            <w:r w:rsidRPr="00A3428B">
              <w:t>Komission teksti</w:t>
            </w:r>
          </w:p>
        </w:tc>
        <w:tc>
          <w:tcPr>
            <w:tcW w:w="4876" w:type="dxa"/>
          </w:tcPr>
          <w:p w14:paraId="47475D2B" w14:textId="77777777" w:rsidR="00720979" w:rsidRPr="00A3428B" w:rsidRDefault="00720979" w:rsidP="00131373">
            <w:pPr>
              <w:pStyle w:val="AmColumnHeading"/>
              <w:keepNext/>
            </w:pPr>
            <w:r w:rsidRPr="00A3428B">
              <w:t>Tarkistus</w:t>
            </w:r>
          </w:p>
        </w:tc>
      </w:tr>
      <w:tr w:rsidR="00720979" w:rsidRPr="0069660A" w14:paraId="7190C500" w14:textId="77777777" w:rsidTr="00131373">
        <w:trPr>
          <w:jc w:val="center"/>
        </w:trPr>
        <w:tc>
          <w:tcPr>
            <w:tcW w:w="4876" w:type="dxa"/>
          </w:tcPr>
          <w:p w14:paraId="5AC823F3" w14:textId="77777777" w:rsidR="00720979" w:rsidRPr="00A3428B" w:rsidRDefault="00720979" w:rsidP="00131373">
            <w:pPr>
              <w:pStyle w:val="Normal6a"/>
            </w:pPr>
            <w:r w:rsidRPr="00A3428B">
              <w:t xml:space="preserve">3. Tuotantomaa ja kaikkien </w:t>
            </w:r>
            <w:r w:rsidRPr="00A3428B">
              <w:rPr>
                <w:b/>
                <w:i/>
              </w:rPr>
              <w:t xml:space="preserve">niiden </w:t>
            </w:r>
            <w:r w:rsidRPr="00A3428B">
              <w:t>maa-alueiden postiosoite tai maantieteellinen sijainti, joilla alkutuotannon mikro- ja pientoimija tuottaa asianomaisia hyödykkeitä. Sellaisten asianomaisten tuotteiden osalta, jotka sisältävät nautaeläintä tai jotka on valmistettu nautaeläimiä käyttäen, ja sellaisten asianomaisten tuotteiden osalta, joiden ravintona on käytetty asianomaisia tuotteita, postiosoitteen tai maantieteellisen sijainnin on viitattava kaikkiin tiloihin, joilla nautaeläimiä pidetään. Jos asianomaiset tuotteet on tuotettu eri maa-alueilla, kaikkien maa-alueiden postiosoite tai maantieteellinen sijainti on ilmoitettava 9 artiklan 1 kohdan d alakohdan mukaisesti.</w:t>
            </w:r>
          </w:p>
        </w:tc>
        <w:tc>
          <w:tcPr>
            <w:tcW w:w="4876" w:type="dxa"/>
          </w:tcPr>
          <w:p w14:paraId="4B17F7F8" w14:textId="77777777" w:rsidR="00720979" w:rsidRPr="00A3428B" w:rsidRDefault="00720979" w:rsidP="00131373">
            <w:pPr>
              <w:pStyle w:val="Normal6a"/>
              <w:rPr>
                <w:szCs w:val="24"/>
              </w:rPr>
            </w:pPr>
            <w:r w:rsidRPr="00A3428B">
              <w:t>3. Tuotantomaa ja kaikkien maa-alueiden postiosoite tai maantieteellinen sijainti</w:t>
            </w:r>
            <w:r w:rsidRPr="00A3428B">
              <w:rPr>
                <w:b/>
                <w:i/>
              </w:rPr>
              <w:t xml:space="preserve"> taikka tilan postiosoite tai kaikkien niiden maa-alueiden postiosoite</w:t>
            </w:r>
            <w:r w:rsidRPr="00A3428B">
              <w:t>, joilla alkutuotannon mikro- ja pientoimija tuottaa asianomaisia hyödykkeitä. Sellaisten asianomaisten tuotteiden osalta, jotka sisältävät nautaeläintä tai jotka on valmistettu nautaeläimiä käyttäen, ja sellaisten asianomaisten tuotteiden osalta, joiden ravintona on käytetty asianomaisia tuotteita, postiosoitteen tai maantieteellisen sijainnin on viitattava kaikkiin tiloihin, joilla nautaeläimiä pidetään. Jos asianomaiset tuotteet on tuotettu eri maa-alueilla, kaikkien maa-alueiden postiosoite tai maantieteellinen sijainti on ilmoitettava 9 artiklan 1 kohdan d alakohdan mukaisesti.</w:t>
            </w:r>
          </w:p>
        </w:tc>
      </w:tr>
    </w:tbl>
    <w:p w14:paraId="265FDF29" w14:textId="77777777" w:rsidR="00A3428B" w:rsidRDefault="00A3428B" w:rsidP="00720979">
      <w:pPr>
        <w:rPr>
          <w:noProof/>
          <w:lang w:val="fi-FI"/>
        </w:rPr>
      </w:pPr>
    </w:p>
    <w:p w14:paraId="5A75895D" w14:textId="77777777" w:rsidR="00AC6338" w:rsidRPr="00A3428B" w:rsidRDefault="00AC6338" w:rsidP="00AC6338">
      <w:pPr>
        <w:rPr>
          <w:noProof/>
          <w:lang w:val="fi-FI"/>
        </w:rPr>
      </w:pPr>
    </w:p>
    <w:sectPr w:rsidR="00AC6338" w:rsidRPr="00A3428B"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90B79" w14:textId="77777777" w:rsidR="00840876" w:rsidRDefault="00840876" w:rsidP="009C4014">
      <w:r>
        <w:separator/>
      </w:r>
    </w:p>
  </w:endnote>
  <w:endnote w:type="continuationSeparator" w:id="0">
    <w:p w14:paraId="5F272FC7" w14:textId="77777777" w:rsidR="00840876" w:rsidRDefault="0084087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C8F7"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635AC" w14:textId="77777777" w:rsidR="00840876" w:rsidRDefault="00840876" w:rsidP="009C4014">
      <w:r>
        <w:separator/>
      </w:r>
    </w:p>
  </w:footnote>
  <w:footnote w:type="continuationSeparator" w:id="0">
    <w:p w14:paraId="6ED39B38" w14:textId="77777777" w:rsidR="00840876" w:rsidRDefault="00840876" w:rsidP="009C4014">
      <w:r>
        <w:continuationSeparator/>
      </w:r>
    </w:p>
  </w:footnote>
  <w:footnote w:id="1">
    <w:p w14:paraId="533D424A" w14:textId="1CD01CB4" w:rsidR="00AD44BA" w:rsidRPr="002524FE" w:rsidRDefault="00AD44BA" w:rsidP="00ED11FC">
      <w:pPr>
        <w:pStyle w:val="FootnoteText"/>
        <w:ind w:left="567" w:hanging="567"/>
        <w:rPr>
          <w:lang w:val="fi-FI"/>
        </w:rPr>
      </w:pPr>
      <w:r w:rsidRPr="00AD44BA">
        <w:rPr>
          <w:rStyle w:val="FootnoteReference"/>
        </w:rPr>
        <w:footnoteRef/>
      </w:r>
      <w:r w:rsidRPr="00AD44BA">
        <w:rPr>
          <w:lang w:val="fi-FI"/>
        </w:rPr>
        <w:tab/>
        <w:t>Asia päätettiin palauttaa asiasta vastaavaan valiokuntaan toimielinten välisiä neuvotteluja varten työjärjestyksen 60 artiklan 4 kohdan neljännen alakohdan mukaisesti.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16748964">
    <w:abstractNumId w:val="13"/>
  </w:num>
  <w:num w:numId="2" w16cid:durableId="2128236001">
    <w:abstractNumId w:val="12"/>
  </w:num>
  <w:num w:numId="3" w16cid:durableId="197670320">
    <w:abstractNumId w:val="11"/>
  </w:num>
  <w:num w:numId="4" w16cid:durableId="1815679530">
    <w:abstractNumId w:val="10"/>
  </w:num>
  <w:num w:numId="5" w16cid:durableId="481852055">
    <w:abstractNumId w:val="16"/>
  </w:num>
  <w:num w:numId="6" w16cid:durableId="119152441">
    <w:abstractNumId w:val="15"/>
  </w:num>
  <w:num w:numId="7" w16cid:durableId="2129004767">
    <w:abstractNumId w:val="14"/>
  </w:num>
  <w:num w:numId="8" w16cid:durableId="604772419">
    <w:abstractNumId w:val="17"/>
  </w:num>
  <w:num w:numId="9" w16cid:durableId="60718897">
    <w:abstractNumId w:val="17"/>
  </w:num>
  <w:num w:numId="10" w16cid:durableId="388922796">
    <w:abstractNumId w:val="9"/>
  </w:num>
  <w:num w:numId="11" w16cid:durableId="42022196">
    <w:abstractNumId w:val="7"/>
  </w:num>
  <w:num w:numId="12" w16cid:durableId="338823383">
    <w:abstractNumId w:val="6"/>
  </w:num>
  <w:num w:numId="13" w16cid:durableId="1267618760">
    <w:abstractNumId w:val="5"/>
  </w:num>
  <w:num w:numId="14" w16cid:durableId="1054159442">
    <w:abstractNumId w:val="4"/>
  </w:num>
  <w:num w:numId="15" w16cid:durableId="819269155">
    <w:abstractNumId w:val="8"/>
  </w:num>
  <w:num w:numId="16" w16cid:durableId="2052881374">
    <w:abstractNumId w:val="3"/>
  </w:num>
  <w:num w:numId="17" w16cid:durableId="1790125600">
    <w:abstractNumId w:val="2"/>
  </w:num>
  <w:num w:numId="18" w16cid:durableId="1365788758">
    <w:abstractNumId w:val="1"/>
  </w:num>
  <w:num w:numId="19" w16cid:durableId="668018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876"/>
    <w:rsid w:val="000050A6"/>
    <w:rsid w:val="00013B2A"/>
    <w:rsid w:val="000C2BFE"/>
    <w:rsid w:val="000D7607"/>
    <w:rsid w:val="000F27A9"/>
    <w:rsid w:val="000F6208"/>
    <w:rsid w:val="00125CBC"/>
    <w:rsid w:val="00172070"/>
    <w:rsid w:val="00185E15"/>
    <w:rsid w:val="001B05B1"/>
    <w:rsid w:val="001D4BBF"/>
    <w:rsid w:val="001D63A8"/>
    <w:rsid w:val="00221163"/>
    <w:rsid w:val="002924A9"/>
    <w:rsid w:val="002A1D4E"/>
    <w:rsid w:val="002B4BCF"/>
    <w:rsid w:val="002F1925"/>
    <w:rsid w:val="00300C61"/>
    <w:rsid w:val="00312A38"/>
    <w:rsid w:val="003202DD"/>
    <w:rsid w:val="0037292E"/>
    <w:rsid w:val="003775B9"/>
    <w:rsid w:val="00397B2A"/>
    <w:rsid w:val="003A3BF7"/>
    <w:rsid w:val="003E1189"/>
    <w:rsid w:val="003F4DFE"/>
    <w:rsid w:val="00425111"/>
    <w:rsid w:val="00451C48"/>
    <w:rsid w:val="0047030E"/>
    <w:rsid w:val="004E6A17"/>
    <w:rsid w:val="004F2EA7"/>
    <w:rsid w:val="00520780"/>
    <w:rsid w:val="00525ED0"/>
    <w:rsid w:val="00530C1B"/>
    <w:rsid w:val="00534CAB"/>
    <w:rsid w:val="00547BB1"/>
    <w:rsid w:val="00591365"/>
    <w:rsid w:val="005A2421"/>
    <w:rsid w:val="005B23C9"/>
    <w:rsid w:val="005F0CA1"/>
    <w:rsid w:val="005F35F8"/>
    <w:rsid w:val="00603B14"/>
    <w:rsid w:val="006424AE"/>
    <w:rsid w:val="006656E5"/>
    <w:rsid w:val="00666512"/>
    <w:rsid w:val="00683F78"/>
    <w:rsid w:val="0069660A"/>
    <w:rsid w:val="006A1E82"/>
    <w:rsid w:val="006A7C85"/>
    <w:rsid w:val="006A7CE5"/>
    <w:rsid w:val="006B1646"/>
    <w:rsid w:val="006E5420"/>
    <w:rsid w:val="006F135E"/>
    <w:rsid w:val="00720979"/>
    <w:rsid w:val="00751383"/>
    <w:rsid w:val="00756C81"/>
    <w:rsid w:val="00757DD5"/>
    <w:rsid w:val="00760EC5"/>
    <w:rsid w:val="007713FD"/>
    <w:rsid w:val="00774A9B"/>
    <w:rsid w:val="007906DB"/>
    <w:rsid w:val="007B16FE"/>
    <w:rsid w:val="007C3388"/>
    <w:rsid w:val="00840876"/>
    <w:rsid w:val="008512F3"/>
    <w:rsid w:val="008535C9"/>
    <w:rsid w:val="00857458"/>
    <w:rsid w:val="00873A0F"/>
    <w:rsid w:val="008923A0"/>
    <w:rsid w:val="00895FA0"/>
    <w:rsid w:val="008A79D5"/>
    <w:rsid w:val="008B1C2E"/>
    <w:rsid w:val="008D7C16"/>
    <w:rsid w:val="008E7632"/>
    <w:rsid w:val="008F0108"/>
    <w:rsid w:val="008F7F1C"/>
    <w:rsid w:val="00907FE0"/>
    <w:rsid w:val="009865B7"/>
    <w:rsid w:val="009B7E10"/>
    <w:rsid w:val="009C4014"/>
    <w:rsid w:val="009F28EF"/>
    <w:rsid w:val="00A1739E"/>
    <w:rsid w:val="00A3428B"/>
    <w:rsid w:val="00AC3D87"/>
    <w:rsid w:val="00AC6338"/>
    <w:rsid w:val="00AD44BA"/>
    <w:rsid w:val="00B54C72"/>
    <w:rsid w:val="00B85C1E"/>
    <w:rsid w:val="00B91644"/>
    <w:rsid w:val="00BA2597"/>
    <w:rsid w:val="00C01A2E"/>
    <w:rsid w:val="00C15516"/>
    <w:rsid w:val="00C16C81"/>
    <w:rsid w:val="00C26229"/>
    <w:rsid w:val="00C57739"/>
    <w:rsid w:val="00C65BE8"/>
    <w:rsid w:val="00CB451F"/>
    <w:rsid w:val="00CC4897"/>
    <w:rsid w:val="00D202A4"/>
    <w:rsid w:val="00D2265F"/>
    <w:rsid w:val="00D31001"/>
    <w:rsid w:val="00D91669"/>
    <w:rsid w:val="00DF097A"/>
    <w:rsid w:val="00DF53A8"/>
    <w:rsid w:val="00E039BF"/>
    <w:rsid w:val="00E11822"/>
    <w:rsid w:val="00E73B02"/>
    <w:rsid w:val="00E74BF3"/>
    <w:rsid w:val="00ED11FC"/>
    <w:rsid w:val="00EE7B00"/>
    <w:rsid w:val="00EF3610"/>
    <w:rsid w:val="00F177A4"/>
    <w:rsid w:val="00F7074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D459F"/>
  <w15:chartTrackingRefBased/>
  <w15:docId w15:val="{DDD0D481-AA48-4409-B50C-F91481FE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6">
    <w:name w:val="heading 6"/>
    <w:basedOn w:val="Normal"/>
    <w:next w:val="Normal"/>
    <w:link w:val="Heading6Char"/>
    <w:semiHidden/>
    <w:qFormat/>
    <w:rsid w:val="00AC6338"/>
    <w:pPr>
      <w:widowControl w:val="0"/>
      <w:spacing w:before="240" w:after="60"/>
      <w:outlineLvl w:val="5"/>
    </w:pPr>
    <w:rPr>
      <w:i/>
      <w:sz w:val="22"/>
      <w:lang w:val="fi-FI"/>
    </w:rPr>
  </w:style>
  <w:style w:type="paragraph" w:styleId="Heading7">
    <w:name w:val="heading 7"/>
    <w:basedOn w:val="Normal"/>
    <w:next w:val="Normal"/>
    <w:link w:val="Heading7Char"/>
    <w:semiHidden/>
    <w:qFormat/>
    <w:rsid w:val="00AC6338"/>
    <w:pPr>
      <w:widowControl w:val="0"/>
      <w:spacing w:before="240" w:after="60"/>
      <w:outlineLvl w:val="6"/>
    </w:pPr>
    <w:rPr>
      <w:rFonts w:ascii="Arial" w:hAnsi="Arial"/>
      <w:lang w:val="fi-FI"/>
    </w:rPr>
  </w:style>
  <w:style w:type="paragraph" w:styleId="Heading8">
    <w:name w:val="heading 8"/>
    <w:basedOn w:val="Normal"/>
    <w:next w:val="Normal"/>
    <w:link w:val="Heading8Char"/>
    <w:semiHidden/>
    <w:qFormat/>
    <w:rsid w:val="00AC6338"/>
    <w:pPr>
      <w:widowControl w:val="0"/>
      <w:spacing w:before="240" w:after="60"/>
      <w:outlineLvl w:val="7"/>
    </w:pPr>
    <w:rPr>
      <w:rFonts w:ascii="Arial" w:hAnsi="Arial"/>
      <w:i/>
      <w:lang w:val="fi-FI"/>
    </w:rPr>
  </w:style>
  <w:style w:type="paragraph" w:styleId="Heading9">
    <w:name w:val="heading 9"/>
    <w:basedOn w:val="Normal"/>
    <w:next w:val="Normal"/>
    <w:link w:val="Heading9Char"/>
    <w:semiHidden/>
    <w:qFormat/>
    <w:rsid w:val="00AC6338"/>
    <w:pPr>
      <w:widowControl w:val="0"/>
      <w:spacing w:before="240" w:after="60"/>
      <w:outlineLvl w:val="8"/>
    </w:pPr>
    <w:rPr>
      <w:rFonts w:ascii="Arial" w:hAnsi="Arial"/>
      <w:b/>
      <w:i/>
      <w:sz w:val="18"/>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840876"/>
    <w:rPr>
      <w:sz w:val="16"/>
      <w:szCs w:val="16"/>
    </w:rPr>
  </w:style>
  <w:style w:type="paragraph" w:styleId="CommentText">
    <w:name w:val="annotation text"/>
    <w:basedOn w:val="Normal"/>
    <w:link w:val="CommentTextChar"/>
    <w:rsid w:val="00840876"/>
    <w:rPr>
      <w:sz w:val="20"/>
    </w:rPr>
  </w:style>
  <w:style w:type="character" w:customStyle="1" w:styleId="CommentTextChar">
    <w:name w:val="Comment Text Char"/>
    <w:basedOn w:val="DefaultParagraphFont"/>
    <w:link w:val="CommentText"/>
    <w:rsid w:val="00840876"/>
    <w:rPr>
      <w:lang w:val="fr-FR"/>
    </w:rPr>
  </w:style>
  <w:style w:type="paragraph" w:styleId="CommentSubject">
    <w:name w:val="annotation subject"/>
    <w:basedOn w:val="CommentText"/>
    <w:next w:val="CommentText"/>
    <w:link w:val="CommentSubjectChar"/>
    <w:rsid w:val="00840876"/>
    <w:rPr>
      <w:b/>
      <w:bCs/>
    </w:rPr>
  </w:style>
  <w:style w:type="character" w:customStyle="1" w:styleId="CommentSubjectChar">
    <w:name w:val="Comment Subject Char"/>
    <w:basedOn w:val="CommentTextChar"/>
    <w:link w:val="CommentSubject"/>
    <w:rsid w:val="00840876"/>
    <w:rPr>
      <w:b/>
      <w:bCs/>
      <w:lang w:val="fr-FR"/>
    </w:rPr>
  </w:style>
  <w:style w:type="character" w:styleId="Hyperlink">
    <w:name w:val="Hyperlink"/>
    <w:basedOn w:val="DefaultParagraphFont"/>
    <w:rsid w:val="00840876"/>
    <w:rPr>
      <w:color w:val="0563C1" w:themeColor="hyperlink"/>
      <w:u w:val="single"/>
    </w:rPr>
  </w:style>
  <w:style w:type="character" w:styleId="UnresolvedMention">
    <w:name w:val="Unresolved Mention"/>
    <w:basedOn w:val="DefaultParagraphFont"/>
    <w:uiPriority w:val="99"/>
    <w:semiHidden/>
    <w:unhideWhenUsed/>
    <w:rsid w:val="00840876"/>
    <w:rPr>
      <w:color w:val="605E5C"/>
      <w:shd w:val="clear" w:color="auto" w:fill="E1DFDD"/>
    </w:rPr>
  </w:style>
  <w:style w:type="paragraph" w:styleId="Revision">
    <w:name w:val="Revision"/>
    <w:hidden/>
    <w:uiPriority w:val="99"/>
    <w:semiHidden/>
    <w:rsid w:val="008535C9"/>
    <w:rPr>
      <w:sz w:val="24"/>
      <w:lang w:val="fr-FR"/>
    </w:rPr>
  </w:style>
  <w:style w:type="character" w:customStyle="1" w:styleId="Heading6Char">
    <w:name w:val="Heading 6 Char"/>
    <w:basedOn w:val="DefaultParagraphFont"/>
    <w:link w:val="Heading6"/>
    <w:semiHidden/>
    <w:rsid w:val="00AC6338"/>
    <w:rPr>
      <w:i/>
      <w:sz w:val="22"/>
      <w:lang w:val="fi-FI"/>
    </w:rPr>
  </w:style>
  <w:style w:type="character" w:customStyle="1" w:styleId="Heading7Char">
    <w:name w:val="Heading 7 Char"/>
    <w:basedOn w:val="DefaultParagraphFont"/>
    <w:link w:val="Heading7"/>
    <w:semiHidden/>
    <w:rsid w:val="00AC6338"/>
    <w:rPr>
      <w:rFonts w:ascii="Arial" w:hAnsi="Arial"/>
      <w:sz w:val="24"/>
      <w:lang w:val="fi-FI"/>
    </w:rPr>
  </w:style>
  <w:style w:type="character" w:customStyle="1" w:styleId="Heading8Char">
    <w:name w:val="Heading 8 Char"/>
    <w:basedOn w:val="DefaultParagraphFont"/>
    <w:link w:val="Heading8"/>
    <w:semiHidden/>
    <w:rsid w:val="00AC6338"/>
    <w:rPr>
      <w:rFonts w:ascii="Arial" w:hAnsi="Arial"/>
      <w:i/>
      <w:sz w:val="24"/>
      <w:lang w:val="fi-FI"/>
    </w:rPr>
  </w:style>
  <w:style w:type="character" w:customStyle="1" w:styleId="Heading9Char">
    <w:name w:val="Heading 9 Char"/>
    <w:basedOn w:val="DefaultParagraphFont"/>
    <w:link w:val="Heading9"/>
    <w:semiHidden/>
    <w:rsid w:val="00AC6338"/>
    <w:rPr>
      <w:rFonts w:ascii="Arial" w:hAnsi="Arial"/>
      <w:b/>
      <w:i/>
      <w:sz w:val="18"/>
      <w:lang w:val="fi-FI"/>
    </w:rPr>
  </w:style>
  <w:style w:type="paragraph" w:customStyle="1" w:styleId="AmDocTypeTab">
    <w:name w:val="AmDocTypeTab"/>
    <w:basedOn w:val="Normal"/>
    <w:rsid w:val="00AC6338"/>
    <w:pPr>
      <w:widowControl w:val="0"/>
      <w:tabs>
        <w:tab w:val="right" w:pos="9071"/>
      </w:tabs>
    </w:pPr>
    <w:rPr>
      <w:b/>
      <w:lang w:val="fi-FI"/>
    </w:rPr>
  </w:style>
  <w:style w:type="paragraph" w:customStyle="1" w:styleId="Normal12a">
    <w:name w:val="Normal12a"/>
    <w:basedOn w:val="Normal"/>
    <w:rsid w:val="00AC6338"/>
    <w:pPr>
      <w:widowControl w:val="0"/>
      <w:spacing w:after="240"/>
    </w:pPr>
    <w:rPr>
      <w:lang w:val="fi-FI"/>
    </w:rPr>
  </w:style>
  <w:style w:type="paragraph" w:customStyle="1" w:styleId="EPFooter2">
    <w:name w:val="EPFooter2"/>
    <w:basedOn w:val="Normal"/>
    <w:next w:val="Normal"/>
    <w:rsid w:val="00AC6338"/>
    <w:pPr>
      <w:tabs>
        <w:tab w:val="center" w:pos="4535"/>
        <w:tab w:val="right" w:pos="9921"/>
      </w:tabs>
      <w:ind w:left="-850" w:right="-850"/>
    </w:pPr>
    <w:rPr>
      <w:rFonts w:ascii="Arial" w:hAnsi="Arial" w:cs="Arial"/>
      <w:b/>
      <w:sz w:val="48"/>
      <w:lang w:val="fi-FI"/>
    </w:rPr>
  </w:style>
  <w:style w:type="character" w:customStyle="1" w:styleId="HideTWBInt">
    <w:name w:val="HideTWBInt"/>
    <w:rsid w:val="00AC6338"/>
    <w:rPr>
      <w:rFonts w:ascii="Arial" w:hAnsi="Arial"/>
      <w:vanish/>
      <w:color w:val="808080"/>
      <w:sz w:val="20"/>
    </w:rPr>
  </w:style>
  <w:style w:type="paragraph" w:customStyle="1" w:styleId="AmOrLang">
    <w:name w:val="AmOrLang"/>
    <w:basedOn w:val="Normal"/>
    <w:rsid w:val="00AC6338"/>
    <w:pPr>
      <w:widowControl w:val="0"/>
      <w:spacing w:before="240" w:after="240"/>
      <w:jc w:val="right"/>
    </w:pPr>
    <w:rPr>
      <w:lang w:val="fi-FI"/>
    </w:rPr>
  </w:style>
  <w:style w:type="paragraph" w:customStyle="1" w:styleId="Normal6a">
    <w:name w:val="Normal6a"/>
    <w:basedOn w:val="Normal"/>
    <w:rsid w:val="00AC6338"/>
    <w:pPr>
      <w:widowControl w:val="0"/>
      <w:spacing w:after="120"/>
    </w:pPr>
    <w:rPr>
      <w:lang w:val="fi-FI"/>
    </w:rPr>
  </w:style>
  <w:style w:type="paragraph" w:customStyle="1" w:styleId="AmCrossRef">
    <w:name w:val="AmCrossRef"/>
    <w:basedOn w:val="Normal"/>
    <w:rsid w:val="00AC6338"/>
    <w:pPr>
      <w:widowControl w:val="0"/>
      <w:spacing w:before="240" w:after="240"/>
      <w:jc w:val="center"/>
    </w:pPr>
    <w:rPr>
      <w:i/>
      <w:lang w:val="fi-FI"/>
    </w:rPr>
  </w:style>
  <w:style w:type="paragraph" w:customStyle="1" w:styleId="AmJustTitle">
    <w:name w:val="AmJustTitle"/>
    <w:basedOn w:val="Normal"/>
    <w:next w:val="AmJustText"/>
    <w:rsid w:val="00AC6338"/>
    <w:pPr>
      <w:keepNext/>
      <w:widowControl w:val="0"/>
      <w:spacing w:before="240" w:after="240"/>
      <w:jc w:val="center"/>
    </w:pPr>
    <w:rPr>
      <w:i/>
      <w:lang w:val="fi-FI"/>
    </w:rPr>
  </w:style>
  <w:style w:type="paragraph" w:customStyle="1" w:styleId="AmDateTab">
    <w:name w:val="AmDateTab"/>
    <w:basedOn w:val="Normal"/>
    <w:rsid w:val="00AC6338"/>
    <w:pPr>
      <w:widowControl w:val="0"/>
      <w:tabs>
        <w:tab w:val="right" w:pos="9071"/>
      </w:tabs>
    </w:pPr>
    <w:rPr>
      <w:lang w:val="fi-FI"/>
    </w:rPr>
  </w:style>
  <w:style w:type="paragraph" w:customStyle="1" w:styleId="AmJustText">
    <w:name w:val="AmJustText"/>
    <w:basedOn w:val="Normal"/>
    <w:rsid w:val="00AC6338"/>
    <w:pPr>
      <w:widowControl w:val="0"/>
      <w:spacing w:after="240"/>
    </w:pPr>
    <w:rPr>
      <w:i/>
      <w:lang w:val="fi-FI"/>
    </w:rPr>
  </w:style>
  <w:style w:type="paragraph" w:customStyle="1" w:styleId="AmColumnHeading">
    <w:name w:val="AmColumnHeading"/>
    <w:basedOn w:val="Normal"/>
    <w:rsid w:val="00AC6338"/>
    <w:pPr>
      <w:widowControl w:val="0"/>
      <w:spacing w:after="240"/>
      <w:jc w:val="center"/>
    </w:pPr>
    <w:rPr>
      <w:i/>
      <w:lang w:val="fi-FI"/>
    </w:rPr>
  </w:style>
  <w:style w:type="paragraph" w:customStyle="1" w:styleId="AmNumberTabs">
    <w:name w:val="AmNumberTabs"/>
    <w:basedOn w:val="Normal"/>
    <w:rsid w:val="00AC6338"/>
    <w:pPr>
      <w:keepNext/>
      <w:widowControl w:val="0"/>
      <w:spacing w:before="240"/>
    </w:pPr>
    <w:rPr>
      <w:b/>
      <w:lang w:val="fi-FI"/>
    </w:rPr>
  </w:style>
  <w:style w:type="paragraph" w:customStyle="1" w:styleId="EPFooter">
    <w:name w:val="EPFooter"/>
    <w:basedOn w:val="Normal"/>
    <w:rsid w:val="00AC6338"/>
    <w:pPr>
      <w:widowControl w:val="0"/>
      <w:tabs>
        <w:tab w:val="center" w:pos="4535"/>
        <w:tab w:val="right" w:pos="9071"/>
      </w:tabs>
      <w:spacing w:before="240" w:after="240"/>
    </w:pPr>
    <w:rPr>
      <w:color w:val="010000"/>
      <w:sz w:val="22"/>
      <w:lang w:val="fi-FI"/>
    </w:rPr>
  </w:style>
  <w:style w:type="character" w:customStyle="1" w:styleId="FooterChar">
    <w:name w:val="Footer Char"/>
    <w:basedOn w:val="DefaultParagraphFont"/>
    <w:link w:val="Footer"/>
    <w:rsid w:val="00AC6338"/>
    <w:rPr>
      <w:sz w:val="22"/>
      <w:lang w:val="fr-FR"/>
    </w:rPr>
  </w:style>
  <w:style w:type="paragraph" w:styleId="TOCHeading">
    <w:name w:val="TOC Heading"/>
    <w:basedOn w:val="Normal"/>
    <w:next w:val="Normal"/>
    <w:uiPriority w:val="39"/>
    <w:semiHidden/>
    <w:unhideWhenUsed/>
    <w:qFormat/>
    <w:rsid w:val="00AC6338"/>
    <w:pPr>
      <w:keepLines/>
      <w:widowControl w:val="0"/>
      <w:spacing w:after="240"/>
    </w:pPr>
    <w:rPr>
      <w:rFonts w:asciiTheme="majorHAnsi" w:eastAsiaTheme="majorEastAsia" w:hAnsiTheme="majorHAnsi" w:cstheme="majorBidi"/>
      <w:b/>
      <w:color w:val="2E74B5" w:themeColor="accent1" w:themeShade="BF"/>
      <w:sz w:val="32"/>
      <w:szCs w:val="32"/>
      <w:lang w:val="fi-FI"/>
    </w:rPr>
  </w:style>
  <w:style w:type="character" w:customStyle="1" w:styleId="HeaderChar">
    <w:name w:val="Header Char"/>
    <w:basedOn w:val="DefaultParagraphFont"/>
    <w:link w:val="Header"/>
    <w:rsid w:val="00AC6338"/>
    <w:rPr>
      <w:sz w:val="24"/>
      <w:lang w:val="fr-FR"/>
    </w:rPr>
  </w:style>
  <w:style w:type="paragraph" w:customStyle="1" w:styleId="Dbutamendement">
    <w:name w:val="Début amendement"/>
    <w:basedOn w:val="Normal"/>
    <w:rsid w:val="00AC6338"/>
    <w:pPr>
      <w:widowControl w:val="0"/>
      <w:spacing w:after="240"/>
      <w:jc w:val="center"/>
    </w:pPr>
    <w:rPr>
      <w:snapToGrid w:val="0"/>
      <w:sz w:val="22"/>
      <w:lang w:val="fi-FI" w:eastAsia="en-US"/>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AD44BA"/>
    <w:rPr>
      <w:sz w:val="22"/>
      <w:lang w:val="fr-FR"/>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AD44BA"/>
    <w:pPr>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19</Pages>
  <Words>3825</Words>
  <Characters>29561</Characters>
  <Application>Microsoft Office Word</Application>
  <DocSecurity>0</DocSecurity>
  <Lines>246</Lines>
  <Paragraphs>66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KINNUNEN Hannele</dc:creator>
  <cp:keywords/>
  <cp:lastModifiedBy>KINNUNEN Hannele</cp:lastModifiedBy>
  <cp:revision>2</cp:revision>
  <cp:lastPrinted>2014-08-07T13:15:00Z</cp:lastPrinted>
  <dcterms:created xsi:type="dcterms:W3CDTF">2025-11-27T09:58:00Z</dcterms:created>
  <dcterms:modified xsi:type="dcterms:W3CDTF">2025-11-27T09:58:00Z</dcterms:modified>
</cp:coreProperties>
</file>