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3E4A11" w14:paraId="614D749D" w14:textId="77777777" w:rsidTr="00425111">
        <w:trPr>
          <w:trHeight w:hRule="exact" w:val="1418"/>
        </w:trPr>
        <w:tc>
          <w:tcPr>
            <w:tcW w:w="6804" w:type="dxa"/>
            <w:shd w:val="clear" w:color="auto" w:fill="auto"/>
            <w:vAlign w:val="center"/>
          </w:tcPr>
          <w:p w14:paraId="5293B980" w14:textId="77777777" w:rsidR="00757DD5" w:rsidRPr="003E4A11" w:rsidRDefault="00854B5C" w:rsidP="00425111">
            <w:pPr>
              <w:pStyle w:val="EPName"/>
              <w:rPr>
                <w:lang w:val="ga-IE"/>
              </w:rPr>
            </w:pPr>
            <w:r w:rsidRPr="003E4A11">
              <w:rPr>
                <w:lang w:val="ga-IE"/>
              </w:rPr>
              <w:t>Parlaimint na hEorpa</w:t>
            </w:r>
          </w:p>
          <w:p w14:paraId="08404F8D" w14:textId="77777777" w:rsidR="00757DD5" w:rsidRPr="003E4A11" w:rsidRDefault="00854B5C" w:rsidP="00425111">
            <w:pPr>
              <w:pStyle w:val="EPTerm"/>
              <w:rPr>
                <w:rStyle w:val="HideTWBExt"/>
                <w:vanish w:val="0"/>
                <w:lang w:val="ga-IE"/>
              </w:rPr>
            </w:pPr>
            <w:r w:rsidRPr="003E4A11">
              <w:rPr>
                <w:lang w:val="ga-IE"/>
              </w:rPr>
              <w:t>2024-2029</w:t>
            </w:r>
          </w:p>
        </w:tc>
        <w:tc>
          <w:tcPr>
            <w:tcW w:w="2268" w:type="dxa"/>
            <w:shd w:val="clear" w:color="auto" w:fill="auto"/>
          </w:tcPr>
          <w:p w14:paraId="263884DA" w14:textId="77777777" w:rsidR="00757DD5" w:rsidRPr="003E4A11" w:rsidRDefault="00172070" w:rsidP="00425111">
            <w:pPr>
              <w:pStyle w:val="EPLogo"/>
              <w:rPr>
                <w:lang w:val="ga-IE"/>
              </w:rPr>
            </w:pPr>
            <w:r w:rsidRPr="003E4A11">
              <w:rPr>
                <w:noProof/>
                <w:lang w:val="ga-IE"/>
              </w:rPr>
              <w:drawing>
                <wp:inline distT="0" distB="0" distL="0" distR="0" wp14:anchorId="45C0E619" wp14:editId="144831B7">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37F8792" w14:textId="77777777" w:rsidR="008E7632" w:rsidRPr="003E4A11" w:rsidRDefault="008E7632" w:rsidP="008E7632">
      <w:pPr>
        <w:pStyle w:val="LineTop"/>
        <w:rPr>
          <w:lang w:val="ga-IE"/>
        </w:rPr>
      </w:pPr>
    </w:p>
    <w:p w14:paraId="7E80D263" w14:textId="77777777" w:rsidR="008E7632" w:rsidRPr="003E4A11" w:rsidRDefault="00854B5C" w:rsidP="008E7632">
      <w:pPr>
        <w:pStyle w:val="ZSessionDoc"/>
        <w:rPr>
          <w:b/>
          <w:i w:val="0"/>
          <w:lang w:val="ga-IE"/>
        </w:rPr>
      </w:pPr>
      <w:r w:rsidRPr="003E4A11">
        <w:rPr>
          <w:b/>
          <w:i w:val="0"/>
          <w:lang w:val="ga-IE"/>
        </w:rPr>
        <w:t xml:space="preserve">TÉACSANNA ARNA </w:t>
      </w:r>
      <w:proofErr w:type="spellStart"/>
      <w:r w:rsidRPr="003E4A11">
        <w:rPr>
          <w:b/>
          <w:i w:val="0"/>
          <w:lang w:val="ga-IE"/>
        </w:rPr>
        <w:t>nGLACADH</w:t>
      </w:r>
      <w:proofErr w:type="spellEnd"/>
    </w:p>
    <w:p w14:paraId="2F1424F7" w14:textId="77777777" w:rsidR="008E7632" w:rsidRPr="003E4A11" w:rsidRDefault="00854B5C" w:rsidP="008E7632">
      <w:pPr>
        <w:pStyle w:val="LineBottom"/>
        <w:rPr>
          <w:lang w:val="ga-IE"/>
        </w:rPr>
      </w:pPr>
      <w:r w:rsidRPr="003E4A11">
        <w:rPr>
          <w:rFonts w:cs="Arial"/>
          <w:i/>
          <w:sz w:val="20"/>
          <w:szCs w:val="22"/>
          <w:lang w:val="ga-IE"/>
        </w:rPr>
        <w:t xml:space="preserve"> </w:t>
      </w:r>
    </w:p>
    <w:p w14:paraId="32DADB18" w14:textId="1D745DEF" w:rsidR="009C4014" w:rsidRPr="003E4A11" w:rsidRDefault="00854B5C" w:rsidP="008E7632">
      <w:pPr>
        <w:pStyle w:val="ATHeading1"/>
        <w:spacing w:before="480"/>
        <w:rPr>
          <w:lang w:val="ga-IE"/>
        </w:rPr>
      </w:pPr>
      <w:bookmarkStart w:id="0" w:name="TA_Heading"/>
      <w:r w:rsidRPr="003E4A11">
        <w:rPr>
          <w:lang w:val="ga-IE"/>
        </w:rPr>
        <w:t>P10_TA(2025)</w:t>
      </w:r>
      <w:bookmarkEnd w:id="0"/>
      <w:r w:rsidRPr="003E4A11">
        <w:rPr>
          <w:lang w:val="ga-IE"/>
        </w:rPr>
        <w:t>0</w:t>
      </w:r>
      <w:r w:rsidR="000A210E">
        <w:rPr>
          <w:lang w:val="ga-IE"/>
        </w:rPr>
        <w:t>295</w:t>
      </w:r>
    </w:p>
    <w:p w14:paraId="1113E683" w14:textId="179DD3B8" w:rsidR="009C4014" w:rsidRPr="003E4A11" w:rsidRDefault="00FF3AD8" w:rsidP="00854B5C">
      <w:pPr>
        <w:pStyle w:val="ATHeading2"/>
        <w:rPr>
          <w:lang w:val="ga-IE"/>
        </w:rPr>
      </w:pPr>
      <w:bookmarkStart w:id="1" w:name="Etoiles"/>
      <w:bookmarkEnd w:id="1"/>
      <w:r w:rsidRPr="00FF3AD8">
        <w:rPr>
          <w:lang w:val="ga-IE"/>
        </w:rPr>
        <w:t>An Rialachán maidir le Dífhoraoisiú: oibleagáidí áirithe oibreoirí agus trádálaithe</w:t>
      </w:r>
    </w:p>
    <w:p w14:paraId="437EEB4F" w14:textId="34F26BF1" w:rsidR="009C4014" w:rsidRPr="003E4A11" w:rsidRDefault="009C4014" w:rsidP="009C4014">
      <w:pPr>
        <w:rPr>
          <w:i/>
          <w:vanish/>
          <w:lang w:val="ga-IE"/>
        </w:rPr>
      </w:pPr>
      <w:r w:rsidRPr="003E4A11">
        <w:rPr>
          <w:i/>
          <w:lang w:val="ga-IE"/>
        </w:rPr>
        <w:fldChar w:fldCharType="begin"/>
      </w:r>
      <w:r w:rsidRPr="003E4A11">
        <w:rPr>
          <w:i/>
          <w:lang w:val="ga-IE"/>
        </w:rPr>
        <w:instrText xml:space="preserve"> TC"</w:instrText>
      </w:r>
      <w:bookmarkStart w:id="2" w:name="DocNumber"/>
      <w:r w:rsidR="00854B5C" w:rsidRPr="003E4A11">
        <w:rPr>
          <w:i/>
          <w:lang w:val="ga-IE"/>
        </w:rPr>
        <w:instrText>(C10-0263</w:instrText>
      </w:r>
      <w:r w:rsidR="00D17BB1">
        <w:rPr>
          <w:i/>
          <w:lang w:val="ga-IE"/>
        </w:rPr>
        <w:instrText>/2025</w:instrText>
      </w:r>
      <w:r w:rsidR="00854B5C" w:rsidRPr="003E4A11">
        <w:rPr>
          <w:i/>
          <w:lang w:val="ga-IE"/>
        </w:rPr>
        <w:instrText>)</w:instrText>
      </w:r>
      <w:bookmarkEnd w:id="2"/>
      <w:r w:rsidRPr="003E4A11">
        <w:rPr>
          <w:i/>
          <w:lang w:val="ga-IE"/>
        </w:rPr>
        <w:instrText xml:space="preserve">"\l3 \n&gt; \* MERGEFORMAT </w:instrText>
      </w:r>
      <w:r w:rsidRPr="003E4A11">
        <w:rPr>
          <w:i/>
          <w:lang w:val="ga-IE"/>
        </w:rPr>
        <w:fldChar w:fldCharType="end"/>
      </w:r>
    </w:p>
    <w:p w14:paraId="7716069E" w14:textId="77777777" w:rsidR="00854B5C" w:rsidRPr="003E4A11" w:rsidRDefault="00854B5C" w:rsidP="009C4014">
      <w:pPr>
        <w:rPr>
          <w:vanish/>
          <w:lang w:val="ga-IE"/>
        </w:rPr>
      </w:pPr>
      <w:bookmarkStart w:id="3" w:name="Commission"/>
      <w:r w:rsidRPr="003E4A11">
        <w:rPr>
          <w:vanish/>
          <w:lang w:val="ga-IE"/>
        </w:rPr>
        <w:t>An Coiste um an gComhshaol, um an Aeráid agus um Shábháilteacht Bia</w:t>
      </w:r>
    </w:p>
    <w:p w14:paraId="2308E232" w14:textId="5A2F87FD" w:rsidR="009C4014" w:rsidRPr="003E4A11" w:rsidRDefault="00854B5C" w:rsidP="009C4014">
      <w:pPr>
        <w:rPr>
          <w:vanish/>
          <w:lang w:val="ga-IE"/>
        </w:rPr>
      </w:pPr>
      <w:bookmarkStart w:id="4" w:name="PE"/>
      <w:bookmarkEnd w:id="3"/>
      <w:r w:rsidRPr="003E4A11">
        <w:rPr>
          <w:vanish/>
          <w:lang w:val="ga-IE"/>
        </w:rPr>
        <w:t>PE</w:t>
      </w:r>
      <w:bookmarkEnd w:id="4"/>
      <w:r w:rsidR="009906B0">
        <w:rPr>
          <w:vanish/>
          <w:lang w:val="ga-IE"/>
        </w:rPr>
        <w:t>780</w:t>
      </w:r>
      <w:r w:rsidR="00FF3AD8">
        <w:rPr>
          <w:vanish/>
          <w:lang w:val="ga-IE"/>
        </w:rPr>
        <w:t>.</w:t>
      </w:r>
      <w:r w:rsidR="009906B0">
        <w:rPr>
          <w:vanish/>
          <w:lang w:val="ga-IE"/>
        </w:rPr>
        <w:t>035</w:t>
      </w:r>
    </w:p>
    <w:p w14:paraId="26DA6950" w14:textId="50AF6C34" w:rsidR="009C4014" w:rsidRDefault="00F71281" w:rsidP="00854B5C">
      <w:pPr>
        <w:pStyle w:val="ATHeading3"/>
        <w:rPr>
          <w:lang w:val="ga-IE"/>
        </w:rPr>
      </w:pPr>
      <w:bookmarkStart w:id="5" w:name="Sujet"/>
      <w:r>
        <w:rPr>
          <w:lang w:val="ga-IE"/>
        </w:rPr>
        <w:t>Leasuithe a ghlac</w:t>
      </w:r>
      <w:r w:rsidR="000E00CC" w:rsidRPr="000E00CC">
        <w:rPr>
          <w:lang w:val="ga-IE"/>
        </w:rPr>
        <w:t xml:space="preserve"> Parlaimint na hEorpa an </w:t>
      </w:r>
      <w:r w:rsidR="00FF3AD8">
        <w:rPr>
          <w:lang w:val="ga-IE"/>
        </w:rPr>
        <w:t>26</w:t>
      </w:r>
      <w:r w:rsidR="000E00CC" w:rsidRPr="000E00CC">
        <w:rPr>
          <w:lang w:val="ga-IE"/>
        </w:rPr>
        <w:t xml:space="preserve"> Samhain 2025 </w:t>
      </w:r>
      <w:bookmarkStart w:id="6" w:name="References"/>
      <w:bookmarkEnd w:id="5"/>
      <w:bookmarkEnd w:id="6"/>
      <w:r w:rsidR="00FF3AD8">
        <w:rPr>
          <w:lang w:val="ga-IE"/>
        </w:rPr>
        <w:t xml:space="preserve">ar an togra le haghaidh Rialachán ó Pharlaimint na hEorpa agus ón gComhairle </w:t>
      </w:r>
      <w:r w:rsidR="00FF3AD8" w:rsidRPr="00FF3AD8">
        <w:rPr>
          <w:lang w:val="ga-IE"/>
        </w:rPr>
        <w:t>lena leasaítear Rialachán (AE) 2023/1115 a mhéid a bhaineann le hoibleagáidí áirithe oibreoirí agus trádálaithe</w:t>
      </w:r>
      <w:r w:rsidR="00FF3AD8">
        <w:rPr>
          <w:lang w:val="ga-IE"/>
        </w:rPr>
        <w:t xml:space="preserve"> </w:t>
      </w:r>
      <w:r w:rsidR="00FF3AD8" w:rsidRPr="003168F9">
        <w:rPr>
          <w:lang w:val="ga-IE"/>
        </w:rPr>
        <w:t>(COM(2025)0652 – C10-0263/2025 – 2025/0329(COD))</w:t>
      </w:r>
      <w:r>
        <w:rPr>
          <w:rStyle w:val="FootnoteReference"/>
          <w:lang w:val="ga-IE"/>
        </w:rPr>
        <w:footnoteReference w:id="1"/>
      </w:r>
    </w:p>
    <w:p w14:paraId="0B149189" w14:textId="386EDB37" w:rsidR="00FF3AD8" w:rsidRPr="003168F9" w:rsidRDefault="00FF3AD8" w:rsidP="003168F9">
      <w:pPr>
        <w:pStyle w:val="NormalBold"/>
      </w:pPr>
      <w:r w:rsidRPr="00BE1C67">
        <w:t>(</w:t>
      </w:r>
      <w:proofErr w:type="gramStart"/>
      <w:r>
        <w:t>An</w:t>
      </w:r>
      <w:proofErr w:type="gramEnd"/>
      <w:r>
        <w:t xml:space="preserve"> </w:t>
      </w:r>
      <w:proofErr w:type="spellStart"/>
      <w:r>
        <w:t>g</w:t>
      </w:r>
      <w:r w:rsidRPr="00BE1C67">
        <w:t>náthnós</w:t>
      </w:r>
      <w:proofErr w:type="spellEnd"/>
      <w:r w:rsidRPr="00BE1C67">
        <w:t xml:space="preserve"> </w:t>
      </w:r>
      <w:proofErr w:type="spellStart"/>
      <w:r w:rsidRPr="00BE1C67">
        <w:t>imeachta</w:t>
      </w:r>
      <w:proofErr w:type="spellEnd"/>
      <w:r w:rsidRPr="00BE1C67">
        <w:t xml:space="preserve"> </w:t>
      </w:r>
      <w:proofErr w:type="spellStart"/>
      <w:r w:rsidRPr="00BE1C67">
        <w:t>reachtach</w:t>
      </w:r>
      <w:proofErr w:type="spellEnd"/>
      <w:r w:rsidRPr="00BE1C67">
        <w:t xml:space="preserve">: an </w:t>
      </w:r>
      <w:proofErr w:type="spellStart"/>
      <w:r w:rsidRPr="00BE1C67">
        <w:t>chéad</w:t>
      </w:r>
      <w:proofErr w:type="spellEnd"/>
      <w:r w:rsidRPr="00BE1C67">
        <w:t xml:space="preserve"> </w:t>
      </w:r>
      <w:proofErr w:type="spellStart"/>
      <w:r w:rsidRPr="00BE1C67">
        <w:t>léamh</w:t>
      </w:r>
      <w:proofErr w:type="spellEnd"/>
      <w:r w:rsidRPr="00BE1C67">
        <w:t>)</w:t>
      </w:r>
    </w:p>
    <w:p w14:paraId="0D4F701E" w14:textId="77777777" w:rsidR="00D3371E" w:rsidRDefault="00D3371E">
      <w:pPr>
        <w:rPr>
          <w:lang w:val="ga-IE"/>
        </w:rPr>
      </w:pPr>
      <w:bookmarkStart w:id="7" w:name="TextBodyBegin"/>
      <w:bookmarkEnd w:id="7"/>
      <w:r w:rsidRPr="00DB58E4">
        <w:rPr>
          <w:lang w:val="en-GB"/>
        </w:rPr>
        <w:br w:type="page"/>
      </w:r>
    </w:p>
    <w:p w14:paraId="41B15E32" w14:textId="1DF6EEF0" w:rsidR="009906B0" w:rsidRDefault="00DB58E4" w:rsidP="009906B0">
      <w:pPr>
        <w:pStyle w:val="AmNumberTabs"/>
        <w:spacing w:before="120"/>
      </w:pPr>
      <w:r w:rsidRPr="00A608BC">
        <w:lastRenderedPageBreak/>
        <w:t>Leas</w:t>
      </w:r>
      <w:r>
        <w:t>uithe</w:t>
      </w:r>
      <w:r w:rsidRPr="00A608BC">
        <w:tab/>
      </w:r>
      <w:r w:rsidR="00423FF6">
        <w:t xml:space="preserve"> </w:t>
      </w:r>
      <w:r w:rsidRPr="00A608BC">
        <w:t>39</w:t>
      </w:r>
      <w:r>
        <w:t>, 66 agus 102</w:t>
      </w:r>
    </w:p>
    <w:p w14:paraId="7B9BB51E" w14:textId="77777777" w:rsidR="009906B0" w:rsidRPr="00A608BC" w:rsidRDefault="009906B0" w:rsidP="009906B0">
      <w:pPr>
        <w:pStyle w:val="AmNumberTabs"/>
        <w:spacing w:before="120"/>
      </w:pPr>
    </w:p>
    <w:p w14:paraId="13821C1D" w14:textId="668DFE66" w:rsidR="00DB58E4" w:rsidRPr="00DB58E4" w:rsidRDefault="00DB58E4" w:rsidP="00DB58E4">
      <w:pPr>
        <w:widowControl w:val="0"/>
        <w:rPr>
          <w:b/>
          <w:lang w:val="ga-IE"/>
        </w:rPr>
      </w:pPr>
      <w:r w:rsidRPr="00DB58E4">
        <w:rPr>
          <w:b/>
          <w:lang w:val="ga-IE"/>
        </w:rPr>
        <w:t>Togra le haghaidh rialacháin</w:t>
      </w:r>
    </w:p>
    <w:p w14:paraId="017D50D1" w14:textId="55F87177" w:rsidR="00DB58E4" w:rsidRPr="00DB58E4" w:rsidRDefault="00DB58E4" w:rsidP="00DB58E4">
      <w:pPr>
        <w:widowControl w:val="0"/>
        <w:rPr>
          <w:b/>
          <w:lang w:val="ga-IE"/>
        </w:rPr>
      </w:pPr>
      <w:r w:rsidRPr="00DB58E4">
        <w:rPr>
          <w:b/>
          <w:lang w:val="ga-IE"/>
        </w:rPr>
        <w:t>Aithris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58E4" w:rsidRPr="00DB58E4" w14:paraId="61C7A80A" w14:textId="77777777" w:rsidTr="00AC0F52">
        <w:trPr>
          <w:jc w:val="center"/>
        </w:trPr>
        <w:tc>
          <w:tcPr>
            <w:tcW w:w="9752" w:type="dxa"/>
            <w:gridSpan w:val="2"/>
          </w:tcPr>
          <w:p w14:paraId="3F9211F5" w14:textId="77777777" w:rsidR="00DB58E4" w:rsidRPr="00DB58E4" w:rsidRDefault="00DB58E4" w:rsidP="00DB58E4">
            <w:pPr>
              <w:keepNext/>
              <w:widowControl w:val="0"/>
              <w:rPr>
                <w:lang w:val="ga-IE"/>
              </w:rPr>
            </w:pPr>
          </w:p>
        </w:tc>
      </w:tr>
      <w:tr w:rsidR="00DB58E4" w:rsidRPr="00DB58E4" w14:paraId="0CC2CF17" w14:textId="77777777" w:rsidTr="00AC0F52">
        <w:trPr>
          <w:jc w:val="center"/>
        </w:trPr>
        <w:tc>
          <w:tcPr>
            <w:tcW w:w="4876" w:type="dxa"/>
          </w:tcPr>
          <w:p w14:paraId="43866A3D" w14:textId="77777777" w:rsidR="00DB58E4" w:rsidRPr="00DB58E4" w:rsidRDefault="00DB58E4" w:rsidP="00DB58E4">
            <w:pPr>
              <w:keepNext/>
              <w:widowControl w:val="0"/>
              <w:spacing w:after="240"/>
              <w:jc w:val="center"/>
              <w:rPr>
                <w:i/>
                <w:lang w:val="ga-IE"/>
              </w:rPr>
            </w:pPr>
            <w:r w:rsidRPr="00DB58E4">
              <w:rPr>
                <w:i/>
                <w:lang w:val="ga-IE"/>
              </w:rPr>
              <w:t>Téacs arna mholadh ag an gCoimisiún</w:t>
            </w:r>
          </w:p>
        </w:tc>
        <w:tc>
          <w:tcPr>
            <w:tcW w:w="4876" w:type="dxa"/>
          </w:tcPr>
          <w:p w14:paraId="16A68180" w14:textId="77777777" w:rsidR="00DB58E4" w:rsidRPr="00DB58E4" w:rsidRDefault="00DB58E4" w:rsidP="00DB58E4">
            <w:pPr>
              <w:keepNext/>
              <w:widowControl w:val="0"/>
              <w:spacing w:after="240"/>
              <w:jc w:val="center"/>
              <w:rPr>
                <w:i/>
                <w:lang w:val="ga-IE"/>
              </w:rPr>
            </w:pPr>
            <w:r w:rsidRPr="00DB58E4">
              <w:rPr>
                <w:i/>
                <w:lang w:val="ga-IE"/>
              </w:rPr>
              <w:t>Leasú</w:t>
            </w:r>
          </w:p>
        </w:tc>
      </w:tr>
      <w:tr w:rsidR="00DB58E4" w:rsidRPr="00D17BB1" w14:paraId="2053A214" w14:textId="77777777" w:rsidTr="00AC0F52">
        <w:trPr>
          <w:jc w:val="center"/>
        </w:trPr>
        <w:tc>
          <w:tcPr>
            <w:tcW w:w="4876" w:type="dxa"/>
          </w:tcPr>
          <w:p w14:paraId="288F52B0" w14:textId="77777777" w:rsidR="00DB58E4" w:rsidRPr="00DB58E4" w:rsidRDefault="00DB58E4" w:rsidP="00DB58E4">
            <w:pPr>
              <w:widowControl w:val="0"/>
              <w:spacing w:after="120"/>
              <w:rPr>
                <w:lang w:val="ga-IE"/>
              </w:rPr>
            </w:pPr>
            <w:r w:rsidRPr="00DB58E4">
              <w:rPr>
                <w:lang w:val="ga-IE"/>
              </w:rPr>
              <w:t>(6)</w:t>
            </w:r>
            <w:r w:rsidRPr="00DB58E4">
              <w:rPr>
                <w:lang w:val="ga-IE"/>
              </w:rPr>
              <w:tab/>
              <w:t xml:space="preserve">Tá tionchar suntasach ag oibreoirí </w:t>
            </w:r>
            <w:proofErr w:type="spellStart"/>
            <w:r w:rsidRPr="00DB58E4">
              <w:rPr>
                <w:lang w:val="ga-IE"/>
              </w:rPr>
              <w:t>iartheachtacha</w:t>
            </w:r>
            <w:proofErr w:type="spellEnd"/>
            <w:r w:rsidRPr="00DB58E4">
              <w:rPr>
                <w:lang w:val="ga-IE"/>
              </w:rPr>
              <w:t xml:space="preserve"> agus trádálaithe nach oibreoirí </w:t>
            </w:r>
            <w:proofErr w:type="spellStart"/>
            <w:r w:rsidRPr="00DB58E4">
              <w:rPr>
                <w:lang w:val="ga-IE"/>
              </w:rPr>
              <w:t>iartheachtacha</w:t>
            </w:r>
            <w:proofErr w:type="spellEnd"/>
            <w:r w:rsidRPr="00DB58E4">
              <w:rPr>
                <w:lang w:val="ga-IE"/>
              </w:rPr>
              <w:t xml:space="preserve"> ná trádálaithe </w:t>
            </w:r>
            <w:proofErr w:type="spellStart"/>
            <w:r w:rsidRPr="00DB58E4">
              <w:rPr>
                <w:lang w:val="ga-IE"/>
              </w:rPr>
              <w:t>FBManna</w:t>
            </w:r>
            <w:proofErr w:type="spellEnd"/>
            <w:r w:rsidRPr="00DB58E4">
              <w:rPr>
                <w:lang w:val="ga-IE"/>
              </w:rPr>
              <w:t xml:space="preserve"> iad ar shlabhraí soláthair agus tá ról tábhachtach acu chun a áirithiú go mbeidh na slabhraí soláthair gan dífhoraoisiú. Ba cheart, dá bhrí sin, ceangal a bheith orthu clárú sa chóras faisnéise fós. An tráth céanna, ba cheart do </w:t>
            </w:r>
            <w:r w:rsidRPr="00DB58E4">
              <w:rPr>
                <w:b/>
                <w:i/>
                <w:lang w:val="ga-IE"/>
              </w:rPr>
              <w:t>gach</w:t>
            </w:r>
            <w:r w:rsidRPr="00DB58E4">
              <w:rPr>
                <w:lang w:val="ga-IE"/>
              </w:rPr>
              <w:t xml:space="preserve"> oibreoir iartheachtach nó trádálaí, cibé acu is </w:t>
            </w:r>
            <w:proofErr w:type="spellStart"/>
            <w:r w:rsidRPr="00DB58E4">
              <w:rPr>
                <w:lang w:val="ga-IE"/>
              </w:rPr>
              <w:t>FBManna</w:t>
            </w:r>
            <w:proofErr w:type="spellEnd"/>
            <w:r w:rsidRPr="00DB58E4">
              <w:rPr>
                <w:lang w:val="ga-IE"/>
              </w:rPr>
              <w:t xml:space="preserve"> iad nó nach ea, leanúint d’</w:t>
            </w:r>
            <w:proofErr w:type="spellStart"/>
            <w:r w:rsidRPr="00DB58E4">
              <w:rPr>
                <w:lang w:val="ga-IE"/>
              </w:rPr>
              <w:t>inrianaitheacht</w:t>
            </w:r>
            <w:proofErr w:type="spellEnd"/>
            <w:r w:rsidRPr="00DB58E4">
              <w:rPr>
                <w:lang w:val="ga-IE"/>
              </w:rPr>
              <w:t xml:space="preserve"> iomlán a áirithiú trí uimhreacha tagartha na ráiteas maidir le dícheall cuí agus na n-</w:t>
            </w:r>
            <w:proofErr w:type="spellStart"/>
            <w:r w:rsidRPr="00DB58E4">
              <w:rPr>
                <w:lang w:val="ga-IE"/>
              </w:rPr>
              <w:t>aitheantóirí</w:t>
            </w:r>
            <w:proofErr w:type="spellEnd"/>
            <w:r w:rsidRPr="00DB58E4">
              <w:rPr>
                <w:lang w:val="ga-IE"/>
              </w:rPr>
              <w:t xml:space="preserve"> </w:t>
            </w:r>
            <w:proofErr w:type="spellStart"/>
            <w:r w:rsidRPr="00DB58E4">
              <w:rPr>
                <w:lang w:val="ga-IE"/>
              </w:rPr>
              <w:t>dearbhúcháin</w:t>
            </w:r>
            <w:proofErr w:type="spellEnd"/>
            <w:r w:rsidRPr="00DB58E4">
              <w:rPr>
                <w:lang w:val="ga-IE"/>
              </w:rPr>
              <w:t xml:space="preserve"> arna sannadh do </w:t>
            </w:r>
            <w:proofErr w:type="spellStart"/>
            <w:r w:rsidRPr="00DB58E4">
              <w:rPr>
                <w:lang w:val="ga-IE"/>
              </w:rPr>
              <w:t>mhicreatháirgeoirí</w:t>
            </w:r>
            <w:proofErr w:type="spellEnd"/>
            <w:r w:rsidRPr="00DB58E4">
              <w:rPr>
                <w:lang w:val="ga-IE"/>
              </w:rPr>
              <w:t xml:space="preserve"> agus do </w:t>
            </w:r>
            <w:proofErr w:type="spellStart"/>
            <w:r w:rsidRPr="00DB58E4">
              <w:rPr>
                <w:lang w:val="ga-IE"/>
              </w:rPr>
              <w:t>tháirgeoirí</w:t>
            </w:r>
            <w:proofErr w:type="spellEnd"/>
            <w:r w:rsidRPr="00DB58E4">
              <w:rPr>
                <w:lang w:val="ga-IE"/>
              </w:rPr>
              <w:t xml:space="preserve"> beaga a bhailiú </w:t>
            </w:r>
            <w:r w:rsidRPr="00DB58E4">
              <w:rPr>
                <w:b/>
                <w:i/>
                <w:lang w:val="ga-IE"/>
              </w:rPr>
              <w:t>agus a chur ar aghaidh</w:t>
            </w:r>
            <w:r w:rsidRPr="00DB58E4">
              <w:rPr>
                <w:lang w:val="ga-IE"/>
              </w:rPr>
              <w:t xml:space="preserve">. </w:t>
            </w:r>
          </w:p>
        </w:tc>
        <w:tc>
          <w:tcPr>
            <w:tcW w:w="4876" w:type="dxa"/>
          </w:tcPr>
          <w:p w14:paraId="1D63FFA8" w14:textId="77777777" w:rsidR="00DB58E4" w:rsidRPr="00DB58E4" w:rsidRDefault="00DB58E4" w:rsidP="00DB58E4">
            <w:pPr>
              <w:widowControl w:val="0"/>
              <w:spacing w:after="120"/>
              <w:rPr>
                <w:szCs w:val="24"/>
                <w:lang w:val="ga-IE"/>
              </w:rPr>
            </w:pPr>
            <w:r w:rsidRPr="00DB58E4">
              <w:rPr>
                <w:lang w:val="ga-IE"/>
              </w:rPr>
              <w:t>(6)</w:t>
            </w:r>
            <w:r w:rsidRPr="00DB58E4">
              <w:rPr>
                <w:lang w:val="ga-IE"/>
              </w:rPr>
              <w:tab/>
              <w:t xml:space="preserve">Tá tionchar suntasach ag oibreoirí </w:t>
            </w:r>
            <w:proofErr w:type="spellStart"/>
            <w:r w:rsidRPr="00DB58E4">
              <w:rPr>
                <w:lang w:val="ga-IE"/>
              </w:rPr>
              <w:t>iartheachtacha</w:t>
            </w:r>
            <w:proofErr w:type="spellEnd"/>
            <w:r w:rsidRPr="00DB58E4">
              <w:rPr>
                <w:lang w:val="ga-IE"/>
              </w:rPr>
              <w:t xml:space="preserve"> agus trádálaithe nach oibreoirí </w:t>
            </w:r>
            <w:proofErr w:type="spellStart"/>
            <w:r w:rsidRPr="00DB58E4">
              <w:rPr>
                <w:lang w:val="ga-IE"/>
              </w:rPr>
              <w:t>iartheachtacha</w:t>
            </w:r>
            <w:proofErr w:type="spellEnd"/>
            <w:r w:rsidRPr="00DB58E4">
              <w:rPr>
                <w:lang w:val="ga-IE"/>
              </w:rPr>
              <w:t xml:space="preserve"> ná trádálaithe </w:t>
            </w:r>
            <w:proofErr w:type="spellStart"/>
            <w:r w:rsidRPr="00DB58E4">
              <w:rPr>
                <w:lang w:val="ga-IE"/>
              </w:rPr>
              <w:t>FBManna</w:t>
            </w:r>
            <w:proofErr w:type="spellEnd"/>
            <w:r w:rsidRPr="00DB58E4">
              <w:rPr>
                <w:lang w:val="ga-IE"/>
              </w:rPr>
              <w:t xml:space="preserve"> iad ar shlabhraí soláthair agus tá ról tábhachtach acu chun a áirithiú go mbeidh na slabhraí soláthair gan dífhoraoisiú. Ba cheart, dá bhrí sin, ceangal a bheith orthu clárú sa chóras faisnéise fós. An tráth céanna, ba cheart do </w:t>
            </w:r>
            <w:r w:rsidRPr="00DB58E4">
              <w:rPr>
                <w:b/>
                <w:i/>
                <w:lang w:val="ga-IE"/>
              </w:rPr>
              <w:t>na chéad</w:t>
            </w:r>
            <w:r w:rsidRPr="00DB58E4">
              <w:rPr>
                <w:lang w:val="ga-IE"/>
              </w:rPr>
              <w:t xml:space="preserve"> oibreoirí </w:t>
            </w:r>
            <w:proofErr w:type="spellStart"/>
            <w:r w:rsidRPr="00DB58E4">
              <w:rPr>
                <w:lang w:val="ga-IE"/>
              </w:rPr>
              <w:t>iartheachtacha</w:t>
            </w:r>
            <w:proofErr w:type="spellEnd"/>
            <w:r w:rsidRPr="00DB58E4">
              <w:rPr>
                <w:lang w:val="ga-IE"/>
              </w:rPr>
              <w:t xml:space="preserve"> nó trádálaithe, cibé acu is </w:t>
            </w:r>
            <w:proofErr w:type="spellStart"/>
            <w:r w:rsidRPr="00DB58E4">
              <w:rPr>
                <w:lang w:val="ga-IE"/>
              </w:rPr>
              <w:t>FBManna</w:t>
            </w:r>
            <w:proofErr w:type="spellEnd"/>
            <w:r w:rsidRPr="00DB58E4">
              <w:rPr>
                <w:lang w:val="ga-IE"/>
              </w:rPr>
              <w:t xml:space="preserve"> iad nó nach ea, leanúint d’</w:t>
            </w:r>
            <w:proofErr w:type="spellStart"/>
            <w:r w:rsidRPr="00DB58E4">
              <w:rPr>
                <w:lang w:val="ga-IE"/>
              </w:rPr>
              <w:t>inrianaitheacht</w:t>
            </w:r>
            <w:proofErr w:type="spellEnd"/>
            <w:r w:rsidRPr="00DB58E4">
              <w:rPr>
                <w:lang w:val="ga-IE"/>
              </w:rPr>
              <w:t xml:space="preserve"> iomlán a áirithiú trí uimhreacha tagartha na ráiteas maidir le dícheall cuí agus na n-</w:t>
            </w:r>
            <w:proofErr w:type="spellStart"/>
            <w:r w:rsidRPr="00DB58E4">
              <w:rPr>
                <w:lang w:val="ga-IE"/>
              </w:rPr>
              <w:t>aitheantóirí</w:t>
            </w:r>
            <w:proofErr w:type="spellEnd"/>
            <w:r w:rsidRPr="00DB58E4">
              <w:rPr>
                <w:lang w:val="ga-IE"/>
              </w:rPr>
              <w:t xml:space="preserve"> </w:t>
            </w:r>
            <w:proofErr w:type="spellStart"/>
            <w:r w:rsidRPr="00DB58E4">
              <w:rPr>
                <w:lang w:val="ga-IE"/>
              </w:rPr>
              <w:t>dearbhúcháin</w:t>
            </w:r>
            <w:proofErr w:type="spellEnd"/>
            <w:r w:rsidRPr="00DB58E4">
              <w:rPr>
                <w:lang w:val="ga-IE"/>
              </w:rPr>
              <w:t xml:space="preserve"> arna sannadh do </w:t>
            </w:r>
            <w:proofErr w:type="spellStart"/>
            <w:r w:rsidRPr="00DB58E4">
              <w:rPr>
                <w:lang w:val="ga-IE"/>
              </w:rPr>
              <w:t>mhicreatháirgeoirí</w:t>
            </w:r>
            <w:proofErr w:type="spellEnd"/>
            <w:r w:rsidRPr="00DB58E4">
              <w:rPr>
                <w:lang w:val="ga-IE"/>
              </w:rPr>
              <w:t xml:space="preserve"> agus do </w:t>
            </w:r>
            <w:proofErr w:type="spellStart"/>
            <w:r w:rsidRPr="00DB58E4">
              <w:rPr>
                <w:lang w:val="ga-IE"/>
              </w:rPr>
              <w:t>tháirgeoirí</w:t>
            </w:r>
            <w:proofErr w:type="spellEnd"/>
            <w:r w:rsidRPr="00DB58E4">
              <w:rPr>
                <w:lang w:val="ga-IE"/>
              </w:rPr>
              <w:t xml:space="preserve"> beaga a bhailiú agus a chur ar aghaidh. </w:t>
            </w:r>
            <w:r w:rsidRPr="00DB58E4">
              <w:rPr>
                <w:b/>
                <w:i/>
                <w:lang w:val="ga-IE"/>
              </w:rPr>
              <w:t>Níor cheart go mbeadh feidhm ag an oibleagáid sin uimhreacha tagartha a bhailiú agus a choinneáil ach amháin maidir leis an gcéad oibreoir iartheachtach agus níor cheart go mbeadh feidhm aici maidir le gach oibreoir iartheachtach eile níos faide síos sa slabhra soláthair.</w:t>
            </w:r>
          </w:p>
        </w:tc>
      </w:tr>
    </w:tbl>
    <w:p w14:paraId="6CCF82FD" w14:textId="5A5D32F6" w:rsidR="00DB58E4" w:rsidRDefault="00DB58E4" w:rsidP="00DB58E4">
      <w:pPr>
        <w:pStyle w:val="AmNumberTabs"/>
      </w:pPr>
      <w:r w:rsidRPr="00A608BC">
        <w:t>Leas</w:t>
      </w:r>
      <w:r>
        <w:t>uithe</w:t>
      </w:r>
      <w:r w:rsidRPr="00A608BC">
        <w:tab/>
        <w:t>40</w:t>
      </w:r>
      <w:r>
        <w:t>, 67 agus 103</w:t>
      </w:r>
    </w:p>
    <w:p w14:paraId="7BA715FC" w14:textId="77777777" w:rsidR="009906B0" w:rsidRPr="00A608BC" w:rsidRDefault="009906B0" w:rsidP="009906B0">
      <w:pPr>
        <w:pStyle w:val="AmNumberTabs"/>
        <w:spacing w:before="120"/>
      </w:pPr>
    </w:p>
    <w:p w14:paraId="549AA3F9" w14:textId="560398B5" w:rsidR="00DB58E4" w:rsidRPr="00DB58E4" w:rsidRDefault="00DB58E4" w:rsidP="00DB58E4">
      <w:pPr>
        <w:widowControl w:val="0"/>
        <w:rPr>
          <w:b/>
          <w:lang w:val="ga-IE"/>
        </w:rPr>
      </w:pPr>
      <w:r w:rsidRPr="00DB58E4">
        <w:rPr>
          <w:b/>
          <w:lang w:val="ga-IE"/>
        </w:rPr>
        <w:t>Togra le haghaidh rialacháin</w:t>
      </w:r>
    </w:p>
    <w:p w14:paraId="4B91741A" w14:textId="46DFB888" w:rsidR="00DB58E4" w:rsidRPr="00DB58E4" w:rsidRDefault="00DB58E4" w:rsidP="00DB58E4">
      <w:pPr>
        <w:widowControl w:val="0"/>
        <w:rPr>
          <w:b/>
          <w:lang w:val="ga-IE"/>
        </w:rPr>
      </w:pPr>
      <w:r w:rsidRPr="00DB58E4">
        <w:rPr>
          <w:b/>
          <w:lang w:val="ga-IE"/>
        </w:rPr>
        <w:t>Aithris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58E4" w:rsidRPr="00DB58E4" w14:paraId="328CE01A" w14:textId="77777777" w:rsidTr="00AC0F52">
        <w:trPr>
          <w:jc w:val="center"/>
        </w:trPr>
        <w:tc>
          <w:tcPr>
            <w:tcW w:w="9752" w:type="dxa"/>
            <w:gridSpan w:val="2"/>
          </w:tcPr>
          <w:p w14:paraId="261FF1D3" w14:textId="77777777" w:rsidR="00DB58E4" w:rsidRPr="00DB58E4" w:rsidRDefault="00DB58E4" w:rsidP="00DB58E4">
            <w:pPr>
              <w:keepNext/>
              <w:widowControl w:val="0"/>
              <w:rPr>
                <w:lang w:val="ga-IE"/>
              </w:rPr>
            </w:pPr>
          </w:p>
        </w:tc>
      </w:tr>
      <w:tr w:rsidR="00DB58E4" w:rsidRPr="00DB58E4" w14:paraId="005271E3" w14:textId="77777777" w:rsidTr="00AC0F52">
        <w:trPr>
          <w:jc w:val="center"/>
        </w:trPr>
        <w:tc>
          <w:tcPr>
            <w:tcW w:w="4876" w:type="dxa"/>
          </w:tcPr>
          <w:p w14:paraId="617E24FA" w14:textId="77777777" w:rsidR="00DB58E4" w:rsidRPr="00DB58E4" w:rsidRDefault="00DB58E4" w:rsidP="00DB58E4">
            <w:pPr>
              <w:keepNext/>
              <w:widowControl w:val="0"/>
              <w:spacing w:after="240"/>
              <w:jc w:val="center"/>
              <w:rPr>
                <w:i/>
                <w:lang w:val="ga-IE"/>
              </w:rPr>
            </w:pPr>
            <w:r w:rsidRPr="00DB58E4">
              <w:rPr>
                <w:i/>
                <w:lang w:val="ga-IE"/>
              </w:rPr>
              <w:t>Téacs arna mholadh ag an gCoimisiún</w:t>
            </w:r>
          </w:p>
        </w:tc>
        <w:tc>
          <w:tcPr>
            <w:tcW w:w="4876" w:type="dxa"/>
          </w:tcPr>
          <w:p w14:paraId="3F5D7B5D" w14:textId="77777777" w:rsidR="00DB58E4" w:rsidRPr="00DB58E4" w:rsidRDefault="00DB58E4" w:rsidP="00DB58E4">
            <w:pPr>
              <w:keepNext/>
              <w:widowControl w:val="0"/>
              <w:spacing w:after="240"/>
              <w:jc w:val="center"/>
              <w:rPr>
                <w:i/>
                <w:lang w:val="ga-IE"/>
              </w:rPr>
            </w:pPr>
            <w:r w:rsidRPr="00DB58E4">
              <w:rPr>
                <w:i/>
                <w:lang w:val="ga-IE"/>
              </w:rPr>
              <w:t>Leasú</w:t>
            </w:r>
          </w:p>
        </w:tc>
      </w:tr>
      <w:tr w:rsidR="00DB58E4" w:rsidRPr="00D17BB1" w14:paraId="091272F1" w14:textId="77777777" w:rsidTr="00AC0F52">
        <w:trPr>
          <w:jc w:val="center"/>
        </w:trPr>
        <w:tc>
          <w:tcPr>
            <w:tcW w:w="4876" w:type="dxa"/>
          </w:tcPr>
          <w:p w14:paraId="75E7AF6F" w14:textId="77777777" w:rsidR="00DB58E4" w:rsidRPr="00DB58E4" w:rsidRDefault="00DB58E4" w:rsidP="00DB58E4">
            <w:pPr>
              <w:widowControl w:val="0"/>
              <w:spacing w:after="120"/>
              <w:rPr>
                <w:lang w:val="ga-IE"/>
              </w:rPr>
            </w:pPr>
            <w:r w:rsidRPr="00DB58E4">
              <w:rPr>
                <w:lang w:val="ga-IE"/>
              </w:rPr>
              <w:t>(7)</w:t>
            </w:r>
            <w:r w:rsidRPr="00DB58E4">
              <w:rPr>
                <w:lang w:val="ga-IE"/>
              </w:rPr>
              <w:tab/>
              <w:t xml:space="preserve">Na hoibreoirí uile, gan beann ar a méid, a chuireann táirgí ábhartha ar an margadh nó a onnmhairíonn iad, tagann siad faoi raon feidhme Rialachán (AE) 2023/1115. Cuireann sé sin ualach riaracháin ar </w:t>
            </w:r>
            <w:proofErr w:type="spellStart"/>
            <w:r w:rsidRPr="00DB58E4">
              <w:rPr>
                <w:lang w:val="ga-IE"/>
              </w:rPr>
              <w:t>mhicreatháirgeoirí</w:t>
            </w:r>
            <w:proofErr w:type="spellEnd"/>
            <w:r w:rsidRPr="00DB58E4">
              <w:rPr>
                <w:lang w:val="ga-IE"/>
              </w:rPr>
              <w:t xml:space="preserve"> agus ar </w:t>
            </w:r>
            <w:proofErr w:type="spellStart"/>
            <w:r w:rsidRPr="00DB58E4">
              <w:rPr>
                <w:lang w:val="ga-IE"/>
              </w:rPr>
              <w:t>tháirgeoirí</w:t>
            </w:r>
            <w:proofErr w:type="spellEnd"/>
            <w:r w:rsidRPr="00DB58E4">
              <w:rPr>
                <w:lang w:val="ga-IE"/>
              </w:rPr>
              <w:t xml:space="preserve"> beaga a chuireann a dtáirgí féin ar an margadh nó a onnmhairíonn a dtáirgí féin. Chun aghaidh a thabhairt ar na hábhair imní a bhaineann le </w:t>
            </w:r>
            <w:proofErr w:type="spellStart"/>
            <w:r w:rsidRPr="00DB58E4">
              <w:rPr>
                <w:lang w:val="ga-IE"/>
              </w:rPr>
              <w:t>micrea</w:t>
            </w:r>
            <w:proofErr w:type="spellEnd"/>
            <w:r w:rsidRPr="00DB58E4">
              <w:rPr>
                <w:lang w:val="ga-IE"/>
              </w:rPr>
              <w:t>-</w:t>
            </w:r>
            <w:r w:rsidRPr="00DB58E4">
              <w:rPr>
                <w:lang w:val="ga-IE"/>
              </w:rPr>
              <w:lastRenderedPageBreak/>
              <w:t xml:space="preserve">oibreoirí agus oibreoirí beaga a tháirgeann a dtáirgí féin agus a chuireann a dtáirgí féin ar an margadh agus chun ualach an chórais faisnéise a laghdú tuilleadh, is gá </w:t>
            </w:r>
            <w:proofErr w:type="spellStart"/>
            <w:r w:rsidRPr="00DB58E4">
              <w:rPr>
                <w:lang w:val="ga-IE"/>
              </w:rPr>
              <w:t>fochatagóir</w:t>
            </w:r>
            <w:proofErr w:type="spellEnd"/>
            <w:r w:rsidRPr="00DB58E4">
              <w:rPr>
                <w:lang w:val="ga-IE"/>
              </w:rPr>
              <w:t xml:space="preserve"> nua d’oibreoirí a thabhairt isteach nár cheart feidhm a bheith ag an oibleagáid ráiteas maidir le dícheall cuí a chur isteach i ndáil leo. Ba cheart a chumhdach leis an </w:t>
            </w:r>
            <w:proofErr w:type="spellStart"/>
            <w:r w:rsidRPr="00DB58E4">
              <w:rPr>
                <w:lang w:val="ga-IE"/>
              </w:rPr>
              <w:t>bhfochatagóir</w:t>
            </w:r>
            <w:proofErr w:type="spellEnd"/>
            <w:r w:rsidRPr="00DB58E4">
              <w:rPr>
                <w:lang w:val="ga-IE"/>
              </w:rPr>
              <w:t xml:space="preserve"> nua sin, ar a dtugtar ‘</w:t>
            </w:r>
            <w:proofErr w:type="spellStart"/>
            <w:r w:rsidRPr="00DB58E4">
              <w:rPr>
                <w:lang w:val="ga-IE"/>
              </w:rPr>
              <w:t>micrea</w:t>
            </w:r>
            <w:proofErr w:type="spellEnd"/>
            <w:r w:rsidRPr="00DB58E4">
              <w:rPr>
                <w:lang w:val="ga-IE"/>
              </w:rPr>
              <w:t xml:space="preserve">-oibreoirí príomhúla agus oibreoirí príomhúla beaga’, daoine nádúrtha nó </w:t>
            </w:r>
            <w:proofErr w:type="spellStart"/>
            <w:r w:rsidRPr="00DB58E4">
              <w:rPr>
                <w:lang w:val="ga-IE"/>
              </w:rPr>
              <w:t>micrifhiontair</w:t>
            </w:r>
            <w:proofErr w:type="spellEnd"/>
            <w:r w:rsidRPr="00DB58E4">
              <w:rPr>
                <w:lang w:val="ga-IE"/>
              </w:rPr>
              <w:t xml:space="preserve"> nó fiontair bheaga atá bunaithe i dtír a aicmítear mar thír </w:t>
            </w:r>
            <w:proofErr w:type="spellStart"/>
            <w:r w:rsidRPr="00DB58E4">
              <w:rPr>
                <w:lang w:val="ga-IE"/>
              </w:rPr>
              <w:t>ísealriosca</w:t>
            </w:r>
            <w:proofErr w:type="spellEnd"/>
            <w:r w:rsidRPr="00DB58E4">
              <w:rPr>
                <w:lang w:val="ga-IE"/>
              </w:rPr>
              <w:t xml:space="preserve"> i gcomhréir le hAirteagal 29 den Rialachán seo a chuireann táirgí ábhartha ar an margadh nó a onnmhairíonn iad, ar táirgí iad a tháirgeann siad féin, rud a chiallaíonn go bhfásann siad, go </w:t>
            </w:r>
            <w:proofErr w:type="spellStart"/>
            <w:r w:rsidRPr="00DB58E4">
              <w:rPr>
                <w:lang w:val="ga-IE"/>
              </w:rPr>
              <w:t>lománaíonn</w:t>
            </w:r>
            <w:proofErr w:type="spellEnd"/>
            <w:r w:rsidRPr="00DB58E4">
              <w:rPr>
                <w:lang w:val="ga-IE"/>
              </w:rPr>
              <w:t xml:space="preserve"> siad na tráchtearraí ábhartha atá sna táirgí ábhartha féin nó go dtógann siad iad nó go bhfaigheann siad uatha iad. Ba cheart d’oibreoirí atá bunaithe laistigh agus lasmuigh den Aontas araon a chumhdach leis an sainmhíniú ar </w:t>
            </w:r>
            <w:proofErr w:type="spellStart"/>
            <w:r w:rsidRPr="00DB58E4">
              <w:rPr>
                <w:lang w:val="ga-IE"/>
              </w:rPr>
              <w:t>mhicrea</w:t>
            </w:r>
            <w:proofErr w:type="spellEnd"/>
            <w:r w:rsidRPr="00DB58E4">
              <w:rPr>
                <w:lang w:val="ga-IE"/>
              </w:rPr>
              <w:t>-oibreoir agus ar oibreoir príomhúil beag.</w:t>
            </w:r>
          </w:p>
        </w:tc>
        <w:tc>
          <w:tcPr>
            <w:tcW w:w="4876" w:type="dxa"/>
          </w:tcPr>
          <w:p w14:paraId="54422857" w14:textId="77777777" w:rsidR="00DB58E4" w:rsidRPr="00DB58E4" w:rsidRDefault="00DB58E4" w:rsidP="00DB58E4">
            <w:pPr>
              <w:widowControl w:val="0"/>
              <w:spacing w:after="120"/>
              <w:rPr>
                <w:szCs w:val="24"/>
                <w:lang w:val="ga-IE"/>
              </w:rPr>
            </w:pPr>
            <w:r w:rsidRPr="00DB58E4">
              <w:rPr>
                <w:lang w:val="ga-IE"/>
              </w:rPr>
              <w:lastRenderedPageBreak/>
              <w:t>(7)</w:t>
            </w:r>
            <w:r w:rsidRPr="00DB58E4">
              <w:rPr>
                <w:lang w:val="ga-IE"/>
              </w:rPr>
              <w:tab/>
              <w:t xml:space="preserve">Na hoibreoirí uile, gan beann ar a méid, a chuireann táirgí ábhartha ar an margadh nó a onnmhairíonn iad, tagann siad faoi raon feidhme Rialachán (AE) 2023/1115. Cuireann sé sin ualach riaracháin ar </w:t>
            </w:r>
            <w:proofErr w:type="spellStart"/>
            <w:r w:rsidRPr="00DB58E4">
              <w:rPr>
                <w:lang w:val="ga-IE"/>
              </w:rPr>
              <w:t>mhicreatháirgeoirí</w:t>
            </w:r>
            <w:proofErr w:type="spellEnd"/>
            <w:r w:rsidRPr="00DB58E4">
              <w:rPr>
                <w:lang w:val="ga-IE"/>
              </w:rPr>
              <w:t xml:space="preserve"> agus ar </w:t>
            </w:r>
            <w:proofErr w:type="spellStart"/>
            <w:r w:rsidRPr="00DB58E4">
              <w:rPr>
                <w:lang w:val="ga-IE"/>
              </w:rPr>
              <w:t>tháirgeoirí</w:t>
            </w:r>
            <w:proofErr w:type="spellEnd"/>
            <w:r w:rsidRPr="00DB58E4">
              <w:rPr>
                <w:lang w:val="ga-IE"/>
              </w:rPr>
              <w:t xml:space="preserve"> beaga a chuireann a dtáirgí féin ar an margadh nó a onnmhairíonn a dtáirgí féin. Chun aghaidh a thabhairt ar na hábhair imní a bhaineann le </w:t>
            </w:r>
            <w:proofErr w:type="spellStart"/>
            <w:r w:rsidRPr="00DB58E4">
              <w:rPr>
                <w:lang w:val="ga-IE"/>
              </w:rPr>
              <w:t>micrea</w:t>
            </w:r>
            <w:proofErr w:type="spellEnd"/>
            <w:r w:rsidRPr="00DB58E4">
              <w:rPr>
                <w:lang w:val="ga-IE"/>
              </w:rPr>
              <w:t>-</w:t>
            </w:r>
            <w:r w:rsidRPr="00DB58E4">
              <w:rPr>
                <w:lang w:val="ga-IE"/>
              </w:rPr>
              <w:lastRenderedPageBreak/>
              <w:t xml:space="preserve">oibreoirí agus oibreoirí beaga a tháirgeann a dtáirgí féin agus a chuireann a dtáirgí féin ar an margadh agus chun ualach an chórais faisnéise a laghdú tuilleadh, is gá </w:t>
            </w:r>
            <w:proofErr w:type="spellStart"/>
            <w:r w:rsidRPr="00DB58E4">
              <w:rPr>
                <w:lang w:val="ga-IE"/>
              </w:rPr>
              <w:t>fochatagóir</w:t>
            </w:r>
            <w:proofErr w:type="spellEnd"/>
            <w:r w:rsidRPr="00DB58E4">
              <w:rPr>
                <w:lang w:val="ga-IE"/>
              </w:rPr>
              <w:t xml:space="preserve"> nua d’oibreoirí a thabhairt isteach nár cheart feidhm a bheith ag an oibleagáid ráiteas maidir le dícheall cuí a chur isteach i ndáil leo. Ba cheart a chumhdach leis an </w:t>
            </w:r>
            <w:proofErr w:type="spellStart"/>
            <w:r w:rsidRPr="00DB58E4">
              <w:rPr>
                <w:lang w:val="ga-IE"/>
              </w:rPr>
              <w:t>bhfochatagóir</w:t>
            </w:r>
            <w:proofErr w:type="spellEnd"/>
            <w:r w:rsidRPr="00DB58E4">
              <w:rPr>
                <w:lang w:val="ga-IE"/>
              </w:rPr>
              <w:t xml:space="preserve"> nua sin, ar a dtugtar ‘</w:t>
            </w:r>
            <w:proofErr w:type="spellStart"/>
            <w:r w:rsidRPr="00DB58E4">
              <w:rPr>
                <w:lang w:val="ga-IE"/>
              </w:rPr>
              <w:t>micrea</w:t>
            </w:r>
            <w:proofErr w:type="spellEnd"/>
            <w:r w:rsidRPr="00DB58E4">
              <w:rPr>
                <w:lang w:val="ga-IE"/>
              </w:rPr>
              <w:t xml:space="preserve">-oibreoirí príomhúla agus oibreoirí príomhúla beaga’, daoine nádúrtha nó </w:t>
            </w:r>
            <w:proofErr w:type="spellStart"/>
            <w:r w:rsidRPr="00DB58E4">
              <w:rPr>
                <w:lang w:val="ga-IE"/>
              </w:rPr>
              <w:t>micrifhiontair</w:t>
            </w:r>
            <w:proofErr w:type="spellEnd"/>
            <w:r w:rsidRPr="00DB58E4">
              <w:rPr>
                <w:lang w:val="ga-IE"/>
              </w:rPr>
              <w:t xml:space="preserve"> nó fiontair bheaga atá bunaithe i dtír a aicmítear mar thír </w:t>
            </w:r>
            <w:proofErr w:type="spellStart"/>
            <w:r w:rsidRPr="00DB58E4">
              <w:rPr>
                <w:lang w:val="ga-IE"/>
              </w:rPr>
              <w:t>ísealriosca</w:t>
            </w:r>
            <w:proofErr w:type="spellEnd"/>
            <w:r w:rsidRPr="00DB58E4">
              <w:rPr>
                <w:lang w:val="ga-IE"/>
              </w:rPr>
              <w:t xml:space="preserve"> i gcomhréir le hAirteagal 29 den Rialachán seo a chuireann táirgí ábhartha ar an margadh nó a onnmhairíonn iad, ar táirgí iad a tháirgeann siad féin </w:t>
            </w:r>
            <w:r w:rsidRPr="00DB58E4">
              <w:rPr>
                <w:b/>
                <w:i/>
                <w:lang w:val="ga-IE"/>
              </w:rPr>
              <w:t>sa tír féin</w:t>
            </w:r>
            <w:r w:rsidRPr="00DB58E4">
              <w:rPr>
                <w:lang w:val="ga-IE"/>
              </w:rPr>
              <w:t xml:space="preserve">, rud a chiallaíonn go bhfásann siad, go </w:t>
            </w:r>
            <w:proofErr w:type="spellStart"/>
            <w:r w:rsidRPr="00DB58E4">
              <w:rPr>
                <w:lang w:val="ga-IE"/>
              </w:rPr>
              <w:t>lománaíonn</w:t>
            </w:r>
            <w:proofErr w:type="spellEnd"/>
            <w:r w:rsidRPr="00DB58E4">
              <w:rPr>
                <w:lang w:val="ga-IE"/>
              </w:rPr>
              <w:t xml:space="preserve"> siad na tráchtearraí ábhartha atá sna táirgí ábhartha féin nó go dtógann siad iad nó go bhfaigheann siad uatha iad. Ba cheart d’oibreoirí atá bunaithe laistigh agus lasmuigh den Aontas araon a chumhdach leis an sainmhíniú ar </w:t>
            </w:r>
            <w:proofErr w:type="spellStart"/>
            <w:r w:rsidRPr="00DB58E4">
              <w:rPr>
                <w:lang w:val="ga-IE"/>
              </w:rPr>
              <w:t>mhicrea</w:t>
            </w:r>
            <w:proofErr w:type="spellEnd"/>
            <w:r w:rsidRPr="00DB58E4">
              <w:rPr>
                <w:lang w:val="ga-IE"/>
              </w:rPr>
              <w:t>-oibreoir agus ar oibreoir príomhúil beag.</w:t>
            </w:r>
          </w:p>
        </w:tc>
      </w:tr>
    </w:tbl>
    <w:p w14:paraId="583DDE54" w14:textId="25393B7D" w:rsidR="00DB58E4" w:rsidRDefault="00DB58E4" w:rsidP="00DB58E4">
      <w:pPr>
        <w:pStyle w:val="AmNumberTabs"/>
      </w:pPr>
      <w:r w:rsidRPr="00A608BC">
        <w:lastRenderedPageBreak/>
        <w:t>Leas</w:t>
      </w:r>
      <w:r>
        <w:t>uithe</w:t>
      </w:r>
      <w:r w:rsidRPr="00A608BC">
        <w:tab/>
      </w:r>
      <w:r w:rsidR="00423FF6">
        <w:t xml:space="preserve"> </w:t>
      </w:r>
      <w:r w:rsidRPr="00A608BC">
        <w:t>41</w:t>
      </w:r>
      <w:r>
        <w:t xml:space="preserve"> agus 68</w:t>
      </w:r>
    </w:p>
    <w:p w14:paraId="48224E45" w14:textId="644BDFB8" w:rsidR="00DB58E4" w:rsidRPr="00DB58E4" w:rsidRDefault="00DB58E4" w:rsidP="00DB58E4">
      <w:pPr>
        <w:pStyle w:val="AmNumberTabs"/>
      </w:pPr>
      <w:r w:rsidRPr="00DB58E4">
        <w:t>Togra le haghaidh rialacháin</w:t>
      </w:r>
    </w:p>
    <w:p w14:paraId="67217B4A" w14:textId="7DFDEBB5" w:rsidR="00DB58E4" w:rsidRPr="00DB58E4" w:rsidRDefault="00DB58E4" w:rsidP="00DB58E4">
      <w:pPr>
        <w:pStyle w:val="NormalBold"/>
        <w:rPr>
          <w:lang w:val="ga-IE"/>
        </w:rPr>
      </w:pPr>
      <w:r w:rsidRPr="00DB58E4">
        <w:rPr>
          <w:lang w:val="ga-IE"/>
        </w:rPr>
        <w:t>Aithris 8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58E4" w:rsidRPr="00DB58E4" w14:paraId="7A36A3F9" w14:textId="77777777" w:rsidTr="00AC0F52">
        <w:trPr>
          <w:jc w:val="center"/>
        </w:trPr>
        <w:tc>
          <w:tcPr>
            <w:tcW w:w="9752" w:type="dxa"/>
            <w:gridSpan w:val="2"/>
          </w:tcPr>
          <w:p w14:paraId="0A83B801" w14:textId="77777777" w:rsidR="00DB58E4" w:rsidRPr="00DB58E4" w:rsidRDefault="00DB58E4" w:rsidP="00AC0F52">
            <w:pPr>
              <w:keepNext/>
              <w:rPr>
                <w:lang w:val="ga-IE"/>
              </w:rPr>
            </w:pPr>
          </w:p>
        </w:tc>
      </w:tr>
      <w:tr w:rsidR="00DB58E4" w:rsidRPr="00A608BC" w14:paraId="3A409729" w14:textId="77777777" w:rsidTr="00AC0F52">
        <w:trPr>
          <w:jc w:val="center"/>
        </w:trPr>
        <w:tc>
          <w:tcPr>
            <w:tcW w:w="4876" w:type="dxa"/>
          </w:tcPr>
          <w:p w14:paraId="1D3D8EB4" w14:textId="77777777" w:rsidR="00DB58E4" w:rsidRPr="00A608BC" w:rsidRDefault="00DB58E4" w:rsidP="00AC0F52">
            <w:pPr>
              <w:pStyle w:val="AmColumnHeading"/>
              <w:keepNext/>
            </w:pPr>
            <w:r w:rsidRPr="00A608BC">
              <w:t>Téacs arna mholadh ag an gCoimisiún</w:t>
            </w:r>
          </w:p>
        </w:tc>
        <w:tc>
          <w:tcPr>
            <w:tcW w:w="4876" w:type="dxa"/>
          </w:tcPr>
          <w:p w14:paraId="5D9863FC" w14:textId="77777777" w:rsidR="00DB58E4" w:rsidRPr="00A608BC" w:rsidRDefault="00DB58E4" w:rsidP="00AC0F52">
            <w:pPr>
              <w:pStyle w:val="AmColumnHeading"/>
              <w:keepNext/>
            </w:pPr>
            <w:r w:rsidRPr="00A608BC">
              <w:t>Leasú</w:t>
            </w:r>
          </w:p>
        </w:tc>
      </w:tr>
      <w:tr w:rsidR="00DB58E4" w:rsidRPr="00D17BB1" w14:paraId="58FE1109" w14:textId="77777777" w:rsidTr="00AC0F52">
        <w:trPr>
          <w:jc w:val="center"/>
        </w:trPr>
        <w:tc>
          <w:tcPr>
            <w:tcW w:w="4876" w:type="dxa"/>
          </w:tcPr>
          <w:p w14:paraId="5AF3C6DA" w14:textId="77777777" w:rsidR="00DB58E4" w:rsidRPr="00A608BC" w:rsidRDefault="00DB58E4" w:rsidP="00AC0F52">
            <w:pPr>
              <w:pStyle w:val="Normal6a"/>
            </w:pPr>
          </w:p>
        </w:tc>
        <w:tc>
          <w:tcPr>
            <w:tcW w:w="4876" w:type="dxa"/>
          </w:tcPr>
          <w:p w14:paraId="5520738F" w14:textId="691B9BF0" w:rsidR="009906B0" w:rsidRPr="009906B0" w:rsidRDefault="00DB58E4" w:rsidP="00AC0F52">
            <w:pPr>
              <w:pStyle w:val="Normal6a"/>
              <w:rPr>
                <w:b/>
                <w:i/>
              </w:rPr>
            </w:pPr>
            <w:r w:rsidRPr="00A608BC">
              <w:rPr>
                <w:b/>
                <w:i/>
              </w:rPr>
              <w:t>(8a)</w:t>
            </w:r>
            <w:r w:rsidRPr="00A608BC">
              <w:rPr>
                <w:b/>
                <w:i/>
              </w:rPr>
              <w:tab/>
              <w:t xml:space="preserve">Thairis sin, mar chuid de na hiarrachtaí </w:t>
            </w:r>
            <w:proofErr w:type="spellStart"/>
            <w:r w:rsidRPr="00A608BC">
              <w:rPr>
                <w:b/>
                <w:i/>
              </w:rPr>
              <w:t>simpliúcháin</w:t>
            </w:r>
            <w:proofErr w:type="spellEnd"/>
            <w:r w:rsidRPr="00A608BC">
              <w:rPr>
                <w:b/>
                <w:i/>
              </w:rPr>
              <w:t xml:space="preserve">, ba cheart an t-ualach riaracháin a eascraíonn as na </w:t>
            </w:r>
            <w:proofErr w:type="spellStart"/>
            <w:r w:rsidRPr="00A608BC">
              <w:rPr>
                <w:b/>
                <w:i/>
              </w:rPr>
              <w:t>hoibleagáidí</w:t>
            </w:r>
            <w:proofErr w:type="spellEnd"/>
            <w:r w:rsidRPr="00A608BC">
              <w:rPr>
                <w:b/>
                <w:i/>
              </w:rPr>
              <w:t xml:space="preserve"> atá ar </w:t>
            </w:r>
            <w:proofErr w:type="spellStart"/>
            <w:r w:rsidRPr="00A608BC">
              <w:rPr>
                <w:b/>
                <w:i/>
              </w:rPr>
              <w:t>mhicrifhiontair</w:t>
            </w:r>
            <w:proofErr w:type="spellEnd"/>
            <w:r w:rsidRPr="00A608BC">
              <w:rPr>
                <w:b/>
                <w:i/>
              </w:rPr>
              <w:t xml:space="preserve"> agus ar </w:t>
            </w:r>
            <w:proofErr w:type="spellStart"/>
            <w:r w:rsidRPr="00A608BC">
              <w:rPr>
                <w:b/>
                <w:i/>
              </w:rPr>
              <w:t>phríomhoibreoirí</w:t>
            </w:r>
            <w:proofErr w:type="spellEnd"/>
            <w:r w:rsidRPr="00A608BC">
              <w:rPr>
                <w:b/>
                <w:i/>
              </w:rPr>
              <w:t xml:space="preserve"> beaga dearbhú simplithe aonuaire a chur isteach faoi Airteagal 4a agus faisnéis a bhailiú faoi Airteagal 9(1) a laghdú trína cheadú dóibh seoladh poist na </w:t>
            </w:r>
            <w:proofErr w:type="spellStart"/>
            <w:r w:rsidRPr="00A608BC">
              <w:rPr>
                <w:b/>
                <w:i/>
              </w:rPr>
              <w:t>ndáileachtaí</w:t>
            </w:r>
            <w:proofErr w:type="spellEnd"/>
            <w:r w:rsidRPr="00A608BC">
              <w:rPr>
                <w:b/>
                <w:i/>
              </w:rPr>
              <w:t xml:space="preserve"> talún nó na bunaíochta </w:t>
            </w:r>
            <w:proofErr w:type="spellStart"/>
            <w:r w:rsidRPr="00A608BC">
              <w:rPr>
                <w:b/>
                <w:i/>
              </w:rPr>
              <w:t>ónar</w:t>
            </w:r>
            <w:proofErr w:type="spellEnd"/>
            <w:r w:rsidRPr="00A608BC">
              <w:rPr>
                <w:b/>
                <w:i/>
              </w:rPr>
              <w:t xml:space="preserve"> táirgeadh na tráchtearraí ábhartha atá sa táirge ábhartha, nó a ndearnadh an táirge trí úsáid a bhaint na tráchtearraí sin, a chur in ionad </w:t>
            </w:r>
            <w:proofErr w:type="spellStart"/>
            <w:r w:rsidRPr="00A608BC">
              <w:rPr>
                <w:b/>
                <w:i/>
              </w:rPr>
              <w:t>gheoshuíomh</w:t>
            </w:r>
            <w:proofErr w:type="spellEnd"/>
            <w:r w:rsidRPr="00A608BC">
              <w:rPr>
                <w:b/>
                <w:i/>
              </w:rPr>
              <w:t xml:space="preserve"> na </w:t>
            </w:r>
            <w:proofErr w:type="spellStart"/>
            <w:r w:rsidRPr="00A608BC">
              <w:rPr>
                <w:b/>
                <w:i/>
              </w:rPr>
              <w:t>ndáileachtaí</w:t>
            </w:r>
            <w:proofErr w:type="spellEnd"/>
            <w:r w:rsidRPr="00A608BC">
              <w:rPr>
                <w:b/>
                <w:i/>
              </w:rPr>
              <w:t xml:space="preserve"> talún, ar choinníoll go gcomhfhreagraíonn an seoladh poist go soiléir do shuíomh geografach na </w:t>
            </w:r>
            <w:proofErr w:type="spellStart"/>
            <w:r w:rsidRPr="00A608BC">
              <w:rPr>
                <w:b/>
                <w:i/>
              </w:rPr>
              <w:lastRenderedPageBreak/>
              <w:t>ndáileachtaí</w:t>
            </w:r>
            <w:proofErr w:type="spellEnd"/>
            <w:r w:rsidRPr="00A608BC">
              <w:rPr>
                <w:b/>
                <w:i/>
              </w:rPr>
              <w:t xml:space="preserve"> nó na bunaíochta lena mbaineann. Tugann sé sin saor-rogha do </w:t>
            </w:r>
            <w:proofErr w:type="spellStart"/>
            <w:r w:rsidRPr="00A608BC">
              <w:rPr>
                <w:b/>
                <w:i/>
              </w:rPr>
              <w:t>mhicrea</w:t>
            </w:r>
            <w:proofErr w:type="spellEnd"/>
            <w:r w:rsidRPr="00A608BC">
              <w:rPr>
                <w:b/>
                <w:i/>
              </w:rPr>
              <w:t xml:space="preserve">-oibreoirí agus d’oibreoirí príomhúla beaga </w:t>
            </w:r>
            <w:proofErr w:type="spellStart"/>
            <w:r w:rsidRPr="00A608BC">
              <w:rPr>
                <w:b/>
                <w:i/>
              </w:rPr>
              <w:t>geoshuíomh</w:t>
            </w:r>
            <w:proofErr w:type="spellEnd"/>
            <w:r w:rsidRPr="00A608BC">
              <w:rPr>
                <w:b/>
                <w:i/>
              </w:rPr>
              <w:t xml:space="preserve"> na </w:t>
            </w:r>
            <w:proofErr w:type="spellStart"/>
            <w:r w:rsidRPr="00A608BC">
              <w:rPr>
                <w:b/>
                <w:i/>
              </w:rPr>
              <w:t>ndáileachtaí</w:t>
            </w:r>
            <w:proofErr w:type="spellEnd"/>
            <w:r w:rsidRPr="00A608BC">
              <w:rPr>
                <w:b/>
                <w:i/>
              </w:rPr>
              <w:t xml:space="preserve"> talún nó seoladh poist na </w:t>
            </w:r>
            <w:proofErr w:type="spellStart"/>
            <w:r w:rsidRPr="00A608BC">
              <w:rPr>
                <w:b/>
                <w:i/>
              </w:rPr>
              <w:t>ndáileachtaí</w:t>
            </w:r>
            <w:proofErr w:type="spellEnd"/>
            <w:r w:rsidRPr="00A608BC">
              <w:rPr>
                <w:b/>
                <w:i/>
              </w:rPr>
              <w:t xml:space="preserve"> talún nó na bunaíochta faoi seach a sholáthar.</w:t>
            </w:r>
          </w:p>
        </w:tc>
      </w:tr>
    </w:tbl>
    <w:p w14:paraId="4C9A2849" w14:textId="77777777" w:rsidR="009906B0" w:rsidRDefault="009906B0" w:rsidP="00DB58E4">
      <w:pPr>
        <w:pStyle w:val="AmNumberTabs"/>
      </w:pPr>
    </w:p>
    <w:p w14:paraId="679124B2" w14:textId="633A3F45" w:rsidR="00DB58E4" w:rsidRDefault="00DB58E4" w:rsidP="00DB58E4">
      <w:pPr>
        <w:pStyle w:val="AmNumberTabs"/>
      </w:pPr>
      <w:r w:rsidRPr="00740608">
        <w:t>Leasú</w:t>
      </w:r>
      <w:r w:rsidRPr="00740608">
        <w:tab/>
        <w:t>105</w:t>
      </w:r>
    </w:p>
    <w:p w14:paraId="4868F84A" w14:textId="77777777" w:rsidR="009906B0" w:rsidRPr="00740608" w:rsidRDefault="009906B0" w:rsidP="009906B0">
      <w:pPr>
        <w:pStyle w:val="AmNumberTabs"/>
        <w:spacing w:before="120"/>
      </w:pPr>
    </w:p>
    <w:p w14:paraId="1A5E2348" w14:textId="490A8AE5" w:rsidR="00DB58E4" w:rsidRPr="00DB58E4" w:rsidRDefault="00DB58E4" w:rsidP="00DB58E4">
      <w:pPr>
        <w:pStyle w:val="NormalBold"/>
        <w:rPr>
          <w:lang w:val="ga-IE"/>
        </w:rPr>
      </w:pPr>
      <w:r w:rsidRPr="00DB58E4">
        <w:rPr>
          <w:lang w:val="ga-IE"/>
        </w:rPr>
        <w:t>Togra le haghaidh rialacháin</w:t>
      </w:r>
    </w:p>
    <w:p w14:paraId="287C4724" w14:textId="21A9648A" w:rsidR="00DB58E4" w:rsidRPr="00423FF6" w:rsidRDefault="00DB58E4" w:rsidP="00DB58E4">
      <w:pPr>
        <w:pStyle w:val="NormalBold"/>
        <w:rPr>
          <w:lang w:val="ga-IE"/>
        </w:rPr>
      </w:pPr>
      <w:r w:rsidRPr="00423FF6">
        <w:rPr>
          <w:lang w:val="ga-IE"/>
        </w:rPr>
        <w:t>Aithris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58E4" w:rsidRPr="00D17BB1" w14:paraId="2703A511" w14:textId="77777777" w:rsidTr="00AC0F52">
        <w:trPr>
          <w:jc w:val="center"/>
        </w:trPr>
        <w:tc>
          <w:tcPr>
            <w:tcW w:w="9752" w:type="dxa"/>
            <w:gridSpan w:val="2"/>
          </w:tcPr>
          <w:p w14:paraId="42C1FC94" w14:textId="77777777" w:rsidR="00DB58E4" w:rsidRPr="00423FF6" w:rsidRDefault="00DB58E4" w:rsidP="00AC0F52">
            <w:pPr>
              <w:keepNext/>
              <w:rPr>
                <w:lang w:val="ga-IE"/>
              </w:rPr>
            </w:pPr>
          </w:p>
        </w:tc>
      </w:tr>
      <w:tr w:rsidR="00DB58E4" w:rsidRPr="00740608" w14:paraId="51C634DF" w14:textId="77777777" w:rsidTr="00AC0F52">
        <w:trPr>
          <w:jc w:val="center"/>
        </w:trPr>
        <w:tc>
          <w:tcPr>
            <w:tcW w:w="4876" w:type="dxa"/>
          </w:tcPr>
          <w:p w14:paraId="51E034D9" w14:textId="77777777" w:rsidR="00DB58E4" w:rsidRPr="00740608" w:rsidRDefault="00DB58E4" w:rsidP="00AC0F52">
            <w:pPr>
              <w:pStyle w:val="AmColumnHeading"/>
              <w:keepNext/>
            </w:pPr>
            <w:r w:rsidRPr="00740608">
              <w:t>Téacs arna mholadh ag an gCoimisiún</w:t>
            </w:r>
          </w:p>
        </w:tc>
        <w:tc>
          <w:tcPr>
            <w:tcW w:w="4876" w:type="dxa"/>
          </w:tcPr>
          <w:p w14:paraId="2158411A" w14:textId="77777777" w:rsidR="00DB58E4" w:rsidRPr="00740608" w:rsidRDefault="00DB58E4" w:rsidP="00AC0F52">
            <w:pPr>
              <w:pStyle w:val="AmColumnHeading"/>
              <w:keepNext/>
            </w:pPr>
            <w:r w:rsidRPr="00740608">
              <w:t>Leasú</w:t>
            </w:r>
          </w:p>
        </w:tc>
      </w:tr>
      <w:tr w:rsidR="00DB58E4" w:rsidRPr="00D17BB1" w14:paraId="1C844660" w14:textId="77777777" w:rsidTr="00AC0F52">
        <w:trPr>
          <w:jc w:val="center"/>
        </w:trPr>
        <w:tc>
          <w:tcPr>
            <w:tcW w:w="4876" w:type="dxa"/>
          </w:tcPr>
          <w:p w14:paraId="3BE73238" w14:textId="645F7B09" w:rsidR="00DB58E4" w:rsidRPr="00740608" w:rsidRDefault="009906B0" w:rsidP="00AC0F52">
            <w:pPr>
              <w:pStyle w:val="Normal6a"/>
            </w:pPr>
            <w:r>
              <w:t>(</w:t>
            </w:r>
            <w:r w:rsidRPr="00F7463E">
              <w:t>11)</w:t>
            </w:r>
            <w:r>
              <w:tab/>
            </w:r>
            <w:r w:rsidR="00DB58E4" w:rsidRPr="00740608">
              <w:t xml:space="preserve">Chun soiléireacht dhlíthiúil a sholáthar gur féidir le gach </w:t>
            </w:r>
            <w:proofErr w:type="spellStart"/>
            <w:r w:rsidR="00DB58E4" w:rsidRPr="00740608">
              <w:t>micreaghnóthas</w:t>
            </w:r>
            <w:proofErr w:type="spellEnd"/>
            <w:r w:rsidR="00DB58E4" w:rsidRPr="00740608">
              <w:t xml:space="preserve"> agus gnóthas beag agus meánmhéide, gan beann ar a bhfoirm dhlíthiúil, tairbhe a bhaint as na forálacha simplithe le haghaidh </w:t>
            </w:r>
            <w:proofErr w:type="spellStart"/>
            <w:r w:rsidR="00DB58E4" w:rsidRPr="00740608">
              <w:t>micreafhiontar</w:t>
            </w:r>
            <w:proofErr w:type="spellEnd"/>
            <w:r w:rsidR="00DB58E4" w:rsidRPr="00740608">
              <w:t xml:space="preserve">, fiontair bheaga agus mheánmhéide i Rialachán (AE) 2023/1115, ba cheart an sainmhíniú ar </w:t>
            </w:r>
            <w:proofErr w:type="spellStart"/>
            <w:r w:rsidR="00DB58E4" w:rsidRPr="00740608">
              <w:t>mhicrifhiontair</w:t>
            </w:r>
            <w:proofErr w:type="spellEnd"/>
            <w:r w:rsidR="00DB58E4" w:rsidRPr="00740608">
              <w:t xml:space="preserve"> agus ar fhiontair bheaga agus mheánmhéide’ a leasú chun a shoiléiriú nár cheart an fhoirm dhlíthiúil a bheith ábhartha maidir le cé acu a chomhlíonann nó nach gcomhlíonann duine nádúrtha nó </w:t>
            </w:r>
            <w:proofErr w:type="spellStart"/>
            <w:r w:rsidR="00DB58E4" w:rsidRPr="00740608">
              <w:t>dlítheanach</w:t>
            </w:r>
            <w:proofErr w:type="spellEnd"/>
            <w:r w:rsidR="00DB58E4" w:rsidRPr="00740608">
              <w:t xml:space="preserve"> an sainmhíniú. Ba cheart an rud céanna a shoiléiriú i gcás </w:t>
            </w:r>
            <w:proofErr w:type="spellStart"/>
            <w:r w:rsidR="00DB58E4" w:rsidRPr="00740608">
              <w:t>micrea</w:t>
            </w:r>
            <w:proofErr w:type="spellEnd"/>
            <w:r w:rsidR="00DB58E4" w:rsidRPr="00740608">
              <w:t>-oibreoirí príomhúla agus oibreoirí príomhúla beaga.</w:t>
            </w:r>
          </w:p>
        </w:tc>
        <w:tc>
          <w:tcPr>
            <w:tcW w:w="4876" w:type="dxa"/>
          </w:tcPr>
          <w:p w14:paraId="2F7E54B4" w14:textId="70170EA5" w:rsidR="00DB58E4" w:rsidRPr="00740608" w:rsidRDefault="009906B0" w:rsidP="00AC0F52">
            <w:pPr>
              <w:pStyle w:val="Normal6a"/>
              <w:rPr>
                <w:szCs w:val="24"/>
              </w:rPr>
            </w:pPr>
            <w:r>
              <w:t>(</w:t>
            </w:r>
            <w:r w:rsidRPr="00F7463E">
              <w:t>11)</w:t>
            </w:r>
            <w:r w:rsidRPr="00AC0F52">
              <w:tab/>
            </w:r>
            <w:r w:rsidR="00DB58E4" w:rsidRPr="00740608">
              <w:t xml:space="preserve">Chun soiléireacht dhlíthiúil a sholáthar gur féidir le gach </w:t>
            </w:r>
            <w:proofErr w:type="spellStart"/>
            <w:r w:rsidR="00DB58E4" w:rsidRPr="00740608">
              <w:t>micreaghnóthas</w:t>
            </w:r>
            <w:proofErr w:type="spellEnd"/>
            <w:r w:rsidR="00DB58E4" w:rsidRPr="00740608">
              <w:t xml:space="preserve"> agus gnóthas beag agus meánmhéide, gan beann ar a bhfoirm dhlíthiúil, tairbhe a bhaint as na forálacha simplithe le haghaidh </w:t>
            </w:r>
            <w:proofErr w:type="spellStart"/>
            <w:r w:rsidR="00DB58E4" w:rsidRPr="00740608">
              <w:t>micreafhiontar</w:t>
            </w:r>
            <w:proofErr w:type="spellEnd"/>
            <w:r w:rsidR="00DB58E4" w:rsidRPr="00740608">
              <w:t xml:space="preserve">, fiontair bheaga agus mheánmhéide i Rialachán (AE) 2023/1115, ba cheart an sainmhíniú ar </w:t>
            </w:r>
            <w:proofErr w:type="spellStart"/>
            <w:r w:rsidR="00DB58E4" w:rsidRPr="00740608">
              <w:t>mhicrifhiontair</w:t>
            </w:r>
            <w:proofErr w:type="spellEnd"/>
            <w:r w:rsidR="00DB58E4" w:rsidRPr="00740608">
              <w:t xml:space="preserve"> agus ar fhiontair bheaga agus mheánmhéide’ a leasú chun a shoiléiriú nár cheart an fhoirm dhlíthiúil a bheith ábhartha maidir le cé acu a chomhlíonann nó nach gcomhlíonann duine nádúrtha nó </w:t>
            </w:r>
            <w:proofErr w:type="spellStart"/>
            <w:r w:rsidR="00DB58E4" w:rsidRPr="00740608">
              <w:t>dlítheanach</w:t>
            </w:r>
            <w:proofErr w:type="spellEnd"/>
            <w:r w:rsidR="00DB58E4" w:rsidRPr="00740608">
              <w:t xml:space="preserve"> an sainmhíniú. Ba cheart an rud céanna a shoiléiriú i gcás </w:t>
            </w:r>
            <w:proofErr w:type="spellStart"/>
            <w:r w:rsidR="00DB58E4" w:rsidRPr="00740608">
              <w:t>micrea</w:t>
            </w:r>
            <w:proofErr w:type="spellEnd"/>
            <w:r w:rsidR="00DB58E4" w:rsidRPr="00740608">
              <w:t xml:space="preserve">-oibreoirí príomhúla agus oibreoirí príomhúla beaga. </w:t>
            </w:r>
            <w:r w:rsidR="00DB58E4" w:rsidRPr="00740608">
              <w:rPr>
                <w:b/>
                <w:i/>
              </w:rPr>
              <w:t xml:space="preserve">Sa bhreis air sin, ba cheart go n-áireofaí sa sainmhíniú ar </w:t>
            </w:r>
            <w:proofErr w:type="spellStart"/>
            <w:r w:rsidR="00DB58E4" w:rsidRPr="00740608">
              <w:rPr>
                <w:b/>
                <w:i/>
              </w:rPr>
              <w:t>mhicrea</w:t>
            </w:r>
            <w:proofErr w:type="spellEnd"/>
            <w:r w:rsidR="00DB58E4" w:rsidRPr="00740608">
              <w:rPr>
                <w:b/>
                <w:i/>
              </w:rPr>
              <w:t xml:space="preserve">-oibreoirí agus ar oibreoirí príomhúla beaga leis sin oibreoirí a sháraíonn teorainneacha dhá cheann ar a laghad de na trí chritéar a leagtar amach in Airteagal 3(1) agus (2), an chéad fhomhír, de Threoir 2013/34/AE ach ar féidir leo a léiriú nach ndéanann na codanna d’iomlán a gcláir chomhardaithe, </w:t>
            </w:r>
            <w:proofErr w:type="spellStart"/>
            <w:r w:rsidR="00DB58E4" w:rsidRPr="00740608">
              <w:rPr>
                <w:b/>
                <w:i/>
              </w:rPr>
              <w:t>glanláimhdeachas</w:t>
            </w:r>
            <w:proofErr w:type="spellEnd"/>
            <w:r w:rsidR="00DB58E4" w:rsidRPr="00740608">
              <w:rPr>
                <w:b/>
                <w:i/>
              </w:rPr>
              <w:t xml:space="preserve"> agus meánlíon fostaithe le linn na bliana airgeadais a bhaineann lena ngníomhaíochtaí a chumhdaítear leis an Rialachán seo teorainneacha dhá cheann ar a laghad de thrí cinn de na critéir sin a shárú;</w:t>
            </w:r>
          </w:p>
        </w:tc>
      </w:tr>
    </w:tbl>
    <w:p w14:paraId="74E8F841" w14:textId="77777777" w:rsidR="009906B0" w:rsidRDefault="009906B0" w:rsidP="00DB58E4">
      <w:pPr>
        <w:pStyle w:val="AmNumberTabs"/>
      </w:pPr>
    </w:p>
    <w:p w14:paraId="4FBAC639" w14:textId="1BA3C5D3" w:rsidR="00DB58E4" w:rsidRDefault="00DB58E4" w:rsidP="00DB58E4">
      <w:pPr>
        <w:pStyle w:val="AmNumberTabs"/>
      </w:pPr>
      <w:r w:rsidRPr="00740608">
        <w:t>Leasú</w:t>
      </w:r>
      <w:r w:rsidRPr="00740608">
        <w:tab/>
      </w:r>
      <w:r w:rsidRPr="00740608">
        <w:tab/>
        <w:t>106</w:t>
      </w:r>
    </w:p>
    <w:p w14:paraId="248DE3F4" w14:textId="77777777" w:rsidR="009906B0" w:rsidRPr="00740608" w:rsidRDefault="009906B0" w:rsidP="009906B0">
      <w:pPr>
        <w:pStyle w:val="AmNumberTabs"/>
        <w:spacing w:before="120"/>
      </w:pPr>
    </w:p>
    <w:p w14:paraId="6D1B6F4B" w14:textId="68A1CF2C" w:rsidR="00DB58E4" w:rsidRPr="00DB58E4" w:rsidRDefault="00DB58E4" w:rsidP="00DB58E4">
      <w:pPr>
        <w:pStyle w:val="NormalBold"/>
        <w:rPr>
          <w:lang w:val="ga-IE"/>
        </w:rPr>
      </w:pPr>
      <w:r w:rsidRPr="00DB58E4">
        <w:rPr>
          <w:lang w:val="ga-IE"/>
        </w:rPr>
        <w:t>Togra le haghaidh rialacháin</w:t>
      </w:r>
    </w:p>
    <w:p w14:paraId="50898D13" w14:textId="28306A95" w:rsidR="00DB58E4" w:rsidRPr="00423FF6" w:rsidRDefault="00DB58E4" w:rsidP="00DB58E4">
      <w:pPr>
        <w:pStyle w:val="NormalBold"/>
        <w:rPr>
          <w:lang w:val="ga-IE"/>
        </w:rPr>
      </w:pPr>
      <w:r w:rsidRPr="00423FF6">
        <w:rPr>
          <w:lang w:val="ga-IE"/>
        </w:rPr>
        <w:t>Aithris 12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58E4" w:rsidRPr="00D17BB1" w14:paraId="43EE00D4" w14:textId="77777777" w:rsidTr="00AC0F52">
        <w:trPr>
          <w:jc w:val="center"/>
        </w:trPr>
        <w:tc>
          <w:tcPr>
            <w:tcW w:w="9752" w:type="dxa"/>
            <w:gridSpan w:val="2"/>
          </w:tcPr>
          <w:p w14:paraId="47F6036B" w14:textId="77777777" w:rsidR="00DB58E4" w:rsidRPr="00423FF6" w:rsidRDefault="00DB58E4" w:rsidP="00AC0F52">
            <w:pPr>
              <w:keepNext/>
              <w:rPr>
                <w:lang w:val="ga-IE"/>
              </w:rPr>
            </w:pPr>
          </w:p>
        </w:tc>
      </w:tr>
      <w:tr w:rsidR="00DB58E4" w:rsidRPr="00740608" w14:paraId="273D0F6B" w14:textId="77777777" w:rsidTr="00AC0F52">
        <w:trPr>
          <w:jc w:val="center"/>
        </w:trPr>
        <w:tc>
          <w:tcPr>
            <w:tcW w:w="4876" w:type="dxa"/>
          </w:tcPr>
          <w:p w14:paraId="1CA2A081" w14:textId="77777777" w:rsidR="00DB58E4" w:rsidRPr="00740608" w:rsidRDefault="00DB58E4" w:rsidP="00AC0F52">
            <w:pPr>
              <w:pStyle w:val="AmColumnHeading"/>
              <w:keepNext/>
            </w:pPr>
            <w:r w:rsidRPr="00740608">
              <w:t>Téacs arna mholadh ag an gCoimisiún</w:t>
            </w:r>
          </w:p>
        </w:tc>
        <w:tc>
          <w:tcPr>
            <w:tcW w:w="4876" w:type="dxa"/>
          </w:tcPr>
          <w:p w14:paraId="25F44663" w14:textId="77777777" w:rsidR="00DB58E4" w:rsidRPr="00740608" w:rsidRDefault="00DB58E4" w:rsidP="00AC0F52">
            <w:pPr>
              <w:pStyle w:val="AmColumnHeading"/>
              <w:keepNext/>
            </w:pPr>
            <w:r w:rsidRPr="00740608">
              <w:t>Leasú</w:t>
            </w:r>
          </w:p>
        </w:tc>
      </w:tr>
      <w:tr w:rsidR="00DB58E4" w:rsidRPr="00D17BB1" w14:paraId="193599C5" w14:textId="77777777" w:rsidTr="00AC0F52">
        <w:trPr>
          <w:jc w:val="center"/>
        </w:trPr>
        <w:tc>
          <w:tcPr>
            <w:tcW w:w="4876" w:type="dxa"/>
          </w:tcPr>
          <w:p w14:paraId="6C855256" w14:textId="77777777" w:rsidR="00DB58E4" w:rsidRPr="00740608" w:rsidRDefault="00DB58E4" w:rsidP="00AC0F52">
            <w:pPr>
              <w:pStyle w:val="Normal6a"/>
            </w:pPr>
          </w:p>
        </w:tc>
        <w:tc>
          <w:tcPr>
            <w:tcW w:w="4876" w:type="dxa"/>
          </w:tcPr>
          <w:p w14:paraId="51B49E9C" w14:textId="392AA947" w:rsidR="00DB58E4" w:rsidRPr="00740608" w:rsidRDefault="009906B0" w:rsidP="00AC0F52">
            <w:pPr>
              <w:pStyle w:val="Normal6a"/>
              <w:rPr>
                <w:szCs w:val="24"/>
              </w:rPr>
            </w:pPr>
            <w:r>
              <w:rPr>
                <w:b/>
                <w:bCs/>
                <w:i/>
                <w:iCs/>
              </w:rPr>
              <w:t>(12a)</w:t>
            </w:r>
            <w:r>
              <w:rPr>
                <w:b/>
                <w:bCs/>
                <w:i/>
                <w:iCs/>
              </w:rPr>
              <w:tab/>
            </w:r>
            <w:r w:rsidR="00DB58E4" w:rsidRPr="00740608">
              <w:rPr>
                <w:b/>
                <w:i/>
              </w:rPr>
              <w:t xml:space="preserve">Roimh athbhreithniú ginearálta Rialachán (AE) 2023/1115 atá le déanamh faoin 30 Meitheamh 2030, ar mhaithe le simpliú d’oibreoirí agus do thrádálaithe, ba cheart don Choimisiún athbhreithniú simplithe a dhéanamh ar Rialachán (AE) 2023/1115 agus ba cheart dó tuarascáil a thíolacadh faoin 30 Aibreán 2026. Ba cheart meastóireacht a dhéanamh sa tuarascáil ar an ualach riaracháin agus ar thionchar an Rialacháin sin, go háirithe ar </w:t>
            </w:r>
            <w:proofErr w:type="spellStart"/>
            <w:r w:rsidR="00DB58E4" w:rsidRPr="00740608">
              <w:rPr>
                <w:b/>
                <w:i/>
              </w:rPr>
              <w:t>mhicrea</w:t>
            </w:r>
            <w:proofErr w:type="spellEnd"/>
            <w:r w:rsidR="00DB58E4" w:rsidRPr="00740608">
              <w:rPr>
                <w:b/>
                <w:i/>
              </w:rPr>
              <w:t xml:space="preserve">-oibreoirí agus ar oibreoirí beaga i dtíortha </w:t>
            </w:r>
            <w:proofErr w:type="spellStart"/>
            <w:r w:rsidR="00DB58E4" w:rsidRPr="00740608">
              <w:rPr>
                <w:b/>
                <w:i/>
              </w:rPr>
              <w:t>ísealriosca</w:t>
            </w:r>
            <w:proofErr w:type="spellEnd"/>
            <w:r w:rsidR="00DB58E4" w:rsidRPr="00740608">
              <w:rPr>
                <w:b/>
                <w:i/>
              </w:rPr>
              <w:t xml:space="preserve">. Thairis sin, sa tuarascáil, ba cheart don Choimisiún bealaí féideartha a léiriú chun aghaidh a thabhairt ar na saincheisteanna sainaitheanta, lena n-áirítear trí threoirlínte teicniúla, trí </w:t>
            </w:r>
            <w:proofErr w:type="spellStart"/>
            <w:r w:rsidR="00DB58E4" w:rsidRPr="00740608">
              <w:rPr>
                <w:b/>
                <w:i/>
              </w:rPr>
              <w:t>fheabhsuithe</w:t>
            </w:r>
            <w:proofErr w:type="spellEnd"/>
            <w:r w:rsidR="00DB58E4" w:rsidRPr="00740608">
              <w:rPr>
                <w:b/>
                <w:i/>
              </w:rPr>
              <w:t xml:space="preserve"> ar an gcóras TF, trí ghníomhartha tarmligthe nó trí ghníomhartha cur chun feidhme i gcomhréir leis na cumhachtaí tarmligthe dá bhforáiltear sa Rialachán agus, i gcás inarb iomchuí, togra reachtach a chur leis an tuarascáil.</w:t>
            </w:r>
          </w:p>
        </w:tc>
      </w:tr>
    </w:tbl>
    <w:p w14:paraId="5F88BBAE" w14:textId="77777777" w:rsidR="009906B0" w:rsidRDefault="009906B0" w:rsidP="00562E6F">
      <w:pPr>
        <w:pStyle w:val="AmNumberTabs"/>
      </w:pPr>
    </w:p>
    <w:p w14:paraId="10D8F27A" w14:textId="3EDA80B7" w:rsidR="00DB58E4" w:rsidRDefault="00562E6F" w:rsidP="00562E6F">
      <w:pPr>
        <w:pStyle w:val="AmNumberTabs"/>
        <w:rPr>
          <w:b w:val="0"/>
        </w:rPr>
      </w:pPr>
      <w:r w:rsidRPr="00740608">
        <w:t>Leasú</w:t>
      </w:r>
      <w:r w:rsidRPr="00740608">
        <w:tab/>
      </w:r>
      <w:r w:rsidRPr="00740608">
        <w:tab/>
        <w:t>107</w:t>
      </w:r>
    </w:p>
    <w:p w14:paraId="38C210C9" w14:textId="77777777" w:rsidR="009906B0" w:rsidRDefault="009906B0" w:rsidP="00562E6F">
      <w:pPr>
        <w:pStyle w:val="NormalBold"/>
        <w:rPr>
          <w:lang w:val="ga-IE"/>
        </w:rPr>
      </w:pPr>
    </w:p>
    <w:p w14:paraId="4C453A95" w14:textId="1B94DBD4" w:rsidR="00562E6F" w:rsidRPr="00562E6F" w:rsidRDefault="00562E6F" w:rsidP="00562E6F">
      <w:pPr>
        <w:pStyle w:val="NormalBold"/>
        <w:rPr>
          <w:lang w:val="ga-IE"/>
        </w:rPr>
      </w:pPr>
      <w:r w:rsidRPr="00562E6F">
        <w:rPr>
          <w:lang w:val="ga-IE"/>
        </w:rPr>
        <w:t>Togra le haghaidh rialacháin</w:t>
      </w:r>
    </w:p>
    <w:p w14:paraId="16E54BCF" w14:textId="0CFC82A0" w:rsidR="00562E6F" w:rsidRPr="00423FF6" w:rsidRDefault="00562E6F" w:rsidP="00562E6F">
      <w:pPr>
        <w:pStyle w:val="NormalBold"/>
        <w:rPr>
          <w:lang w:val="ga-IE"/>
        </w:rPr>
      </w:pPr>
      <w:r w:rsidRPr="00423FF6">
        <w:rPr>
          <w:lang w:val="ga-IE"/>
        </w:rPr>
        <w:t>Aithris 12 b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2E6F" w:rsidRPr="00D17BB1" w14:paraId="318B3952" w14:textId="77777777" w:rsidTr="00AC0F52">
        <w:trPr>
          <w:jc w:val="center"/>
        </w:trPr>
        <w:tc>
          <w:tcPr>
            <w:tcW w:w="9752" w:type="dxa"/>
            <w:gridSpan w:val="2"/>
          </w:tcPr>
          <w:p w14:paraId="759A0A54" w14:textId="77777777" w:rsidR="00562E6F" w:rsidRPr="00423FF6" w:rsidRDefault="00562E6F" w:rsidP="00AC0F52">
            <w:pPr>
              <w:keepNext/>
              <w:rPr>
                <w:lang w:val="ga-IE"/>
              </w:rPr>
            </w:pPr>
          </w:p>
        </w:tc>
      </w:tr>
      <w:tr w:rsidR="00562E6F" w:rsidRPr="00740608" w14:paraId="7A8602B4" w14:textId="77777777" w:rsidTr="00AC0F52">
        <w:trPr>
          <w:jc w:val="center"/>
        </w:trPr>
        <w:tc>
          <w:tcPr>
            <w:tcW w:w="4876" w:type="dxa"/>
          </w:tcPr>
          <w:p w14:paraId="4522BB8E" w14:textId="77777777" w:rsidR="00562E6F" w:rsidRPr="00740608" w:rsidRDefault="00562E6F" w:rsidP="00AC0F52">
            <w:pPr>
              <w:pStyle w:val="AmColumnHeading"/>
              <w:keepNext/>
            </w:pPr>
            <w:r w:rsidRPr="00740608">
              <w:t>Téacs arna mholadh ag an gCoimisiún</w:t>
            </w:r>
          </w:p>
        </w:tc>
        <w:tc>
          <w:tcPr>
            <w:tcW w:w="4876" w:type="dxa"/>
          </w:tcPr>
          <w:p w14:paraId="60821C56" w14:textId="77777777" w:rsidR="00562E6F" w:rsidRPr="00740608" w:rsidRDefault="00562E6F" w:rsidP="00AC0F52">
            <w:pPr>
              <w:pStyle w:val="AmColumnHeading"/>
              <w:keepNext/>
            </w:pPr>
            <w:r w:rsidRPr="00740608">
              <w:t>Leasú</w:t>
            </w:r>
          </w:p>
        </w:tc>
      </w:tr>
      <w:tr w:rsidR="00562E6F" w:rsidRPr="00D17BB1" w14:paraId="5925565C" w14:textId="77777777" w:rsidTr="00AC0F52">
        <w:trPr>
          <w:jc w:val="center"/>
        </w:trPr>
        <w:tc>
          <w:tcPr>
            <w:tcW w:w="4876" w:type="dxa"/>
          </w:tcPr>
          <w:p w14:paraId="0222B013" w14:textId="77777777" w:rsidR="00562E6F" w:rsidRPr="00740608" w:rsidRDefault="00562E6F" w:rsidP="00AC0F52">
            <w:pPr>
              <w:pStyle w:val="Normal6a"/>
            </w:pPr>
          </w:p>
        </w:tc>
        <w:tc>
          <w:tcPr>
            <w:tcW w:w="4876" w:type="dxa"/>
          </w:tcPr>
          <w:p w14:paraId="07C985F9" w14:textId="76AFD826" w:rsidR="00562E6F" w:rsidRPr="00740608" w:rsidRDefault="009906B0" w:rsidP="00AC0F52">
            <w:pPr>
              <w:pStyle w:val="Normal6a"/>
              <w:rPr>
                <w:szCs w:val="24"/>
              </w:rPr>
            </w:pPr>
            <w:r>
              <w:rPr>
                <w:b/>
                <w:bCs/>
                <w:i/>
                <w:iCs/>
              </w:rPr>
              <w:t>(12b)</w:t>
            </w:r>
            <w:r>
              <w:rPr>
                <w:b/>
                <w:bCs/>
                <w:i/>
                <w:iCs/>
              </w:rPr>
              <w:tab/>
            </w:r>
            <w:r w:rsidR="00562E6F" w:rsidRPr="00740608">
              <w:rPr>
                <w:b/>
                <w:i/>
              </w:rPr>
              <w:t xml:space="preserve">Ba cheart dáta chur i bhfeidhm fhorálacha Rialachán (AE) 2023/1115 lena leagtar síos oibleagáidí ar oibreoirí, trádálaithe agus údaráis inniúla, a liostaítear in Airteagal 38(2) den Rialachán sin, a chur siar 12 mhí. Tá gá leis sin chun go mbeidh tríú tíortha, na </w:t>
            </w:r>
            <w:r w:rsidR="00562E6F" w:rsidRPr="00740608">
              <w:rPr>
                <w:b/>
                <w:i/>
              </w:rPr>
              <w:lastRenderedPageBreak/>
              <w:t xml:space="preserve">Ballstáit, oibreoirí agus trádálaithe in ann a bheith ullmhaithe go hiomlán, lena n-áirítear, chun a fhágáil gur féidir leis na hoibreoirí agus trádálaithe sin na córais díchill chuí is gá a bhunú lena </w:t>
            </w:r>
            <w:proofErr w:type="spellStart"/>
            <w:r w:rsidR="00562E6F" w:rsidRPr="00740608">
              <w:rPr>
                <w:b/>
                <w:i/>
              </w:rPr>
              <w:t>gcumhdófaí</w:t>
            </w:r>
            <w:proofErr w:type="spellEnd"/>
            <w:r w:rsidR="00562E6F" w:rsidRPr="00740608">
              <w:rPr>
                <w:b/>
                <w:i/>
              </w:rPr>
              <w:t xml:space="preserve"> na tráchtearraí agus táirgí ábhartha uile, ionas go mbeidh siad in ann a n-oibleagáidí a chomhlíonadh go hiomlán.</w:t>
            </w:r>
          </w:p>
        </w:tc>
      </w:tr>
    </w:tbl>
    <w:p w14:paraId="7C582545" w14:textId="32A5D783" w:rsidR="009906B0" w:rsidRDefault="009906B0" w:rsidP="009906B0">
      <w:pPr>
        <w:pStyle w:val="AmNumberTabs"/>
      </w:pPr>
      <w:r w:rsidRPr="00740608">
        <w:lastRenderedPageBreak/>
        <w:t>Leasú</w:t>
      </w:r>
      <w:r w:rsidR="00423FF6">
        <w:t xml:space="preserve"> </w:t>
      </w:r>
      <w:r w:rsidRPr="00740608">
        <w:t>108</w:t>
      </w:r>
    </w:p>
    <w:p w14:paraId="52E0134B" w14:textId="77777777" w:rsidR="009906B0" w:rsidRPr="00740608" w:rsidRDefault="009906B0" w:rsidP="009906B0">
      <w:pPr>
        <w:pStyle w:val="AmNumberTabs"/>
        <w:spacing w:before="120"/>
      </w:pPr>
    </w:p>
    <w:p w14:paraId="34EF1772" w14:textId="4E822F3E" w:rsidR="009906B0" w:rsidRPr="009906B0" w:rsidRDefault="009906B0" w:rsidP="009906B0">
      <w:pPr>
        <w:pStyle w:val="NormalBold"/>
        <w:rPr>
          <w:lang w:val="ga-IE"/>
        </w:rPr>
      </w:pPr>
      <w:r w:rsidRPr="009906B0">
        <w:rPr>
          <w:lang w:val="ga-IE"/>
        </w:rPr>
        <w:t>Togra le haghaidh rialacháin</w:t>
      </w:r>
    </w:p>
    <w:p w14:paraId="53632F0E" w14:textId="6BE4ACF4" w:rsidR="009906B0" w:rsidRPr="00423FF6" w:rsidRDefault="009906B0" w:rsidP="009906B0">
      <w:pPr>
        <w:pStyle w:val="NormalBold"/>
        <w:rPr>
          <w:lang w:val="ga-IE"/>
        </w:rPr>
      </w:pPr>
      <w:r w:rsidRPr="00423FF6">
        <w:rPr>
          <w:lang w:val="ga-IE"/>
        </w:rPr>
        <w:t>Aithris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06B0" w:rsidRPr="00D17BB1" w14:paraId="6A42B099" w14:textId="77777777" w:rsidTr="00AC0F52">
        <w:trPr>
          <w:jc w:val="center"/>
        </w:trPr>
        <w:tc>
          <w:tcPr>
            <w:tcW w:w="9752" w:type="dxa"/>
            <w:gridSpan w:val="2"/>
          </w:tcPr>
          <w:p w14:paraId="1F11003C" w14:textId="77777777" w:rsidR="009906B0" w:rsidRPr="00423FF6" w:rsidRDefault="009906B0" w:rsidP="00AC0F52">
            <w:pPr>
              <w:keepNext/>
              <w:rPr>
                <w:lang w:val="ga-IE"/>
              </w:rPr>
            </w:pPr>
          </w:p>
        </w:tc>
      </w:tr>
      <w:tr w:rsidR="009906B0" w:rsidRPr="00740608" w14:paraId="4AFC9024" w14:textId="77777777" w:rsidTr="00AC0F52">
        <w:trPr>
          <w:jc w:val="center"/>
        </w:trPr>
        <w:tc>
          <w:tcPr>
            <w:tcW w:w="4876" w:type="dxa"/>
          </w:tcPr>
          <w:p w14:paraId="1B7DBD45" w14:textId="77777777" w:rsidR="009906B0" w:rsidRPr="00740608" w:rsidRDefault="009906B0" w:rsidP="00AC0F52">
            <w:pPr>
              <w:pStyle w:val="AmColumnHeading"/>
              <w:keepNext/>
            </w:pPr>
            <w:r w:rsidRPr="00740608">
              <w:t>Téacs arna mholadh ag an gCoimisiún</w:t>
            </w:r>
          </w:p>
        </w:tc>
        <w:tc>
          <w:tcPr>
            <w:tcW w:w="4876" w:type="dxa"/>
          </w:tcPr>
          <w:p w14:paraId="41D2B1D2" w14:textId="77777777" w:rsidR="009906B0" w:rsidRPr="00740608" w:rsidRDefault="009906B0" w:rsidP="00AC0F52">
            <w:pPr>
              <w:pStyle w:val="AmColumnHeading"/>
              <w:keepNext/>
            </w:pPr>
            <w:r w:rsidRPr="00740608">
              <w:t>Leasú</w:t>
            </w:r>
          </w:p>
        </w:tc>
      </w:tr>
      <w:tr w:rsidR="009906B0" w:rsidRPr="00740608" w14:paraId="4A0276B1" w14:textId="77777777" w:rsidTr="00AC0F52">
        <w:trPr>
          <w:jc w:val="center"/>
        </w:trPr>
        <w:tc>
          <w:tcPr>
            <w:tcW w:w="4876" w:type="dxa"/>
          </w:tcPr>
          <w:p w14:paraId="5632A086" w14:textId="0B7D0319" w:rsidR="009906B0" w:rsidRPr="00740608" w:rsidRDefault="009906B0" w:rsidP="00AC0F52">
            <w:pPr>
              <w:pStyle w:val="Normal6a"/>
              <w:rPr>
                <w:b/>
                <w:bCs/>
                <w:i/>
                <w:iCs/>
              </w:rPr>
            </w:pPr>
            <w:r w:rsidRPr="00FE6759">
              <w:rPr>
                <w:b/>
                <w:bCs/>
                <w:i/>
                <w:iCs/>
              </w:rPr>
              <w:t>(13)</w:t>
            </w:r>
            <w:r>
              <w:rPr>
                <w:b/>
                <w:bCs/>
                <w:i/>
                <w:iCs/>
              </w:rPr>
              <w:tab/>
            </w:r>
            <w:r w:rsidRPr="00740608">
              <w:rPr>
                <w:b/>
                <w:i/>
              </w:rPr>
              <w:t xml:space="preserve">Chun am leordhóthanach a thabhairt d’oibreoirí ar </w:t>
            </w:r>
            <w:proofErr w:type="spellStart"/>
            <w:r w:rsidRPr="00740608">
              <w:rPr>
                <w:b/>
                <w:i/>
              </w:rPr>
              <w:t>micreaghnóthais</w:t>
            </w:r>
            <w:proofErr w:type="spellEnd"/>
            <w:r w:rsidRPr="00740608">
              <w:rPr>
                <w:b/>
                <w:i/>
              </w:rPr>
              <w:t xml:space="preserve"> nó gnóthais bheaga iad de réir bhrí Airteagal 3(1) nó (2), an chéad fhomhír, de Threoir 2013/34/AE chun na leasuithe atá beartaithe a chur chun feidhme, ba cheart dátaí comhfhreagracha chur i bhfeidhm fhorálacha Rialachán (AE) 2023/1115 lena leagtar síos oibleagáidí ar oibreoirí, ar thrádálaithe agus ar údaráis inniúla, a liostaítear in Airteagal 38(2) den Rialachán sin, a shocrú ag an 30 Nollaig 2026 le haghaidh </w:t>
            </w:r>
            <w:proofErr w:type="spellStart"/>
            <w:r w:rsidRPr="00740608">
              <w:rPr>
                <w:b/>
                <w:i/>
              </w:rPr>
              <w:t>micrea</w:t>
            </w:r>
            <w:proofErr w:type="spellEnd"/>
            <w:r w:rsidRPr="00740608">
              <w:rPr>
                <w:b/>
                <w:i/>
              </w:rPr>
              <w:t>-oibreoirí agus oibreoirí beaga.</w:t>
            </w:r>
          </w:p>
        </w:tc>
        <w:tc>
          <w:tcPr>
            <w:tcW w:w="4876" w:type="dxa"/>
          </w:tcPr>
          <w:p w14:paraId="6F4520A6" w14:textId="77777777" w:rsidR="009906B0" w:rsidRPr="00740608" w:rsidRDefault="009906B0" w:rsidP="00AC0F52">
            <w:pPr>
              <w:pStyle w:val="Normal6a"/>
              <w:rPr>
                <w:szCs w:val="24"/>
              </w:rPr>
            </w:pPr>
            <w:r w:rsidRPr="00740608">
              <w:rPr>
                <w:b/>
                <w:i/>
              </w:rPr>
              <w:t>scriosta</w:t>
            </w:r>
          </w:p>
        </w:tc>
      </w:tr>
    </w:tbl>
    <w:p w14:paraId="7A27E1C1" w14:textId="63C99AE4" w:rsidR="009906B0" w:rsidRDefault="009906B0" w:rsidP="009906B0">
      <w:pPr>
        <w:pStyle w:val="AmNumberTabs"/>
      </w:pPr>
      <w:r w:rsidRPr="00740608">
        <w:t>Leas</w:t>
      </w:r>
      <w:r>
        <w:t>uithe</w:t>
      </w:r>
      <w:r w:rsidR="00423FF6">
        <w:t xml:space="preserve"> </w:t>
      </w:r>
      <w:r>
        <w:t xml:space="preserve">72 agus </w:t>
      </w:r>
      <w:r w:rsidRPr="00740608">
        <w:t>110</w:t>
      </w:r>
    </w:p>
    <w:p w14:paraId="3B0D4F36" w14:textId="77777777" w:rsidR="009906B0" w:rsidRPr="00740608" w:rsidRDefault="009906B0" w:rsidP="009906B0">
      <w:pPr>
        <w:pStyle w:val="AmNumberTabs"/>
        <w:spacing w:before="0"/>
      </w:pPr>
    </w:p>
    <w:p w14:paraId="6C8BE716" w14:textId="364B6EF0" w:rsidR="009906B0" w:rsidRPr="009906B0" w:rsidRDefault="009906B0" w:rsidP="009906B0">
      <w:pPr>
        <w:pStyle w:val="NormalBold"/>
        <w:rPr>
          <w:lang w:val="ga-IE"/>
        </w:rPr>
      </w:pPr>
      <w:r w:rsidRPr="009906B0">
        <w:rPr>
          <w:lang w:val="ga-IE"/>
        </w:rPr>
        <w:t>Togra le haghaidh rialacháin</w:t>
      </w:r>
    </w:p>
    <w:p w14:paraId="4E2D3073" w14:textId="12A74695" w:rsidR="009906B0" w:rsidRPr="00740608" w:rsidRDefault="009906B0" w:rsidP="009906B0">
      <w:pPr>
        <w:pStyle w:val="NormalBold"/>
      </w:pPr>
      <w:proofErr w:type="spellStart"/>
      <w:r w:rsidRPr="00740608">
        <w:t>Aithris</w:t>
      </w:r>
      <w:proofErr w:type="spellEnd"/>
      <w:r w:rsidRPr="00740608">
        <w:t>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06B0" w:rsidRPr="00740608" w14:paraId="7CA472D7" w14:textId="77777777" w:rsidTr="00AC0F52">
        <w:trPr>
          <w:jc w:val="center"/>
        </w:trPr>
        <w:tc>
          <w:tcPr>
            <w:tcW w:w="9752" w:type="dxa"/>
            <w:gridSpan w:val="2"/>
          </w:tcPr>
          <w:p w14:paraId="36A8968D" w14:textId="77777777" w:rsidR="009906B0" w:rsidRPr="00740608" w:rsidRDefault="009906B0" w:rsidP="00AC0F52">
            <w:pPr>
              <w:keepNext/>
            </w:pPr>
          </w:p>
        </w:tc>
      </w:tr>
      <w:tr w:rsidR="009906B0" w:rsidRPr="00740608" w14:paraId="3A6CF7F4" w14:textId="77777777" w:rsidTr="00AC0F52">
        <w:trPr>
          <w:jc w:val="center"/>
        </w:trPr>
        <w:tc>
          <w:tcPr>
            <w:tcW w:w="4876" w:type="dxa"/>
          </w:tcPr>
          <w:p w14:paraId="4BD69738" w14:textId="77777777" w:rsidR="009906B0" w:rsidRPr="00740608" w:rsidRDefault="009906B0" w:rsidP="00AC0F52">
            <w:pPr>
              <w:pStyle w:val="AmColumnHeading"/>
              <w:keepNext/>
            </w:pPr>
            <w:r w:rsidRPr="00740608">
              <w:t>Téacs arna mholadh ag an gCoimisiún</w:t>
            </w:r>
          </w:p>
        </w:tc>
        <w:tc>
          <w:tcPr>
            <w:tcW w:w="4876" w:type="dxa"/>
          </w:tcPr>
          <w:p w14:paraId="02741597" w14:textId="77777777" w:rsidR="009906B0" w:rsidRPr="00740608" w:rsidRDefault="009906B0" w:rsidP="00AC0F52">
            <w:pPr>
              <w:pStyle w:val="AmColumnHeading"/>
              <w:keepNext/>
            </w:pPr>
            <w:r w:rsidRPr="00740608">
              <w:t>Leasú</w:t>
            </w:r>
          </w:p>
        </w:tc>
      </w:tr>
      <w:tr w:rsidR="009906B0" w:rsidRPr="00740608" w14:paraId="41E8DDA8" w14:textId="77777777" w:rsidTr="00AC0F52">
        <w:trPr>
          <w:jc w:val="center"/>
        </w:trPr>
        <w:tc>
          <w:tcPr>
            <w:tcW w:w="4876" w:type="dxa"/>
          </w:tcPr>
          <w:p w14:paraId="01712B08" w14:textId="77777777" w:rsidR="009906B0" w:rsidRPr="00740608" w:rsidRDefault="009906B0" w:rsidP="00AC0F52">
            <w:pPr>
              <w:pStyle w:val="Normal6a"/>
              <w:rPr>
                <w:b/>
                <w:bCs/>
                <w:i/>
                <w:iCs/>
              </w:rPr>
            </w:pPr>
            <w:r w:rsidRPr="00740608">
              <w:rPr>
                <w:b/>
                <w:i/>
              </w:rPr>
              <w:t xml:space="preserve">(15) Má bhíonn údarás inniúil feasach ar neamhchomhlíonadh Rialachán (AE) 2023/1115, nó má chuirtear ar an eolas é faoi, roimh theacht i bhfeidhm Airteagail 16 go 19, Airteagal 22 agus Airteagal 24, féadfaidh sé rabhaidh a eisiúint d’oibreoirí, d’oibreoirí </w:t>
            </w:r>
            <w:proofErr w:type="spellStart"/>
            <w:r w:rsidRPr="00740608">
              <w:rPr>
                <w:b/>
                <w:i/>
              </w:rPr>
              <w:t>iartheachtacha</w:t>
            </w:r>
            <w:proofErr w:type="spellEnd"/>
            <w:r w:rsidRPr="00740608">
              <w:rPr>
                <w:b/>
                <w:i/>
              </w:rPr>
              <w:t xml:space="preserve"> agus do thrádálaithe, agus moltaí maidir le conas </w:t>
            </w:r>
            <w:proofErr w:type="spellStart"/>
            <w:r w:rsidRPr="00740608">
              <w:rPr>
                <w:b/>
                <w:i/>
              </w:rPr>
              <w:t>comhlíontacht</w:t>
            </w:r>
            <w:proofErr w:type="spellEnd"/>
            <w:r w:rsidRPr="00740608">
              <w:rPr>
                <w:b/>
                <w:i/>
              </w:rPr>
              <w:t xml:space="preserve"> a bhaint amach ag gabháil leo.</w:t>
            </w:r>
          </w:p>
        </w:tc>
        <w:tc>
          <w:tcPr>
            <w:tcW w:w="4876" w:type="dxa"/>
          </w:tcPr>
          <w:p w14:paraId="6D8C7EC9" w14:textId="77777777" w:rsidR="009906B0" w:rsidRPr="00740608" w:rsidRDefault="009906B0" w:rsidP="00AC0F52">
            <w:pPr>
              <w:pStyle w:val="Normal6a"/>
              <w:rPr>
                <w:szCs w:val="24"/>
              </w:rPr>
            </w:pPr>
            <w:r w:rsidRPr="00740608">
              <w:rPr>
                <w:b/>
                <w:i/>
              </w:rPr>
              <w:t>scriosta</w:t>
            </w:r>
          </w:p>
        </w:tc>
      </w:tr>
    </w:tbl>
    <w:p w14:paraId="2405F52D" w14:textId="77777777" w:rsidR="009906B0" w:rsidRDefault="009906B0" w:rsidP="00562E6F">
      <w:pPr>
        <w:pStyle w:val="AmNumberTabs"/>
      </w:pPr>
    </w:p>
    <w:p w14:paraId="0144B543" w14:textId="0316FD74" w:rsidR="00562E6F" w:rsidRDefault="00562E6F" w:rsidP="00562E6F">
      <w:pPr>
        <w:pStyle w:val="AmNumberTabs"/>
      </w:pPr>
      <w:r w:rsidRPr="00740608">
        <w:t>Leasú</w:t>
      </w:r>
      <w:r w:rsidRPr="00740608">
        <w:tab/>
      </w:r>
      <w:r w:rsidRPr="00740608">
        <w:tab/>
        <w:t>111</w:t>
      </w:r>
    </w:p>
    <w:p w14:paraId="1E856C71" w14:textId="77777777" w:rsidR="006B1DC2" w:rsidRPr="00740608" w:rsidRDefault="006B1DC2" w:rsidP="006B1DC2">
      <w:pPr>
        <w:pStyle w:val="AmNumberTabs"/>
        <w:spacing w:before="0"/>
      </w:pPr>
    </w:p>
    <w:p w14:paraId="2661226A" w14:textId="6B290F26" w:rsidR="00562E6F" w:rsidRPr="00562E6F" w:rsidRDefault="00562E6F" w:rsidP="00562E6F">
      <w:pPr>
        <w:pStyle w:val="NormalBold"/>
        <w:rPr>
          <w:lang w:val="ga-IE"/>
        </w:rPr>
      </w:pPr>
      <w:r w:rsidRPr="00562E6F">
        <w:rPr>
          <w:lang w:val="ga-IE"/>
        </w:rPr>
        <w:t>Togra le haghaidh rialacháin</w:t>
      </w:r>
    </w:p>
    <w:p w14:paraId="77720D81" w14:textId="3F937C00" w:rsidR="00562E6F" w:rsidRPr="00740608" w:rsidRDefault="00562E6F" w:rsidP="00562E6F">
      <w:pPr>
        <w:pStyle w:val="NormalBold"/>
      </w:pPr>
      <w:proofErr w:type="spellStart"/>
      <w:r w:rsidRPr="00740608">
        <w:t>Aithris</w:t>
      </w:r>
      <w:proofErr w:type="spellEnd"/>
      <w:r w:rsidRPr="00740608">
        <w:t>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2E6F" w:rsidRPr="00740608" w14:paraId="6DD9FEA7" w14:textId="77777777" w:rsidTr="00AC0F52">
        <w:trPr>
          <w:jc w:val="center"/>
        </w:trPr>
        <w:tc>
          <w:tcPr>
            <w:tcW w:w="9752" w:type="dxa"/>
            <w:gridSpan w:val="2"/>
          </w:tcPr>
          <w:p w14:paraId="6D7CF543" w14:textId="77777777" w:rsidR="00562E6F" w:rsidRPr="00740608" w:rsidRDefault="00562E6F" w:rsidP="00AC0F52">
            <w:pPr>
              <w:keepNext/>
            </w:pPr>
          </w:p>
        </w:tc>
      </w:tr>
      <w:tr w:rsidR="00562E6F" w:rsidRPr="00740608" w14:paraId="13087434" w14:textId="77777777" w:rsidTr="00AC0F52">
        <w:trPr>
          <w:jc w:val="center"/>
        </w:trPr>
        <w:tc>
          <w:tcPr>
            <w:tcW w:w="4876" w:type="dxa"/>
          </w:tcPr>
          <w:p w14:paraId="5F0B3B7C" w14:textId="77777777" w:rsidR="00562E6F" w:rsidRPr="00740608" w:rsidRDefault="00562E6F" w:rsidP="00AC0F52">
            <w:pPr>
              <w:pStyle w:val="AmColumnHeading"/>
              <w:keepNext/>
            </w:pPr>
            <w:r w:rsidRPr="00740608">
              <w:t>Téacs arna mholadh ag an gCoimisiún</w:t>
            </w:r>
          </w:p>
        </w:tc>
        <w:tc>
          <w:tcPr>
            <w:tcW w:w="4876" w:type="dxa"/>
          </w:tcPr>
          <w:p w14:paraId="4CF5F6C3" w14:textId="77777777" w:rsidR="00562E6F" w:rsidRPr="00740608" w:rsidRDefault="00562E6F" w:rsidP="00AC0F52">
            <w:pPr>
              <w:pStyle w:val="AmColumnHeading"/>
              <w:keepNext/>
            </w:pPr>
            <w:r w:rsidRPr="00740608">
              <w:t>Leasú</w:t>
            </w:r>
          </w:p>
        </w:tc>
      </w:tr>
      <w:tr w:rsidR="00562E6F" w:rsidRPr="00D17BB1" w14:paraId="6FCC1887" w14:textId="77777777" w:rsidTr="00AC0F52">
        <w:trPr>
          <w:jc w:val="center"/>
        </w:trPr>
        <w:tc>
          <w:tcPr>
            <w:tcW w:w="4876" w:type="dxa"/>
          </w:tcPr>
          <w:p w14:paraId="465EAECE" w14:textId="77777777" w:rsidR="00562E6F" w:rsidRPr="00740608" w:rsidRDefault="00562E6F" w:rsidP="00AC0F52">
            <w:pPr>
              <w:pStyle w:val="Normal6a"/>
            </w:pPr>
            <w:r w:rsidRPr="00740608">
              <w:t xml:space="preserve">(16) I bhfianaise gur cuireadh siar </w:t>
            </w:r>
            <w:r w:rsidRPr="00740608">
              <w:rPr>
                <w:b/>
                <w:bCs/>
                <w:i/>
                <w:iCs/>
              </w:rPr>
              <w:t xml:space="preserve">an dáta óna mbeidh sé de cheangal ar </w:t>
            </w:r>
            <w:proofErr w:type="spellStart"/>
            <w:r w:rsidRPr="00740608">
              <w:rPr>
                <w:b/>
                <w:bCs/>
                <w:i/>
                <w:iCs/>
              </w:rPr>
              <w:t>mhicrea</w:t>
            </w:r>
            <w:proofErr w:type="spellEnd"/>
            <w:r w:rsidRPr="00740608">
              <w:rPr>
                <w:b/>
                <w:bCs/>
                <w:i/>
                <w:iCs/>
              </w:rPr>
              <w:t>-oibreoirí agus oibreoirí beaga Rialachán (AE) 2023/1115 a chomhlíonadh,</w:t>
            </w:r>
            <w:r w:rsidRPr="00740608">
              <w:t xml:space="preserve"> na dátaí i bhforálacha gaolmhara eile, is é sin aisghairm Rialachán (AE) Uimh. 995/2010 ó Pharlaimint na hEorpa agus ón gComhairle, </w:t>
            </w:r>
            <w:r w:rsidRPr="00740608">
              <w:rPr>
                <w:b/>
                <w:bCs/>
                <w:i/>
                <w:iCs/>
              </w:rPr>
              <w:t>na forálacha idirthréimhseacha</w:t>
            </w:r>
            <w:r w:rsidRPr="00740608">
              <w:t xml:space="preserve"> agus na forálacha maidir le cur i bhfeidhm iarchurtha Rialachán (AE) 2023/1115 i ndáil le </w:t>
            </w:r>
            <w:proofErr w:type="spellStart"/>
            <w:r w:rsidRPr="00740608">
              <w:t>micreaghnóthais</w:t>
            </w:r>
            <w:proofErr w:type="spellEnd"/>
            <w:r w:rsidRPr="00740608">
              <w:t xml:space="preserve"> nó gnóthais bheaga, ba cheart iad a choigeartú dá réir. Chun dóthain ama a sholáthar chun forbairtí teicniúla an </w:t>
            </w:r>
            <w:proofErr w:type="spellStart"/>
            <w:r w:rsidRPr="00740608">
              <w:t>chomhéadain</w:t>
            </w:r>
            <w:proofErr w:type="spellEnd"/>
            <w:r w:rsidRPr="00740608">
              <w:t xml:space="preserve"> leictreonaigh a ailíniú bunaithe ar Thimpeallacht Ionaid Ilfhreastail an Aontais Eorpaigh maidir le Custam, ba cheart an dáta faoina mbeidh an comhéadan leictreonach i bhfeidhm a choigeartú dá réir.</w:t>
            </w:r>
          </w:p>
        </w:tc>
        <w:tc>
          <w:tcPr>
            <w:tcW w:w="4876" w:type="dxa"/>
          </w:tcPr>
          <w:p w14:paraId="3964EC5A" w14:textId="77777777" w:rsidR="00562E6F" w:rsidRPr="00740608" w:rsidRDefault="00562E6F" w:rsidP="00AC0F52">
            <w:pPr>
              <w:pStyle w:val="Normal6a"/>
              <w:rPr>
                <w:szCs w:val="24"/>
              </w:rPr>
            </w:pPr>
            <w:r w:rsidRPr="00740608">
              <w:t xml:space="preserve">(16) </w:t>
            </w:r>
            <w:r w:rsidRPr="00740608">
              <w:rPr>
                <w:b/>
                <w:bCs/>
                <w:i/>
                <w:iCs/>
              </w:rPr>
              <w:t>I bhfianaise go ndearnadh an dáta cur i bhfeidhm a leagtar amach in Airteagal 38(2) agus (3) de Rialachán (AE) 2023/1115 a chur siar 12 mhí,</w:t>
            </w:r>
            <w:r w:rsidRPr="00740608">
              <w:br/>
              <w:t xml:space="preserve">maidir leis na dátaí atá i bhforálacha gaolmhara eile, eadhon aisghairm Rialachán (AE) Uimh. 995/2010 ó Pharlaimint na hEorpa agus ón gComhairle, na forálacha maidir le cur i bhfeidhm iarchurtha Rialachán (AE) 2023/1115 i leith daoine nádúrtha, </w:t>
            </w:r>
            <w:proofErr w:type="spellStart"/>
            <w:r w:rsidRPr="00740608">
              <w:t>micreaghnóthais</w:t>
            </w:r>
            <w:proofErr w:type="spellEnd"/>
            <w:r w:rsidRPr="00740608">
              <w:t xml:space="preserve"> nó gnóthais bheaga, ba cheart iad a choigeartú dá réir. Chun dóthain ama a sholáthar chun forbairtí teicniúla an </w:t>
            </w:r>
            <w:proofErr w:type="spellStart"/>
            <w:r w:rsidRPr="00740608">
              <w:t>chomhéadain</w:t>
            </w:r>
            <w:proofErr w:type="spellEnd"/>
            <w:r w:rsidRPr="00740608">
              <w:t xml:space="preserve"> leictreonaigh a ailíniú bunaithe ar Thimpeallacht Ionaid Ilfhreastail an Aontais Eorpaigh maidir le Custam, ba cheart an dáta faoina mbeidh an comhéadan leictreonach i bhfeidhm a choigeartú dá réir.</w:t>
            </w:r>
          </w:p>
        </w:tc>
      </w:tr>
    </w:tbl>
    <w:p w14:paraId="70AA3ED0" w14:textId="77777777" w:rsidR="00DB58E4" w:rsidRDefault="00DB58E4" w:rsidP="00D3371E">
      <w:pPr>
        <w:widowControl w:val="0"/>
        <w:rPr>
          <w:b/>
          <w:lang w:val="ga-IE"/>
        </w:rPr>
      </w:pPr>
    </w:p>
    <w:p w14:paraId="1AC3DC2D" w14:textId="2BA75AD1" w:rsidR="00562E6F" w:rsidRDefault="00562E6F" w:rsidP="00562E6F">
      <w:pPr>
        <w:pStyle w:val="AmNumberTabs"/>
      </w:pPr>
      <w:r w:rsidRPr="00FF60BF">
        <w:t>Leasú</w:t>
      </w:r>
      <w:r w:rsidRPr="00FF60BF">
        <w:tab/>
      </w:r>
      <w:r w:rsidRPr="00FF60BF">
        <w:tab/>
        <w:t>112</w:t>
      </w:r>
    </w:p>
    <w:p w14:paraId="71B3E2AD" w14:textId="77777777" w:rsidR="006B1DC2" w:rsidRPr="00FF60BF" w:rsidRDefault="006B1DC2" w:rsidP="006B1DC2">
      <w:pPr>
        <w:pStyle w:val="AmNumberTabs"/>
        <w:spacing w:before="0"/>
      </w:pPr>
    </w:p>
    <w:p w14:paraId="2F89636C" w14:textId="6E791514" w:rsidR="00562E6F" w:rsidRPr="00562E6F" w:rsidRDefault="00562E6F" w:rsidP="00562E6F">
      <w:pPr>
        <w:pStyle w:val="NormalBold"/>
        <w:rPr>
          <w:lang w:val="ga-IE"/>
        </w:rPr>
      </w:pPr>
      <w:r w:rsidRPr="00562E6F">
        <w:rPr>
          <w:lang w:val="ga-IE"/>
        </w:rPr>
        <w:t>Togra le haghaidh rialacháin</w:t>
      </w:r>
    </w:p>
    <w:p w14:paraId="44B7EFBD" w14:textId="17FF9F86" w:rsidR="00562E6F" w:rsidRPr="00423FF6" w:rsidRDefault="00562E6F" w:rsidP="00562E6F">
      <w:pPr>
        <w:pStyle w:val="NormalBold"/>
        <w:rPr>
          <w:lang w:val="ga-IE"/>
        </w:rPr>
      </w:pPr>
      <w:r w:rsidRPr="00423FF6">
        <w:rPr>
          <w:lang w:val="ga-IE"/>
        </w:rPr>
        <w:t>Aithris 20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2E6F" w:rsidRPr="00D17BB1" w14:paraId="1280C7C5" w14:textId="77777777" w:rsidTr="00AC0F52">
        <w:trPr>
          <w:jc w:val="center"/>
        </w:trPr>
        <w:tc>
          <w:tcPr>
            <w:tcW w:w="9752" w:type="dxa"/>
            <w:gridSpan w:val="2"/>
          </w:tcPr>
          <w:p w14:paraId="279176A1" w14:textId="77777777" w:rsidR="00562E6F" w:rsidRPr="00423FF6" w:rsidRDefault="00562E6F" w:rsidP="00AC0F52">
            <w:pPr>
              <w:keepNext/>
              <w:rPr>
                <w:lang w:val="ga-IE"/>
              </w:rPr>
            </w:pPr>
          </w:p>
        </w:tc>
      </w:tr>
      <w:tr w:rsidR="00562E6F" w:rsidRPr="00FF60BF" w14:paraId="400DD86E" w14:textId="77777777" w:rsidTr="00AC0F52">
        <w:trPr>
          <w:jc w:val="center"/>
        </w:trPr>
        <w:tc>
          <w:tcPr>
            <w:tcW w:w="4876" w:type="dxa"/>
          </w:tcPr>
          <w:p w14:paraId="717C9CC4" w14:textId="77777777" w:rsidR="00562E6F" w:rsidRPr="00FF60BF" w:rsidRDefault="00562E6F" w:rsidP="00AC0F52">
            <w:pPr>
              <w:pStyle w:val="AmColumnHeading"/>
              <w:keepNext/>
            </w:pPr>
            <w:r w:rsidRPr="00FF60BF">
              <w:t>Téacs arna mholadh ag an gCoimisiún</w:t>
            </w:r>
          </w:p>
        </w:tc>
        <w:tc>
          <w:tcPr>
            <w:tcW w:w="4876" w:type="dxa"/>
          </w:tcPr>
          <w:p w14:paraId="549700FD" w14:textId="77777777" w:rsidR="00562E6F" w:rsidRPr="00FF60BF" w:rsidRDefault="00562E6F" w:rsidP="00AC0F52">
            <w:pPr>
              <w:pStyle w:val="AmColumnHeading"/>
              <w:keepNext/>
            </w:pPr>
            <w:r w:rsidRPr="00FF60BF">
              <w:t>Leasú</w:t>
            </w:r>
          </w:p>
        </w:tc>
      </w:tr>
      <w:tr w:rsidR="00562E6F" w:rsidRPr="00D17BB1" w14:paraId="3CE68664" w14:textId="77777777" w:rsidTr="00AC0F52">
        <w:trPr>
          <w:jc w:val="center"/>
        </w:trPr>
        <w:tc>
          <w:tcPr>
            <w:tcW w:w="4876" w:type="dxa"/>
          </w:tcPr>
          <w:p w14:paraId="6E34CABA" w14:textId="77777777" w:rsidR="00562E6F" w:rsidRPr="00FF60BF" w:rsidRDefault="00562E6F" w:rsidP="00AC0F52">
            <w:pPr>
              <w:pStyle w:val="Normal6a"/>
              <w:rPr>
                <w:b/>
                <w:bCs/>
                <w:i/>
                <w:iCs/>
              </w:rPr>
            </w:pPr>
          </w:p>
        </w:tc>
        <w:tc>
          <w:tcPr>
            <w:tcW w:w="4876" w:type="dxa"/>
          </w:tcPr>
          <w:p w14:paraId="7A522872" w14:textId="77777777" w:rsidR="00562E6F" w:rsidRPr="00FF60BF" w:rsidRDefault="00562E6F" w:rsidP="00AC0F52">
            <w:pPr>
              <w:pStyle w:val="Normal6a"/>
              <w:rPr>
                <w:szCs w:val="24"/>
              </w:rPr>
            </w:pPr>
            <w:r w:rsidRPr="00FF60BF">
              <w:rPr>
                <w:b/>
                <w:i/>
              </w:rPr>
              <w:t>(20)</w:t>
            </w:r>
            <w:r w:rsidRPr="00FF60BF">
              <w:rPr>
                <w:b/>
                <w:i/>
              </w:rPr>
              <w:tab/>
              <w:t xml:space="preserve">I bhfianaise a </w:t>
            </w:r>
            <w:proofErr w:type="spellStart"/>
            <w:r w:rsidRPr="00FF60BF">
              <w:rPr>
                <w:b/>
                <w:i/>
              </w:rPr>
              <w:t>phráinní</w:t>
            </w:r>
            <w:proofErr w:type="spellEnd"/>
            <w:r w:rsidRPr="00FF60BF">
              <w:rPr>
                <w:b/>
                <w:i/>
              </w:rPr>
              <w:t xml:space="preserve"> atá sé simplithe spriocdhírithe a ghlacadh mar aon le moill a chur ar theacht i bhfeidhm Rialachán (AE) 2023/1115, meastar gurb iomchuí go n-</w:t>
            </w:r>
            <w:proofErr w:type="spellStart"/>
            <w:r w:rsidRPr="00FF60BF">
              <w:rPr>
                <w:b/>
                <w:i/>
              </w:rPr>
              <w:t>agrófaí</w:t>
            </w:r>
            <w:proofErr w:type="spellEnd"/>
            <w:r w:rsidRPr="00FF60BF">
              <w:rPr>
                <w:b/>
                <w:i/>
              </w:rPr>
              <w:t xml:space="preserve"> an eisceacht ar an tréimhse 8 seachtaine dá dtagraítear in Airteagal 4 de Phrótacal Uimh. 1 maidir le ról na </w:t>
            </w:r>
            <w:proofErr w:type="spellStart"/>
            <w:r w:rsidRPr="00FF60BF">
              <w:rPr>
                <w:b/>
                <w:i/>
              </w:rPr>
              <w:t>bParlaimintí</w:t>
            </w:r>
            <w:proofErr w:type="spellEnd"/>
            <w:r w:rsidRPr="00FF60BF">
              <w:rPr>
                <w:b/>
                <w:i/>
              </w:rPr>
              <w:t xml:space="preserve"> náisiúnta san Aontas Eorpach, atá i gceangal leis an gConradh ar an Aontas Eorpach, leis an gConradh ar Fheidhmiú an Aontais Eorpaigh agus leis an gConradh ag bunú an Chomhphobail Eorpaigh do </w:t>
            </w:r>
            <w:r w:rsidRPr="00FF60BF">
              <w:rPr>
                <w:b/>
                <w:i/>
              </w:rPr>
              <w:lastRenderedPageBreak/>
              <w:t>Fhuinneamh Adamhach.</w:t>
            </w:r>
          </w:p>
        </w:tc>
      </w:tr>
    </w:tbl>
    <w:p w14:paraId="75BA34C1" w14:textId="77777777" w:rsidR="00562E6F" w:rsidRDefault="00562E6F" w:rsidP="00D3371E">
      <w:pPr>
        <w:widowControl w:val="0"/>
        <w:rPr>
          <w:b/>
          <w:lang w:val="ga-IE"/>
        </w:rPr>
      </w:pPr>
    </w:p>
    <w:p w14:paraId="53AA9FB4" w14:textId="6D588761" w:rsidR="00D3371E" w:rsidRDefault="00D3371E" w:rsidP="00D3371E">
      <w:pPr>
        <w:widowControl w:val="0"/>
        <w:rPr>
          <w:b/>
          <w:lang w:val="ga-IE"/>
        </w:rPr>
      </w:pPr>
      <w:r>
        <w:rPr>
          <w:b/>
          <w:lang w:val="ga-IE"/>
        </w:rPr>
        <w:t>Leasú</w:t>
      </w:r>
      <w:r w:rsidR="00DB58E4">
        <w:rPr>
          <w:b/>
          <w:lang w:val="ga-IE"/>
        </w:rPr>
        <w:tab/>
      </w:r>
      <w:r>
        <w:rPr>
          <w:b/>
          <w:lang w:val="ga-IE"/>
        </w:rPr>
        <w:t>113</w:t>
      </w:r>
    </w:p>
    <w:p w14:paraId="3F526804" w14:textId="77777777" w:rsidR="006B1DC2" w:rsidRDefault="006B1DC2" w:rsidP="00D3371E">
      <w:pPr>
        <w:widowControl w:val="0"/>
        <w:rPr>
          <w:b/>
          <w:lang w:val="ga-IE"/>
        </w:rPr>
      </w:pPr>
    </w:p>
    <w:p w14:paraId="2A04042E" w14:textId="207F6DF9" w:rsidR="00D3371E" w:rsidRPr="00D3371E" w:rsidRDefault="00D3371E" w:rsidP="00D3371E">
      <w:pPr>
        <w:widowControl w:val="0"/>
        <w:rPr>
          <w:b/>
          <w:lang w:val="ga-IE"/>
        </w:rPr>
      </w:pPr>
      <w:r w:rsidRPr="00D3371E">
        <w:rPr>
          <w:b/>
          <w:lang w:val="ga-IE"/>
        </w:rPr>
        <w:t>Togra le haghaidh rialacháin</w:t>
      </w:r>
    </w:p>
    <w:p w14:paraId="77211CAB" w14:textId="6801FDA8" w:rsidR="00D3371E" w:rsidRPr="00D3371E" w:rsidRDefault="00D3371E" w:rsidP="00D3371E">
      <w:pPr>
        <w:widowControl w:val="0"/>
        <w:rPr>
          <w:b/>
          <w:lang w:val="ga-IE"/>
        </w:rPr>
      </w:pPr>
      <w:r w:rsidRPr="00D3371E">
        <w:rPr>
          <w:b/>
          <w:lang w:val="ga-IE"/>
        </w:rPr>
        <w:t>Airteagal 1 – pointe 1 – pointe b</w:t>
      </w:r>
    </w:p>
    <w:p w14:paraId="4C55C2A8" w14:textId="07756993" w:rsidR="00D3371E" w:rsidRPr="00D3371E" w:rsidRDefault="00D3371E" w:rsidP="00D3371E">
      <w:pPr>
        <w:widowControl w:val="0"/>
        <w:rPr>
          <w:lang w:val="ga-IE"/>
        </w:rPr>
      </w:pPr>
      <w:r w:rsidRPr="00D3371E">
        <w:rPr>
          <w:lang w:val="ga-IE"/>
        </w:rPr>
        <w:t>Rialachán (AE) 2023/1115</w:t>
      </w:r>
    </w:p>
    <w:p w14:paraId="11198EA9" w14:textId="48481025" w:rsidR="00D3371E" w:rsidRPr="00D3371E" w:rsidRDefault="00D3371E" w:rsidP="00D3371E">
      <w:pPr>
        <w:widowControl w:val="0"/>
        <w:rPr>
          <w:lang w:val="ga-IE"/>
        </w:rPr>
      </w:pPr>
      <w:r w:rsidRPr="00D3371E">
        <w:rPr>
          <w:lang w:val="ga-IE"/>
        </w:rPr>
        <w:t>Airteagal 2 – pointe 15a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71E" w:rsidRPr="00D3371E" w14:paraId="5AFC7AD8" w14:textId="77777777" w:rsidTr="00AC0F52">
        <w:trPr>
          <w:jc w:val="center"/>
        </w:trPr>
        <w:tc>
          <w:tcPr>
            <w:tcW w:w="9752" w:type="dxa"/>
            <w:gridSpan w:val="2"/>
          </w:tcPr>
          <w:p w14:paraId="1C82A4E4" w14:textId="77777777" w:rsidR="00D3371E" w:rsidRPr="00D3371E" w:rsidRDefault="00D3371E" w:rsidP="00D3371E">
            <w:pPr>
              <w:keepNext/>
              <w:widowControl w:val="0"/>
              <w:rPr>
                <w:lang w:val="ga-IE"/>
              </w:rPr>
            </w:pPr>
          </w:p>
        </w:tc>
      </w:tr>
      <w:tr w:rsidR="00D3371E" w:rsidRPr="00D3371E" w14:paraId="2CAE1E3E" w14:textId="77777777" w:rsidTr="00AC0F52">
        <w:trPr>
          <w:jc w:val="center"/>
        </w:trPr>
        <w:tc>
          <w:tcPr>
            <w:tcW w:w="4876" w:type="dxa"/>
          </w:tcPr>
          <w:p w14:paraId="23019D44" w14:textId="77777777" w:rsidR="00D3371E" w:rsidRPr="00D3371E" w:rsidRDefault="00D3371E" w:rsidP="00D3371E">
            <w:pPr>
              <w:keepNext/>
              <w:widowControl w:val="0"/>
              <w:spacing w:after="240"/>
              <w:jc w:val="center"/>
              <w:rPr>
                <w:i/>
                <w:lang w:val="ga-IE"/>
              </w:rPr>
            </w:pPr>
            <w:r w:rsidRPr="00D3371E">
              <w:rPr>
                <w:i/>
                <w:lang w:val="ga-IE"/>
              </w:rPr>
              <w:t>Téacs arna mholadh ag an gCoimisiún</w:t>
            </w:r>
          </w:p>
        </w:tc>
        <w:tc>
          <w:tcPr>
            <w:tcW w:w="4876" w:type="dxa"/>
          </w:tcPr>
          <w:p w14:paraId="0FFB09A8" w14:textId="77777777" w:rsidR="00D3371E" w:rsidRPr="00D3371E" w:rsidRDefault="00D3371E" w:rsidP="00D3371E">
            <w:pPr>
              <w:keepNext/>
              <w:widowControl w:val="0"/>
              <w:spacing w:after="240"/>
              <w:jc w:val="center"/>
              <w:rPr>
                <w:i/>
                <w:lang w:val="ga-IE"/>
              </w:rPr>
            </w:pPr>
            <w:r w:rsidRPr="00D3371E">
              <w:rPr>
                <w:i/>
                <w:lang w:val="ga-IE"/>
              </w:rPr>
              <w:t>Leasú</w:t>
            </w:r>
          </w:p>
        </w:tc>
      </w:tr>
      <w:tr w:rsidR="00D3371E" w:rsidRPr="00D17BB1" w14:paraId="051D237A" w14:textId="77777777" w:rsidTr="00AC0F52">
        <w:trPr>
          <w:jc w:val="center"/>
        </w:trPr>
        <w:tc>
          <w:tcPr>
            <w:tcW w:w="4876" w:type="dxa"/>
          </w:tcPr>
          <w:p w14:paraId="2ECAEA72" w14:textId="77777777" w:rsidR="00D3371E" w:rsidRPr="00D3371E" w:rsidRDefault="00D3371E" w:rsidP="00D3371E">
            <w:pPr>
              <w:widowControl w:val="0"/>
              <w:spacing w:after="120"/>
              <w:rPr>
                <w:b/>
                <w:bCs/>
                <w:i/>
                <w:iCs/>
                <w:lang w:val="ga-IE"/>
              </w:rPr>
            </w:pPr>
            <w:r w:rsidRPr="00D3371E">
              <w:rPr>
                <w:lang w:val="ga-IE"/>
              </w:rPr>
              <w:t>(15a)</w:t>
            </w:r>
            <w:r w:rsidRPr="00D3371E">
              <w:rPr>
                <w:lang w:val="ga-IE"/>
              </w:rPr>
              <w:tab/>
              <w:t>ciallaíonn ‘</w:t>
            </w:r>
            <w:proofErr w:type="spellStart"/>
            <w:r w:rsidRPr="00D3371E">
              <w:rPr>
                <w:lang w:val="ga-IE"/>
              </w:rPr>
              <w:t>micrea</w:t>
            </w:r>
            <w:proofErr w:type="spellEnd"/>
            <w:r w:rsidRPr="00D3371E">
              <w:rPr>
                <w:lang w:val="ga-IE"/>
              </w:rPr>
              <w:t xml:space="preserve">-oibreoir príomhúil agus oibreoir príomhúil beag’ oibreoir ar duine nádúrtha nó </w:t>
            </w:r>
            <w:proofErr w:type="spellStart"/>
            <w:r w:rsidRPr="00D3371E">
              <w:rPr>
                <w:lang w:val="ga-IE"/>
              </w:rPr>
              <w:t>micreaghnóthas</w:t>
            </w:r>
            <w:proofErr w:type="spellEnd"/>
            <w:r w:rsidRPr="00D3371E">
              <w:rPr>
                <w:lang w:val="ga-IE"/>
              </w:rPr>
              <w:t xml:space="preserve"> nó gnóthas beag é, mar a shainmhínítear in Airteagal 3(1) agus (2), an chéad fhomhír, de Threoir 2013/34/AE ó Pharlaimint na hEorpa agus ón gComhairle*, gan beann ar a fhoirm dhlíthiúil, atá bunaithe i dtír a aicmítear mar thír </w:t>
            </w:r>
            <w:proofErr w:type="spellStart"/>
            <w:r w:rsidRPr="00D3371E">
              <w:rPr>
                <w:lang w:val="ga-IE"/>
              </w:rPr>
              <w:t>ísealriosca</w:t>
            </w:r>
            <w:proofErr w:type="spellEnd"/>
            <w:r w:rsidRPr="00D3371E">
              <w:rPr>
                <w:lang w:val="ga-IE"/>
              </w:rPr>
              <w:t xml:space="preserve"> i gcomhréir le hAirteagal 29 den Rialachán seo, agus a dhéanann, le linn gníomhaíocht tráchtála, táirgí ábhartha a chur ar an margadh nó a onnmhairiú, ar táirgí iad a d’fhás, a </w:t>
            </w:r>
            <w:proofErr w:type="spellStart"/>
            <w:r w:rsidRPr="00D3371E">
              <w:rPr>
                <w:lang w:val="ga-IE"/>
              </w:rPr>
              <w:t>lománaigh</w:t>
            </w:r>
            <w:proofErr w:type="spellEnd"/>
            <w:r w:rsidRPr="00D3371E">
              <w:rPr>
                <w:lang w:val="ga-IE"/>
              </w:rPr>
              <w:t xml:space="preserve"> nó a thóg an t-oibreoir sin féin ar </w:t>
            </w:r>
            <w:proofErr w:type="spellStart"/>
            <w:r w:rsidRPr="00D3371E">
              <w:rPr>
                <w:lang w:val="ga-IE"/>
              </w:rPr>
              <w:t>dháileachtaí</w:t>
            </w:r>
            <w:proofErr w:type="spellEnd"/>
            <w:r w:rsidRPr="00D3371E">
              <w:rPr>
                <w:lang w:val="ga-IE"/>
              </w:rPr>
              <w:t xml:space="preserve"> ábhartha talún nó bunaíochtaí i gcás </w:t>
            </w:r>
            <w:proofErr w:type="spellStart"/>
            <w:r w:rsidRPr="00D3371E">
              <w:rPr>
                <w:lang w:val="ga-IE"/>
              </w:rPr>
              <w:t>eallaí</w:t>
            </w:r>
            <w:proofErr w:type="spellEnd"/>
            <w:r w:rsidRPr="00D3371E">
              <w:rPr>
                <w:lang w:val="ga-IE"/>
              </w:rPr>
              <w:t>, nó a fhuair an t-oibreoir sin féin orthu;</w:t>
            </w:r>
          </w:p>
        </w:tc>
        <w:tc>
          <w:tcPr>
            <w:tcW w:w="4876" w:type="dxa"/>
          </w:tcPr>
          <w:p w14:paraId="3990DA8D" w14:textId="77777777" w:rsidR="00D3371E" w:rsidRPr="00D3371E" w:rsidRDefault="00D3371E" w:rsidP="00D3371E">
            <w:pPr>
              <w:widowControl w:val="0"/>
              <w:spacing w:after="120"/>
              <w:rPr>
                <w:szCs w:val="24"/>
                <w:lang w:val="ga-IE"/>
              </w:rPr>
            </w:pPr>
            <w:r w:rsidRPr="00D3371E">
              <w:rPr>
                <w:lang w:val="ga-IE"/>
              </w:rPr>
              <w:t>(15a)</w:t>
            </w:r>
            <w:r w:rsidRPr="00D3371E">
              <w:rPr>
                <w:lang w:val="ga-IE"/>
              </w:rPr>
              <w:tab/>
              <w:t>ciallaíonn ‘</w:t>
            </w:r>
            <w:proofErr w:type="spellStart"/>
            <w:r w:rsidRPr="00D3371E">
              <w:rPr>
                <w:lang w:val="ga-IE"/>
              </w:rPr>
              <w:t>micrea</w:t>
            </w:r>
            <w:proofErr w:type="spellEnd"/>
            <w:r w:rsidRPr="00D3371E">
              <w:rPr>
                <w:lang w:val="ga-IE"/>
              </w:rPr>
              <w:t xml:space="preserve">-oibreoir príomhúil agus oibreoir príomhúil beag’ oibreoir ar duine nádúrtha nó </w:t>
            </w:r>
            <w:proofErr w:type="spellStart"/>
            <w:r w:rsidRPr="00D3371E">
              <w:rPr>
                <w:lang w:val="ga-IE"/>
              </w:rPr>
              <w:t>micreaghnóthas</w:t>
            </w:r>
            <w:proofErr w:type="spellEnd"/>
            <w:r w:rsidRPr="00D3371E">
              <w:rPr>
                <w:lang w:val="ga-IE"/>
              </w:rPr>
              <w:t xml:space="preserve"> nó gnóthas beag é, mar a shainmhínítear in Airteagal 3(1) agus (2), an chéad fhomhír, de Threoir 2013/34/AE ó Pharlaimint na hEorpa agus ón gComhairle*, gan beann ar a fhoirm dhlíthiúil, atá bunaithe i dtír a aicmítear mar thír </w:t>
            </w:r>
            <w:proofErr w:type="spellStart"/>
            <w:r w:rsidRPr="00D3371E">
              <w:rPr>
                <w:lang w:val="ga-IE"/>
              </w:rPr>
              <w:t>ísealriosca</w:t>
            </w:r>
            <w:proofErr w:type="spellEnd"/>
            <w:r w:rsidRPr="00D3371E">
              <w:rPr>
                <w:lang w:val="ga-IE"/>
              </w:rPr>
              <w:t xml:space="preserve"> i gcomhréir le hAirteagal 29 den Rialachán seo, agus a dhéanann, le linn gníomhaíocht tráchtála, táirgí ábhartha a chur ar an margadh nó a onnmhairiú, ar táirgí iad a d’fhás, a </w:t>
            </w:r>
            <w:proofErr w:type="spellStart"/>
            <w:r w:rsidRPr="00D3371E">
              <w:rPr>
                <w:lang w:val="ga-IE"/>
              </w:rPr>
              <w:t>lománaigh</w:t>
            </w:r>
            <w:proofErr w:type="spellEnd"/>
            <w:r w:rsidRPr="00D3371E">
              <w:rPr>
                <w:lang w:val="ga-IE"/>
              </w:rPr>
              <w:t xml:space="preserve"> nó a fuair an t-oibreoir nó a thóg an t-oibreoir sin féin ar </w:t>
            </w:r>
            <w:proofErr w:type="spellStart"/>
            <w:r w:rsidRPr="00D3371E">
              <w:rPr>
                <w:lang w:val="ga-IE"/>
              </w:rPr>
              <w:t>dháileachtaí</w:t>
            </w:r>
            <w:proofErr w:type="spellEnd"/>
            <w:r w:rsidRPr="00D3371E">
              <w:rPr>
                <w:lang w:val="ga-IE"/>
              </w:rPr>
              <w:t xml:space="preserve"> ábhartha talún, nó i gcás eallach, ar </w:t>
            </w:r>
            <w:proofErr w:type="spellStart"/>
            <w:r w:rsidRPr="00D3371E">
              <w:rPr>
                <w:lang w:val="ga-IE"/>
              </w:rPr>
              <w:t>bhunaíochtai</w:t>
            </w:r>
            <w:proofErr w:type="spellEnd"/>
            <w:r w:rsidRPr="00D3371E">
              <w:rPr>
                <w:lang w:val="ga-IE"/>
              </w:rPr>
              <w:t xml:space="preserve">, </w:t>
            </w:r>
            <w:r w:rsidRPr="00D3371E">
              <w:rPr>
                <w:b/>
                <w:bCs/>
                <w:i/>
                <w:iCs/>
                <w:lang w:val="ga-IE"/>
              </w:rPr>
              <w:t>atá lonnaithe sa tír sin;</w:t>
            </w:r>
            <w:r w:rsidRPr="00D3371E">
              <w:rPr>
                <w:b/>
                <w:i/>
                <w:lang w:val="ga-IE"/>
              </w:rPr>
              <w:t xml:space="preserve"> áirítear leis sin oibreoirí a sháraíonn teorainneacha dhá cheann ar a laghad de na trí chritéar a leagtar amach in Airteagal 3(1) agus (2), an chéad fhomhír, de Threoir 2013/34/AE ach ar féidir leo a léiriú nach ndéanann na codanna d’iomlán a gcláir chomhardaithe, </w:t>
            </w:r>
            <w:proofErr w:type="spellStart"/>
            <w:r w:rsidRPr="00D3371E">
              <w:rPr>
                <w:b/>
                <w:i/>
                <w:lang w:val="ga-IE"/>
              </w:rPr>
              <w:t>glanláimhdeachas</w:t>
            </w:r>
            <w:proofErr w:type="spellEnd"/>
            <w:r w:rsidRPr="00D3371E">
              <w:rPr>
                <w:b/>
                <w:i/>
                <w:lang w:val="ga-IE"/>
              </w:rPr>
              <w:t xml:space="preserve"> agus meánlíon fostaithe le linn na bliana airgeadais a bhaineann lena ngníomhaíochtaí a chumhdaítear leis an Rialachán seo teorainneacha dhá cheann ar a laghad de thrí cinn de na critéir sin a shárú;</w:t>
            </w:r>
          </w:p>
        </w:tc>
      </w:tr>
    </w:tbl>
    <w:p w14:paraId="02377DB4" w14:textId="17D186C4" w:rsidR="00562E6F" w:rsidRDefault="00562E6F" w:rsidP="00562E6F">
      <w:pPr>
        <w:pStyle w:val="AmNumberTabs"/>
      </w:pPr>
      <w:r w:rsidRPr="00FF60BF">
        <w:t>Leas</w:t>
      </w:r>
      <w:r>
        <w:t>uithe</w:t>
      </w:r>
      <w:r>
        <w:tab/>
        <w:t xml:space="preserve">74 agus </w:t>
      </w:r>
      <w:r w:rsidRPr="00FF60BF">
        <w:t>114</w:t>
      </w:r>
    </w:p>
    <w:p w14:paraId="115542C7" w14:textId="77777777" w:rsidR="006B1DC2" w:rsidRPr="00FF60BF" w:rsidRDefault="006B1DC2" w:rsidP="006B1DC2">
      <w:pPr>
        <w:pStyle w:val="AmNumberTabs"/>
        <w:spacing w:before="0"/>
      </w:pPr>
    </w:p>
    <w:p w14:paraId="721F5B16" w14:textId="70C5632A" w:rsidR="00562E6F" w:rsidRPr="00562E6F" w:rsidRDefault="00562E6F" w:rsidP="00562E6F">
      <w:pPr>
        <w:pStyle w:val="NormalBold"/>
        <w:rPr>
          <w:lang w:val="ga-IE"/>
        </w:rPr>
      </w:pPr>
      <w:r w:rsidRPr="00562E6F">
        <w:rPr>
          <w:lang w:val="ga-IE"/>
        </w:rPr>
        <w:t>Togra le haghaidh rialacháin</w:t>
      </w:r>
    </w:p>
    <w:p w14:paraId="37F65041" w14:textId="5F7A45AE" w:rsidR="00562E6F" w:rsidRPr="00562E6F" w:rsidRDefault="00562E6F" w:rsidP="00562E6F">
      <w:pPr>
        <w:pStyle w:val="NormalBold"/>
        <w:rPr>
          <w:lang w:val="ga-IE"/>
        </w:rPr>
      </w:pPr>
      <w:r w:rsidRPr="00562E6F">
        <w:rPr>
          <w:lang w:val="ga-IE"/>
        </w:rPr>
        <w:t>Airteagal 1 – pointe 5</w:t>
      </w:r>
    </w:p>
    <w:p w14:paraId="7F71B1CA" w14:textId="70D01520" w:rsidR="00562E6F" w:rsidRPr="00562E6F" w:rsidRDefault="00562E6F" w:rsidP="00562E6F">
      <w:pPr>
        <w:rPr>
          <w:lang w:val="ga-IE"/>
        </w:rPr>
      </w:pPr>
      <w:r w:rsidRPr="00562E6F">
        <w:rPr>
          <w:lang w:val="ga-IE"/>
        </w:rPr>
        <w:t>Rialachán (AE) 2023/1115</w:t>
      </w:r>
    </w:p>
    <w:p w14:paraId="47BE8CF7" w14:textId="79C7628F" w:rsidR="00562E6F" w:rsidRPr="00FF60BF" w:rsidRDefault="00562E6F" w:rsidP="00562E6F">
      <w:proofErr w:type="spellStart"/>
      <w:r w:rsidRPr="00FF60BF">
        <w:t>Airteagal</w:t>
      </w:r>
      <w:proofErr w:type="spellEnd"/>
      <w:r w:rsidRPr="00FF60BF">
        <w:t xml:space="preserve"> 4 a – </w:t>
      </w:r>
      <w:proofErr w:type="spellStart"/>
      <w:r w:rsidRPr="00FF60BF">
        <w:t>mír</w:t>
      </w:r>
      <w:proofErr w:type="spellEnd"/>
      <w:r w:rsidRPr="00FF60BF">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2E6F" w:rsidRPr="00FF60BF" w14:paraId="59F75CD9" w14:textId="77777777" w:rsidTr="00AC0F52">
        <w:trPr>
          <w:jc w:val="center"/>
        </w:trPr>
        <w:tc>
          <w:tcPr>
            <w:tcW w:w="9752" w:type="dxa"/>
            <w:gridSpan w:val="2"/>
          </w:tcPr>
          <w:p w14:paraId="7432BFDC" w14:textId="77777777" w:rsidR="00562E6F" w:rsidRPr="00FF60BF" w:rsidRDefault="00562E6F" w:rsidP="00AC0F52">
            <w:pPr>
              <w:keepNext/>
            </w:pPr>
          </w:p>
        </w:tc>
      </w:tr>
      <w:tr w:rsidR="00562E6F" w:rsidRPr="00FF60BF" w14:paraId="1AFB0BAD" w14:textId="77777777" w:rsidTr="00AC0F52">
        <w:trPr>
          <w:jc w:val="center"/>
        </w:trPr>
        <w:tc>
          <w:tcPr>
            <w:tcW w:w="4876" w:type="dxa"/>
          </w:tcPr>
          <w:p w14:paraId="01B1C97A" w14:textId="77777777" w:rsidR="00562E6F" w:rsidRPr="00FF60BF" w:rsidRDefault="00562E6F" w:rsidP="00AC0F52">
            <w:pPr>
              <w:pStyle w:val="AmColumnHeading"/>
              <w:keepNext/>
            </w:pPr>
            <w:r w:rsidRPr="00FF60BF">
              <w:t>Téacs arna mholadh ag an gCoimisiún</w:t>
            </w:r>
          </w:p>
        </w:tc>
        <w:tc>
          <w:tcPr>
            <w:tcW w:w="4876" w:type="dxa"/>
          </w:tcPr>
          <w:p w14:paraId="1C8AFC3A" w14:textId="77777777" w:rsidR="00562E6F" w:rsidRPr="00FF60BF" w:rsidRDefault="00562E6F" w:rsidP="00AC0F52">
            <w:pPr>
              <w:pStyle w:val="AmColumnHeading"/>
              <w:keepNext/>
            </w:pPr>
            <w:r w:rsidRPr="00FF60BF">
              <w:t>Leasú</w:t>
            </w:r>
          </w:p>
        </w:tc>
      </w:tr>
      <w:tr w:rsidR="00562E6F" w:rsidRPr="00D17BB1" w14:paraId="24BFB42C" w14:textId="77777777" w:rsidTr="00AC0F52">
        <w:trPr>
          <w:jc w:val="center"/>
        </w:trPr>
        <w:tc>
          <w:tcPr>
            <w:tcW w:w="4876" w:type="dxa"/>
          </w:tcPr>
          <w:p w14:paraId="2BFBA4B8" w14:textId="1816EB93" w:rsidR="00562E6F" w:rsidRPr="00FF60BF" w:rsidRDefault="00562E6F" w:rsidP="00AC0F52">
            <w:pPr>
              <w:pStyle w:val="Normal6a"/>
              <w:rPr>
                <w:b/>
                <w:bCs/>
                <w:i/>
                <w:iCs/>
              </w:rPr>
            </w:pPr>
            <w:r w:rsidRPr="00FF60BF">
              <w:t>1.</w:t>
            </w:r>
            <w:r w:rsidRPr="00FF60BF">
              <w:tab/>
              <w:t>Ní bheidh feidhm ag na hoibleagáidí a leagtar síos in Airteagal 4(2</w:t>
            </w:r>
            <w:r w:rsidRPr="00FF60BF">
              <w:rPr>
                <w:b/>
                <w:bCs/>
                <w:i/>
                <w:iCs/>
              </w:rPr>
              <w:t>), (3) agus (4),</w:t>
            </w:r>
            <w:r w:rsidRPr="00FF60BF">
              <w:rPr>
                <w:b/>
                <w:bCs/>
              </w:rPr>
              <w:t xml:space="preserve"> </w:t>
            </w:r>
            <w:r w:rsidRPr="00FF60BF">
              <w:t xml:space="preserve">pointe (c) maidir le </w:t>
            </w:r>
            <w:proofErr w:type="spellStart"/>
            <w:r w:rsidRPr="00FF60BF">
              <w:t>micrea</w:t>
            </w:r>
            <w:proofErr w:type="spellEnd"/>
            <w:r w:rsidRPr="00FF60BF">
              <w:t>-oibreoirí príomhúla agus oibreoirí príomhúla beaga.</w:t>
            </w:r>
          </w:p>
        </w:tc>
        <w:tc>
          <w:tcPr>
            <w:tcW w:w="4876" w:type="dxa"/>
          </w:tcPr>
          <w:p w14:paraId="6FEAFB83" w14:textId="77777777" w:rsidR="00562E6F" w:rsidRPr="00FF60BF" w:rsidRDefault="00562E6F" w:rsidP="00AC0F52">
            <w:pPr>
              <w:pStyle w:val="Normal6a"/>
              <w:rPr>
                <w:szCs w:val="24"/>
              </w:rPr>
            </w:pPr>
            <w:r w:rsidRPr="00FF60BF">
              <w:t>1.</w:t>
            </w:r>
            <w:r w:rsidRPr="00FF60BF">
              <w:tab/>
              <w:t xml:space="preserve">Ní bheidh feidhm ag na hoibleagáidí a leagtar síos in Airteagal 4(2), </w:t>
            </w:r>
            <w:r w:rsidRPr="00FF60BF">
              <w:rPr>
                <w:b/>
                <w:bCs/>
                <w:i/>
                <w:iCs/>
              </w:rPr>
              <w:t>an dara habairt d’</w:t>
            </w:r>
            <w:proofErr w:type="spellStart"/>
            <w:r w:rsidRPr="00FF60BF">
              <w:rPr>
                <w:b/>
                <w:bCs/>
                <w:i/>
                <w:iCs/>
              </w:rPr>
              <w:t>Áirteagal</w:t>
            </w:r>
            <w:proofErr w:type="spellEnd"/>
            <w:r w:rsidRPr="00FF60BF">
              <w:rPr>
                <w:b/>
                <w:bCs/>
                <w:i/>
                <w:iCs/>
              </w:rPr>
              <w:t> 4(3) agus Airteagal 4(4)</w:t>
            </w:r>
            <w:r w:rsidRPr="00FF60BF">
              <w:t xml:space="preserve">, pointe (c) i leith </w:t>
            </w:r>
            <w:proofErr w:type="spellStart"/>
            <w:r w:rsidRPr="00FF60BF">
              <w:t>micrea</w:t>
            </w:r>
            <w:proofErr w:type="spellEnd"/>
            <w:r w:rsidRPr="00FF60BF">
              <w:t>-oibreoirí príomhúla agus oibreoirí príomhúla beaga.</w:t>
            </w:r>
          </w:p>
        </w:tc>
      </w:tr>
    </w:tbl>
    <w:p w14:paraId="01449820" w14:textId="2638D3A8" w:rsidR="00562E6F" w:rsidRDefault="00562E6F" w:rsidP="00562E6F">
      <w:pPr>
        <w:pStyle w:val="AmNumberTabs"/>
      </w:pPr>
      <w:r w:rsidRPr="00FF60BF">
        <w:t>Leas</w:t>
      </w:r>
      <w:r>
        <w:t>uithe</w:t>
      </w:r>
      <w:r w:rsidRPr="00FF60BF">
        <w:tab/>
      </w:r>
      <w:r w:rsidRPr="00FF60BF">
        <w:tab/>
      </w:r>
      <w:r>
        <w:t xml:space="preserve">75 agus </w:t>
      </w:r>
      <w:r w:rsidRPr="00FF60BF">
        <w:t>115</w:t>
      </w:r>
    </w:p>
    <w:p w14:paraId="39F4E6F4" w14:textId="77777777" w:rsidR="006B1DC2" w:rsidRPr="00FF60BF" w:rsidRDefault="006B1DC2" w:rsidP="006B1DC2">
      <w:pPr>
        <w:pStyle w:val="AmNumberTabs"/>
        <w:spacing w:before="0"/>
      </w:pPr>
    </w:p>
    <w:p w14:paraId="49254AF0" w14:textId="78B07629" w:rsidR="00562E6F" w:rsidRPr="00562E6F" w:rsidRDefault="00562E6F" w:rsidP="00562E6F">
      <w:pPr>
        <w:pStyle w:val="NormalBold"/>
        <w:rPr>
          <w:lang w:val="ga-IE"/>
        </w:rPr>
      </w:pPr>
      <w:r w:rsidRPr="00562E6F">
        <w:rPr>
          <w:lang w:val="ga-IE"/>
        </w:rPr>
        <w:t>Togra le haghaidh rialacháin</w:t>
      </w:r>
    </w:p>
    <w:p w14:paraId="36B8A816" w14:textId="24B1EA4C" w:rsidR="00562E6F" w:rsidRPr="00562E6F" w:rsidRDefault="00562E6F" w:rsidP="00562E6F">
      <w:pPr>
        <w:pStyle w:val="NormalBold"/>
        <w:rPr>
          <w:lang w:val="ga-IE"/>
        </w:rPr>
      </w:pPr>
      <w:r w:rsidRPr="00562E6F">
        <w:rPr>
          <w:lang w:val="ga-IE"/>
        </w:rPr>
        <w:t>Airteagal 1 – pointe 5</w:t>
      </w:r>
    </w:p>
    <w:p w14:paraId="65153818" w14:textId="5876328F" w:rsidR="00562E6F" w:rsidRPr="00562E6F" w:rsidRDefault="00562E6F" w:rsidP="00562E6F">
      <w:pPr>
        <w:rPr>
          <w:lang w:val="ga-IE"/>
        </w:rPr>
      </w:pPr>
      <w:r w:rsidRPr="00562E6F">
        <w:rPr>
          <w:lang w:val="ga-IE"/>
        </w:rPr>
        <w:t>Rialachán (AE) 2023/1115</w:t>
      </w:r>
    </w:p>
    <w:p w14:paraId="7A15E454" w14:textId="2B1C5332" w:rsidR="00562E6F" w:rsidRPr="00562E6F" w:rsidRDefault="00562E6F" w:rsidP="00562E6F">
      <w:pPr>
        <w:rPr>
          <w:lang w:val="ga-IE"/>
        </w:rPr>
      </w:pPr>
      <w:r w:rsidRPr="00562E6F">
        <w:rPr>
          <w:lang w:val="ga-IE"/>
        </w:rPr>
        <w:t>Airteagal 4 a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2E6F" w:rsidRPr="00562E6F" w14:paraId="61CB74B0" w14:textId="77777777" w:rsidTr="00AC0F52">
        <w:trPr>
          <w:jc w:val="center"/>
        </w:trPr>
        <w:tc>
          <w:tcPr>
            <w:tcW w:w="9752" w:type="dxa"/>
            <w:gridSpan w:val="2"/>
          </w:tcPr>
          <w:p w14:paraId="34E57522" w14:textId="77777777" w:rsidR="00562E6F" w:rsidRPr="00562E6F" w:rsidRDefault="00562E6F" w:rsidP="00AC0F52">
            <w:pPr>
              <w:keepNext/>
              <w:rPr>
                <w:lang w:val="ga-IE"/>
              </w:rPr>
            </w:pPr>
          </w:p>
        </w:tc>
      </w:tr>
      <w:tr w:rsidR="00562E6F" w:rsidRPr="00FF60BF" w14:paraId="307E079D" w14:textId="77777777" w:rsidTr="00AC0F52">
        <w:trPr>
          <w:jc w:val="center"/>
        </w:trPr>
        <w:tc>
          <w:tcPr>
            <w:tcW w:w="4876" w:type="dxa"/>
          </w:tcPr>
          <w:p w14:paraId="55486DE3" w14:textId="77777777" w:rsidR="00562E6F" w:rsidRPr="00FF60BF" w:rsidRDefault="00562E6F" w:rsidP="00AC0F52">
            <w:pPr>
              <w:pStyle w:val="AmColumnHeading"/>
              <w:keepNext/>
            </w:pPr>
            <w:r w:rsidRPr="00FF60BF">
              <w:t>Téacs arna mholadh ag an gCoimisiún</w:t>
            </w:r>
          </w:p>
        </w:tc>
        <w:tc>
          <w:tcPr>
            <w:tcW w:w="4876" w:type="dxa"/>
          </w:tcPr>
          <w:p w14:paraId="56AC7129" w14:textId="77777777" w:rsidR="00562E6F" w:rsidRPr="00FF60BF" w:rsidRDefault="00562E6F" w:rsidP="00AC0F52">
            <w:pPr>
              <w:pStyle w:val="AmColumnHeading"/>
              <w:keepNext/>
            </w:pPr>
            <w:r w:rsidRPr="00FF60BF">
              <w:t>Leasú</w:t>
            </w:r>
          </w:p>
        </w:tc>
      </w:tr>
      <w:tr w:rsidR="00562E6F" w:rsidRPr="00D17BB1" w14:paraId="085D1B46" w14:textId="77777777" w:rsidTr="00AC0F52">
        <w:trPr>
          <w:jc w:val="center"/>
        </w:trPr>
        <w:tc>
          <w:tcPr>
            <w:tcW w:w="4876" w:type="dxa"/>
          </w:tcPr>
          <w:p w14:paraId="6DF6E414" w14:textId="77777777" w:rsidR="00562E6F" w:rsidRPr="00FF60BF" w:rsidRDefault="00562E6F" w:rsidP="00AC0F52">
            <w:pPr>
              <w:pStyle w:val="Normal6a"/>
              <w:rPr>
                <w:b/>
                <w:bCs/>
                <w:i/>
                <w:iCs/>
              </w:rPr>
            </w:pPr>
            <w:r w:rsidRPr="00FF60BF">
              <w:t>2.</w:t>
            </w:r>
            <w:r w:rsidRPr="00FF60BF">
              <w:tab/>
              <w:t xml:space="preserve">Cuirfidh </w:t>
            </w:r>
            <w:proofErr w:type="spellStart"/>
            <w:r w:rsidRPr="00FF60BF">
              <w:t>micrea</w:t>
            </w:r>
            <w:proofErr w:type="spellEnd"/>
            <w:r w:rsidRPr="00FF60BF">
              <w:t xml:space="preserve">-oibreoirí príomhúla agus oibreoirí príomhúla beaga dearbhú simplithe aonuaire isteach sa chóras faisnéise dá dtagraítear in Airteagal 33 sula gcuirfidh siad táirgí ábhartha ar an margadh nó sula n-onnmhaireoidh siad iad. </w:t>
            </w:r>
            <w:proofErr w:type="spellStart"/>
            <w:r w:rsidRPr="00FF60BF">
              <w:t>They</w:t>
            </w:r>
            <w:proofErr w:type="spellEnd"/>
            <w:r w:rsidRPr="00FF60BF">
              <w:t xml:space="preserve"> </w:t>
            </w:r>
            <w:proofErr w:type="spellStart"/>
            <w:r w:rsidRPr="00FF60BF">
              <w:t>shall</w:t>
            </w:r>
            <w:proofErr w:type="spellEnd"/>
            <w:r w:rsidRPr="00FF60BF">
              <w:t xml:space="preserve"> </w:t>
            </w:r>
            <w:proofErr w:type="spellStart"/>
            <w:r w:rsidRPr="00FF60BF">
              <w:t>be</w:t>
            </w:r>
            <w:proofErr w:type="spellEnd"/>
            <w:r w:rsidRPr="00FF60BF">
              <w:t xml:space="preserve"> </w:t>
            </w:r>
            <w:proofErr w:type="spellStart"/>
            <w:r w:rsidRPr="00FF60BF">
              <w:t>assigned</w:t>
            </w:r>
            <w:proofErr w:type="spellEnd"/>
            <w:r w:rsidRPr="00FF60BF">
              <w:t xml:space="preserve"> a </w:t>
            </w:r>
            <w:proofErr w:type="spellStart"/>
            <w:r w:rsidRPr="00FF60BF">
              <w:t>declaration</w:t>
            </w:r>
            <w:proofErr w:type="spellEnd"/>
            <w:r w:rsidRPr="00FF60BF">
              <w:t xml:space="preserve"> </w:t>
            </w:r>
            <w:proofErr w:type="spellStart"/>
            <w:r w:rsidRPr="00FF60BF">
              <w:t>identifier</w:t>
            </w:r>
            <w:proofErr w:type="spellEnd"/>
            <w:r w:rsidRPr="00FF60BF">
              <w:t xml:space="preserve"> </w:t>
            </w:r>
            <w:proofErr w:type="spellStart"/>
            <w:r w:rsidRPr="00FF60BF">
              <w:t>after</w:t>
            </w:r>
            <w:proofErr w:type="spellEnd"/>
            <w:r w:rsidRPr="00FF60BF">
              <w:t xml:space="preserve"> </w:t>
            </w:r>
            <w:proofErr w:type="spellStart"/>
            <w:r w:rsidRPr="00FF60BF">
              <w:t>submitting</w:t>
            </w:r>
            <w:proofErr w:type="spellEnd"/>
            <w:r w:rsidRPr="00FF60BF">
              <w:t xml:space="preserve"> </w:t>
            </w:r>
            <w:proofErr w:type="spellStart"/>
            <w:r w:rsidRPr="00FF60BF">
              <w:t>their</w:t>
            </w:r>
            <w:proofErr w:type="spellEnd"/>
            <w:r w:rsidRPr="00FF60BF">
              <w:t xml:space="preserve"> </w:t>
            </w:r>
            <w:proofErr w:type="spellStart"/>
            <w:r w:rsidRPr="00FF60BF">
              <w:t>simplified</w:t>
            </w:r>
            <w:proofErr w:type="spellEnd"/>
            <w:r w:rsidRPr="00FF60BF">
              <w:t>.</w:t>
            </w:r>
          </w:p>
        </w:tc>
        <w:tc>
          <w:tcPr>
            <w:tcW w:w="4876" w:type="dxa"/>
          </w:tcPr>
          <w:p w14:paraId="3398CF7F" w14:textId="77777777" w:rsidR="00562E6F" w:rsidRPr="00FF60BF" w:rsidRDefault="00562E6F" w:rsidP="00AC0F52">
            <w:pPr>
              <w:pStyle w:val="Normal6a"/>
              <w:rPr>
                <w:szCs w:val="24"/>
              </w:rPr>
            </w:pPr>
            <w:r w:rsidRPr="00FF60BF">
              <w:t>2.</w:t>
            </w:r>
            <w:r w:rsidRPr="00FF60BF">
              <w:tab/>
              <w:t xml:space="preserve">Déanfaidh </w:t>
            </w:r>
            <w:proofErr w:type="spellStart"/>
            <w:r w:rsidRPr="00FF60BF">
              <w:t>micrea</w:t>
            </w:r>
            <w:proofErr w:type="spellEnd"/>
            <w:r w:rsidRPr="00FF60BF">
              <w:t xml:space="preserve">-oibreoirí príomhúla agus oibreoirí príomhúla beaga dearbhú simplithe aonuaire a thíolacadh sa chóras faisnéise dá dtagraítear in Airteagal 33 sula gcuirfidh siad táirgí ábhartha ar an margadh nó sula n-onnmhaireoidh siad iad. Sannfar aitheantóir </w:t>
            </w:r>
            <w:proofErr w:type="spellStart"/>
            <w:r w:rsidRPr="00FF60BF">
              <w:t>dearbhúcháin</w:t>
            </w:r>
            <w:proofErr w:type="spellEnd"/>
            <w:r w:rsidRPr="00FF60BF">
              <w:t xml:space="preserve"> dóibh tar éis dóibh a ndearbhú simplithe </w:t>
            </w:r>
            <w:r w:rsidRPr="00FF60BF">
              <w:rPr>
                <w:b/>
                <w:bCs/>
                <w:i/>
                <w:iCs/>
              </w:rPr>
              <w:t>aonuaire</w:t>
            </w:r>
            <w:r w:rsidRPr="00FF60BF">
              <w:t xml:space="preserve"> a thíolacadh.</w:t>
            </w:r>
          </w:p>
        </w:tc>
      </w:tr>
    </w:tbl>
    <w:p w14:paraId="49419A45" w14:textId="77777777" w:rsidR="006B1DC2" w:rsidRDefault="006B1DC2" w:rsidP="00B00DF3">
      <w:pPr>
        <w:pStyle w:val="AmNumberTabs"/>
      </w:pPr>
    </w:p>
    <w:p w14:paraId="393B28B5" w14:textId="44F63AAE" w:rsidR="00B00DF3" w:rsidRDefault="00B00DF3" w:rsidP="00B00DF3">
      <w:pPr>
        <w:pStyle w:val="AmNumberTabs"/>
      </w:pPr>
      <w:r w:rsidRPr="00FF60BF">
        <w:t>Leasú</w:t>
      </w:r>
      <w:r w:rsidR="00423FF6">
        <w:t xml:space="preserve"> </w:t>
      </w:r>
      <w:r w:rsidRPr="00FF60BF">
        <w:t>116</w:t>
      </w:r>
    </w:p>
    <w:p w14:paraId="401A8B7C" w14:textId="77777777" w:rsidR="006B1DC2" w:rsidRPr="00FF60BF" w:rsidRDefault="006B1DC2" w:rsidP="006B1DC2">
      <w:pPr>
        <w:pStyle w:val="AmNumberTabs"/>
        <w:spacing w:before="0"/>
      </w:pPr>
    </w:p>
    <w:p w14:paraId="03F2C64B" w14:textId="352FB94D" w:rsidR="00B00DF3" w:rsidRPr="00B00DF3" w:rsidRDefault="00B00DF3" w:rsidP="00B00DF3">
      <w:pPr>
        <w:pStyle w:val="NormalBold"/>
        <w:tabs>
          <w:tab w:val="left" w:pos="4793"/>
        </w:tabs>
        <w:rPr>
          <w:lang w:val="ga-IE"/>
        </w:rPr>
      </w:pPr>
      <w:r w:rsidRPr="00B00DF3">
        <w:rPr>
          <w:lang w:val="ga-IE"/>
        </w:rPr>
        <w:t>Togra le haghaidh rialacháin</w:t>
      </w:r>
    </w:p>
    <w:p w14:paraId="13ADECBD" w14:textId="02E47D3E" w:rsidR="00B00DF3" w:rsidRPr="00B00DF3" w:rsidRDefault="00B00DF3" w:rsidP="00B00DF3">
      <w:pPr>
        <w:pStyle w:val="NormalBold"/>
        <w:rPr>
          <w:lang w:val="ga-IE"/>
        </w:rPr>
      </w:pPr>
      <w:r w:rsidRPr="00B00DF3">
        <w:rPr>
          <w:lang w:val="ga-IE"/>
        </w:rPr>
        <w:t>Airteagal 1 – pointe 5</w:t>
      </w:r>
    </w:p>
    <w:p w14:paraId="125FB8B3" w14:textId="12A564D4" w:rsidR="00B00DF3" w:rsidRPr="00B00DF3" w:rsidRDefault="00B00DF3" w:rsidP="00B00DF3">
      <w:pPr>
        <w:rPr>
          <w:lang w:val="ga-IE"/>
        </w:rPr>
      </w:pPr>
      <w:r w:rsidRPr="00B00DF3">
        <w:rPr>
          <w:lang w:val="ga-IE"/>
        </w:rPr>
        <w:t>Rialachán (AE) 2023/1115</w:t>
      </w:r>
    </w:p>
    <w:p w14:paraId="7D3D5AAE" w14:textId="74ADA117" w:rsidR="00B00DF3" w:rsidRPr="00FF60BF" w:rsidRDefault="00B00DF3" w:rsidP="00B00DF3">
      <w:proofErr w:type="spellStart"/>
      <w:r w:rsidRPr="00FF60BF">
        <w:t>Airteagal</w:t>
      </w:r>
      <w:proofErr w:type="spellEnd"/>
      <w:r w:rsidRPr="00FF60BF">
        <w:t xml:space="preserve"> 4 a – </w:t>
      </w:r>
      <w:proofErr w:type="spellStart"/>
      <w:r w:rsidRPr="00FF60BF">
        <w:t>mír</w:t>
      </w:r>
      <w:proofErr w:type="spellEnd"/>
      <w:r w:rsidRPr="00FF60BF">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DF3" w:rsidRPr="00FF60BF" w14:paraId="0900E4D0" w14:textId="77777777" w:rsidTr="00AC0F52">
        <w:trPr>
          <w:jc w:val="center"/>
        </w:trPr>
        <w:tc>
          <w:tcPr>
            <w:tcW w:w="9752" w:type="dxa"/>
            <w:gridSpan w:val="2"/>
          </w:tcPr>
          <w:p w14:paraId="35CCB322" w14:textId="77777777" w:rsidR="00B00DF3" w:rsidRPr="00FF60BF" w:rsidRDefault="00B00DF3" w:rsidP="00AC0F52">
            <w:pPr>
              <w:keepNext/>
            </w:pPr>
          </w:p>
        </w:tc>
      </w:tr>
      <w:tr w:rsidR="00B00DF3" w:rsidRPr="00FF60BF" w14:paraId="742E2A67" w14:textId="77777777" w:rsidTr="00AC0F52">
        <w:trPr>
          <w:jc w:val="center"/>
        </w:trPr>
        <w:tc>
          <w:tcPr>
            <w:tcW w:w="4876" w:type="dxa"/>
          </w:tcPr>
          <w:p w14:paraId="0256C1A7" w14:textId="77777777" w:rsidR="00B00DF3" w:rsidRPr="00FF60BF" w:rsidRDefault="00B00DF3" w:rsidP="00AC0F52">
            <w:pPr>
              <w:pStyle w:val="AmColumnHeading"/>
              <w:keepNext/>
            </w:pPr>
            <w:r w:rsidRPr="00FF60BF">
              <w:t>Téacs arna mholadh ag an gCoimisiún</w:t>
            </w:r>
          </w:p>
        </w:tc>
        <w:tc>
          <w:tcPr>
            <w:tcW w:w="4876" w:type="dxa"/>
          </w:tcPr>
          <w:p w14:paraId="554FDF16" w14:textId="77777777" w:rsidR="00B00DF3" w:rsidRPr="00FF60BF" w:rsidRDefault="00B00DF3" w:rsidP="00AC0F52">
            <w:pPr>
              <w:pStyle w:val="AmColumnHeading"/>
              <w:keepNext/>
            </w:pPr>
            <w:r w:rsidRPr="00FF60BF">
              <w:t>Leasú</w:t>
            </w:r>
          </w:p>
        </w:tc>
      </w:tr>
      <w:tr w:rsidR="00B00DF3" w:rsidRPr="00D17BB1" w14:paraId="5242C031" w14:textId="77777777" w:rsidTr="00AC0F52">
        <w:trPr>
          <w:jc w:val="center"/>
        </w:trPr>
        <w:tc>
          <w:tcPr>
            <w:tcW w:w="4876" w:type="dxa"/>
          </w:tcPr>
          <w:p w14:paraId="2A1DB957" w14:textId="77777777" w:rsidR="00B00DF3" w:rsidRPr="00FF60BF" w:rsidRDefault="00B00DF3" w:rsidP="00AC0F52">
            <w:pPr>
              <w:pStyle w:val="Normal6a"/>
              <w:rPr>
                <w:b/>
                <w:bCs/>
                <w:i/>
                <w:iCs/>
              </w:rPr>
            </w:pPr>
            <w:r w:rsidRPr="00FF60BF">
              <w:t>3.</w:t>
            </w:r>
            <w:r w:rsidRPr="00FF60BF">
              <w:tab/>
              <w:t xml:space="preserve">Soláthróidh </w:t>
            </w:r>
            <w:proofErr w:type="spellStart"/>
            <w:r w:rsidRPr="00FF60BF">
              <w:t>micrea</w:t>
            </w:r>
            <w:proofErr w:type="spellEnd"/>
            <w:r w:rsidRPr="00FF60BF">
              <w:t xml:space="preserve">-oibreoirí príomhúla agus oibreoirí príomhúla beaga an fhaisnéis a leagtar amach in Iarscríbhinn III agus an dearbhú simplithe á chur isteach acu sa chóras faisnéise. </w:t>
            </w:r>
            <w:r w:rsidRPr="00FF60BF">
              <w:rPr>
                <w:b/>
                <w:bCs/>
                <w:i/>
                <w:iCs/>
              </w:rPr>
              <w:t>Tabharfaidh</w:t>
            </w:r>
            <w:r w:rsidRPr="00FF60BF">
              <w:t xml:space="preserve"> siad an fhaisnéis atá ina ndearbhú simplithe cothrom le dáta tar éis aon athrú ar an bhfaisnéis a chuir siad ar fáil. </w:t>
            </w:r>
          </w:p>
        </w:tc>
        <w:tc>
          <w:tcPr>
            <w:tcW w:w="4876" w:type="dxa"/>
          </w:tcPr>
          <w:p w14:paraId="515C0543" w14:textId="77777777" w:rsidR="00B00DF3" w:rsidRPr="00FF60BF" w:rsidRDefault="00B00DF3" w:rsidP="00AC0F52">
            <w:pPr>
              <w:pStyle w:val="Normal6a"/>
              <w:rPr>
                <w:szCs w:val="24"/>
              </w:rPr>
            </w:pPr>
            <w:r w:rsidRPr="00FF60BF">
              <w:t>3.</w:t>
            </w:r>
            <w:r w:rsidRPr="00FF60BF">
              <w:tab/>
              <w:t xml:space="preserve">Soláthróidh </w:t>
            </w:r>
            <w:proofErr w:type="spellStart"/>
            <w:r w:rsidRPr="00FF60BF">
              <w:t>micrea</w:t>
            </w:r>
            <w:proofErr w:type="spellEnd"/>
            <w:r w:rsidRPr="00FF60BF">
              <w:t xml:space="preserve">-oibreoirí príomhúla agus oibreoirí príomhúla beaga an fhaisnéis a leagtar amach in Iarscríbhinn III agus an dearbhú simplithe á thíolacadh acu sa chóras faisnéise. </w:t>
            </w:r>
            <w:r w:rsidRPr="00FF60BF">
              <w:rPr>
                <w:b/>
                <w:bCs/>
                <w:i/>
                <w:iCs/>
              </w:rPr>
              <w:t>Féadfaidh</w:t>
            </w:r>
            <w:r w:rsidRPr="00FF60BF">
              <w:t xml:space="preserve"> siad an fhaisnéis atá ina ndearbhú simplithe a thabhairt cothrom le dáta tar éis aon </w:t>
            </w:r>
            <w:r w:rsidRPr="00FF60BF">
              <w:rPr>
                <w:b/>
                <w:bCs/>
                <w:i/>
                <w:iCs/>
              </w:rPr>
              <w:t>mhórathrú</w:t>
            </w:r>
            <w:r w:rsidRPr="00FF60BF">
              <w:t xml:space="preserve"> ar an bhfaisnéis a chuir siad ar fáil. </w:t>
            </w:r>
          </w:p>
        </w:tc>
      </w:tr>
    </w:tbl>
    <w:p w14:paraId="4C91B6F9" w14:textId="77777777" w:rsidR="006B1DC2" w:rsidRDefault="006B1DC2" w:rsidP="00B00DF3">
      <w:pPr>
        <w:pStyle w:val="AmNumberTabs"/>
      </w:pPr>
    </w:p>
    <w:p w14:paraId="57C83303" w14:textId="735D7141" w:rsidR="00B00DF3" w:rsidRPr="00FF60BF" w:rsidRDefault="00B00DF3" w:rsidP="00B00DF3">
      <w:pPr>
        <w:pStyle w:val="AmNumberTabs"/>
      </w:pPr>
      <w:r w:rsidRPr="00FF60BF">
        <w:t>Leas</w:t>
      </w:r>
      <w:r>
        <w:t>uithe</w:t>
      </w:r>
      <w:r w:rsidRPr="00FF60BF">
        <w:tab/>
      </w:r>
      <w:r w:rsidR="00423FF6">
        <w:t xml:space="preserve"> </w:t>
      </w:r>
      <w:r>
        <w:t xml:space="preserve">77 agus </w:t>
      </w:r>
      <w:r w:rsidRPr="00FF60BF">
        <w:t>117</w:t>
      </w:r>
    </w:p>
    <w:p w14:paraId="6ACEF7B8" w14:textId="77777777" w:rsidR="006B1DC2" w:rsidRDefault="006B1DC2" w:rsidP="00B00DF3">
      <w:pPr>
        <w:pStyle w:val="NormalBold"/>
        <w:rPr>
          <w:lang w:val="ga-IE"/>
        </w:rPr>
      </w:pPr>
    </w:p>
    <w:p w14:paraId="540488CA" w14:textId="0D254B85" w:rsidR="00B00DF3" w:rsidRPr="00B00DF3" w:rsidRDefault="00B00DF3" w:rsidP="00B00DF3">
      <w:pPr>
        <w:pStyle w:val="NormalBold"/>
        <w:rPr>
          <w:lang w:val="ga-IE"/>
        </w:rPr>
      </w:pPr>
      <w:r w:rsidRPr="00B00DF3">
        <w:rPr>
          <w:lang w:val="ga-IE"/>
        </w:rPr>
        <w:t>Togra le haghaidh rialacháin</w:t>
      </w:r>
    </w:p>
    <w:p w14:paraId="4D00989B" w14:textId="7E271D1A" w:rsidR="00B00DF3" w:rsidRPr="00B00DF3" w:rsidRDefault="00B00DF3" w:rsidP="00B00DF3">
      <w:pPr>
        <w:pStyle w:val="NormalBold"/>
        <w:rPr>
          <w:lang w:val="ga-IE"/>
        </w:rPr>
      </w:pPr>
      <w:r w:rsidRPr="00B00DF3">
        <w:rPr>
          <w:lang w:val="ga-IE"/>
        </w:rPr>
        <w:t>Airteagal 1 – pointe 5</w:t>
      </w:r>
    </w:p>
    <w:p w14:paraId="2AEB4960" w14:textId="79DBF019" w:rsidR="00B00DF3" w:rsidRPr="00B00DF3" w:rsidRDefault="00B00DF3" w:rsidP="00B00DF3">
      <w:pPr>
        <w:rPr>
          <w:lang w:val="ga-IE"/>
        </w:rPr>
      </w:pPr>
      <w:r w:rsidRPr="00B00DF3">
        <w:rPr>
          <w:lang w:val="ga-IE"/>
        </w:rPr>
        <w:t>Rialachán (AE) 2023/1115</w:t>
      </w:r>
    </w:p>
    <w:p w14:paraId="1F6AC444" w14:textId="59DD162D" w:rsidR="00B00DF3" w:rsidRPr="00FF60BF" w:rsidRDefault="00B00DF3" w:rsidP="00B00DF3">
      <w:proofErr w:type="spellStart"/>
      <w:r w:rsidRPr="00FF60BF">
        <w:t>Airteagal</w:t>
      </w:r>
      <w:proofErr w:type="spellEnd"/>
      <w:r w:rsidRPr="00FF60BF">
        <w:t xml:space="preserve"> 4 a – </w:t>
      </w:r>
      <w:proofErr w:type="spellStart"/>
      <w:r w:rsidRPr="00FF60BF">
        <w:t>mír</w:t>
      </w:r>
      <w:proofErr w:type="spellEnd"/>
      <w:r w:rsidRPr="00FF60BF">
        <w:t xml:space="preserv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DF3" w:rsidRPr="00FF60BF" w14:paraId="118DD0D8" w14:textId="77777777" w:rsidTr="00AC0F52">
        <w:trPr>
          <w:jc w:val="center"/>
        </w:trPr>
        <w:tc>
          <w:tcPr>
            <w:tcW w:w="9752" w:type="dxa"/>
            <w:gridSpan w:val="2"/>
          </w:tcPr>
          <w:p w14:paraId="5DF816C1" w14:textId="77777777" w:rsidR="00B00DF3" w:rsidRPr="00FF60BF" w:rsidRDefault="00B00DF3" w:rsidP="00AC0F52">
            <w:pPr>
              <w:keepNext/>
            </w:pPr>
          </w:p>
        </w:tc>
      </w:tr>
      <w:tr w:rsidR="00B00DF3" w:rsidRPr="00FF60BF" w14:paraId="186A923F" w14:textId="77777777" w:rsidTr="00AC0F52">
        <w:trPr>
          <w:jc w:val="center"/>
        </w:trPr>
        <w:tc>
          <w:tcPr>
            <w:tcW w:w="4876" w:type="dxa"/>
          </w:tcPr>
          <w:p w14:paraId="0891A312" w14:textId="77777777" w:rsidR="00B00DF3" w:rsidRPr="00FF60BF" w:rsidRDefault="00B00DF3" w:rsidP="00AC0F52">
            <w:pPr>
              <w:pStyle w:val="AmColumnHeading"/>
              <w:keepNext/>
            </w:pPr>
            <w:r w:rsidRPr="00FF60BF">
              <w:t>Téacs arna mholadh ag an gCoimisiún</w:t>
            </w:r>
          </w:p>
        </w:tc>
        <w:tc>
          <w:tcPr>
            <w:tcW w:w="4876" w:type="dxa"/>
          </w:tcPr>
          <w:p w14:paraId="5629B0A5" w14:textId="77777777" w:rsidR="00B00DF3" w:rsidRPr="00FF60BF" w:rsidRDefault="00B00DF3" w:rsidP="00AC0F52">
            <w:pPr>
              <w:pStyle w:val="AmColumnHeading"/>
              <w:keepNext/>
            </w:pPr>
            <w:r w:rsidRPr="00FF60BF">
              <w:t>Leasú</w:t>
            </w:r>
          </w:p>
        </w:tc>
      </w:tr>
      <w:tr w:rsidR="00B00DF3" w:rsidRPr="00D17BB1" w14:paraId="019685A5" w14:textId="77777777" w:rsidTr="00AC0F52">
        <w:trPr>
          <w:jc w:val="center"/>
        </w:trPr>
        <w:tc>
          <w:tcPr>
            <w:tcW w:w="4876" w:type="dxa"/>
          </w:tcPr>
          <w:p w14:paraId="4B79285E" w14:textId="77777777" w:rsidR="00B00DF3" w:rsidRPr="00FF60BF" w:rsidRDefault="00B00DF3" w:rsidP="00AC0F52">
            <w:pPr>
              <w:pStyle w:val="Normal6a"/>
              <w:rPr>
                <w:b/>
                <w:bCs/>
                <w:i/>
                <w:iCs/>
              </w:rPr>
            </w:pPr>
            <w:r w:rsidRPr="00FF60BF">
              <w:t>4.</w:t>
            </w:r>
            <w:r w:rsidRPr="00FF60BF">
              <w:tab/>
              <w:t xml:space="preserve">I gcás ina bhfuil an fhaisnéis uile a liostaítear in Iarscríbhinn III ar fáil i gcóras nó i mbunachar sonraí atá ann faoi reachtaíocht an Aontais nó faoi reachtaíocht na mBallstát, seachas an córas faisnéise dá dtagraítear in Airteagal 33, ní </w:t>
            </w:r>
            <w:proofErr w:type="spellStart"/>
            <w:r w:rsidRPr="00FF60BF">
              <w:t>cheanglófar</w:t>
            </w:r>
            <w:proofErr w:type="spellEnd"/>
            <w:r w:rsidRPr="00FF60BF">
              <w:t xml:space="preserve"> ar </w:t>
            </w:r>
            <w:proofErr w:type="spellStart"/>
            <w:r w:rsidRPr="00FF60BF">
              <w:t>mhicreaoibreoirí</w:t>
            </w:r>
            <w:proofErr w:type="spellEnd"/>
            <w:r w:rsidRPr="00FF60BF">
              <w:t xml:space="preserve"> ná ar oibreoirí príomhúla beaga dearbhú simplithe a chur isteach i gcomhréir le mír 2 den Airteagal seo. Cuirfidh na Ballstáit an fhaisnéis sin ar fáil in aghaidh an oibreora sa chóras faisnéise dá dtagraítear in Airteagal 33. Ní chuirfidh an </w:t>
            </w:r>
            <w:proofErr w:type="spellStart"/>
            <w:r w:rsidRPr="00FF60BF">
              <w:t>micrea</w:t>
            </w:r>
            <w:proofErr w:type="spellEnd"/>
            <w:r w:rsidRPr="00FF60BF">
              <w:t xml:space="preserve">-oibreoir ná an t-oibreoir príomhúil beag na táirgí ábhartha ar mhargadh an Aontais ná ní onnmhaireoidh sé iad ach amháin tar éis aitheantóir </w:t>
            </w:r>
            <w:proofErr w:type="spellStart"/>
            <w:r w:rsidRPr="00FF60BF">
              <w:t>dearbhúcháin</w:t>
            </w:r>
            <w:proofErr w:type="spellEnd"/>
            <w:r w:rsidRPr="00FF60BF">
              <w:t xml:space="preserve"> a bheith sannta dó.</w:t>
            </w:r>
          </w:p>
        </w:tc>
        <w:tc>
          <w:tcPr>
            <w:tcW w:w="4876" w:type="dxa"/>
          </w:tcPr>
          <w:p w14:paraId="020E81CF" w14:textId="77777777" w:rsidR="00B00DF3" w:rsidRPr="00FF60BF" w:rsidRDefault="00B00DF3" w:rsidP="00AC0F52">
            <w:pPr>
              <w:pStyle w:val="Normal6a"/>
              <w:rPr>
                <w:szCs w:val="24"/>
              </w:rPr>
            </w:pPr>
            <w:r w:rsidRPr="00FF60BF">
              <w:t>4.</w:t>
            </w:r>
            <w:r w:rsidRPr="00FF60BF">
              <w:tab/>
              <w:t xml:space="preserve">I gcás ina bhfuil an fhaisnéis uile a liostaítear in Iarscríbhinn III ar fáil i gcóras nó i mbunachar sonraí atá ann faoi reachtaíocht an Aontais nó faoi reachtaíocht na mBallstát, seachas an córas faisnéise dá dtagraítear in Airteagal 33, ní </w:t>
            </w:r>
            <w:proofErr w:type="spellStart"/>
            <w:r w:rsidRPr="00FF60BF">
              <w:t>cheanglófar</w:t>
            </w:r>
            <w:proofErr w:type="spellEnd"/>
            <w:r w:rsidRPr="00FF60BF">
              <w:t xml:space="preserve"> ar </w:t>
            </w:r>
            <w:proofErr w:type="spellStart"/>
            <w:r w:rsidRPr="00FF60BF">
              <w:t>mhicre-aoibreoirí</w:t>
            </w:r>
            <w:proofErr w:type="spellEnd"/>
            <w:r w:rsidRPr="00FF60BF">
              <w:t xml:space="preserve"> ná ar oibreoirí príomhúla beaga dearbhú simplithe </w:t>
            </w:r>
            <w:r w:rsidRPr="00FF60BF">
              <w:rPr>
                <w:b/>
                <w:bCs/>
                <w:i/>
                <w:iCs/>
              </w:rPr>
              <w:t>aonuaire</w:t>
            </w:r>
            <w:r w:rsidRPr="00FF60BF">
              <w:t xml:space="preserve"> a thíolacadh i gcomhréir le mír 2 den Airteagal seo. Cuirfidh na Ballstáit an fhaisnéis sin ar fáil in aghaidh an oibreora sa chóras faisnéise dá dtagraítear in Airteagal 33. Ní chuirfidh an </w:t>
            </w:r>
            <w:proofErr w:type="spellStart"/>
            <w:r w:rsidRPr="00FF60BF">
              <w:t>micrea</w:t>
            </w:r>
            <w:proofErr w:type="spellEnd"/>
            <w:r w:rsidRPr="00FF60BF">
              <w:t xml:space="preserve">-oibreoir ná an t-oibreoir príomhúil beag na táirgí ábhartha ar mhargadh an Aontais ná ní onnmhaireoidh sé iad ach amháin tar éis aitheantóir </w:t>
            </w:r>
            <w:proofErr w:type="spellStart"/>
            <w:r w:rsidRPr="00FF60BF">
              <w:t>dearbhúcháin</w:t>
            </w:r>
            <w:proofErr w:type="spellEnd"/>
            <w:r w:rsidRPr="00FF60BF">
              <w:t xml:space="preserve"> a bheith sannta dó.</w:t>
            </w:r>
          </w:p>
        </w:tc>
      </w:tr>
    </w:tbl>
    <w:p w14:paraId="241F86D9" w14:textId="50B3A4E1" w:rsidR="00B00DF3" w:rsidRPr="00FF60BF" w:rsidRDefault="00B00DF3" w:rsidP="00B00DF3">
      <w:pPr>
        <w:pStyle w:val="AmNumberTabs"/>
      </w:pPr>
      <w:r w:rsidRPr="00FF60BF">
        <w:t>Leas</w:t>
      </w:r>
      <w:r>
        <w:t>uithe</w:t>
      </w:r>
      <w:r w:rsidRPr="00FF60BF">
        <w:tab/>
      </w:r>
      <w:r w:rsidRPr="00FF60BF">
        <w:tab/>
      </w:r>
      <w:r>
        <w:t xml:space="preserve">78 agus </w:t>
      </w:r>
      <w:r w:rsidRPr="00FF60BF">
        <w:t>118</w:t>
      </w:r>
    </w:p>
    <w:p w14:paraId="6CD87DCD" w14:textId="77777777" w:rsidR="006B1DC2" w:rsidRDefault="006B1DC2" w:rsidP="00B00DF3">
      <w:pPr>
        <w:pStyle w:val="NormalBold"/>
        <w:rPr>
          <w:lang w:val="ga-IE"/>
        </w:rPr>
      </w:pPr>
    </w:p>
    <w:p w14:paraId="267FC646" w14:textId="210235D9" w:rsidR="00B00DF3" w:rsidRPr="00B00DF3" w:rsidRDefault="00B00DF3" w:rsidP="00B00DF3">
      <w:pPr>
        <w:pStyle w:val="NormalBold"/>
        <w:rPr>
          <w:lang w:val="ga-IE"/>
        </w:rPr>
      </w:pPr>
      <w:r w:rsidRPr="00B00DF3">
        <w:rPr>
          <w:lang w:val="ga-IE"/>
        </w:rPr>
        <w:t>Togra le haghaidh rialacháin</w:t>
      </w:r>
    </w:p>
    <w:p w14:paraId="0EE636BC" w14:textId="3F3B43D3" w:rsidR="00B00DF3" w:rsidRPr="00B00DF3" w:rsidRDefault="00B00DF3" w:rsidP="00B00DF3">
      <w:pPr>
        <w:pStyle w:val="NormalBold"/>
        <w:rPr>
          <w:lang w:val="ga-IE"/>
        </w:rPr>
      </w:pPr>
      <w:r w:rsidRPr="00B00DF3">
        <w:rPr>
          <w:lang w:val="ga-IE"/>
        </w:rPr>
        <w:t>Airteagal 1 – pointe 5</w:t>
      </w:r>
    </w:p>
    <w:p w14:paraId="30CE92D4" w14:textId="5FA5D1AA" w:rsidR="00B00DF3" w:rsidRPr="00B00DF3" w:rsidRDefault="00B00DF3" w:rsidP="00B00DF3">
      <w:pPr>
        <w:rPr>
          <w:lang w:val="ga-IE"/>
        </w:rPr>
      </w:pPr>
      <w:r w:rsidRPr="00B00DF3">
        <w:rPr>
          <w:lang w:val="ga-IE"/>
        </w:rPr>
        <w:t>Rialachán (AE) 2023/1115</w:t>
      </w:r>
    </w:p>
    <w:p w14:paraId="7FE3A242" w14:textId="77694E28" w:rsidR="00B00DF3" w:rsidRPr="00FF60BF" w:rsidRDefault="00B00DF3" w:rsidP="00B00DF3">
      <w:proofErr w:type="spellStart"/>
      <w:r w:rsidRPr="00FF60BF">
        <w:t>Airteagal</w:t>
      </w:r>
      <w:proofErr w:type="spellEnd"/>
      <w:r w:rsidRPr="00FF60BF">
        <w:t xml:space="preserve"> 4 a – </w:t>
      </w:r>
      <w:proofErr w:type="spellStart"/>
      <w:r w:rsidRPr="00FF60BF">
        <w:t>mír</w:t>
      </w:r>
      <w:proofErr w:type="spellEnd"/>
      <w:r w:rsidRPr="00FF60BF">
        <w:t xml:space="preserv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DF3" w:rsidRPr="00FF60BF" w14:paraId="2D6E6999" w14:textId="77777777" w:rsidTr="00AC0F52">
        <w:trPr>
          <w:jc w:val="center"/>
        </w:trPr>
        <w:tc>
          <w:tcPr>
            <w:tcW w:w="9752" w:type="dxa"/>
            <w:gridSpan w:val="2"/>
          </w:tcPr>
          <w:p w14:paraId="5AD4B69C" w14:textId="77777777" w:rsidR="00B00DF3" w:rsidRPr="00FF60BF" w:rsidRDefault="00B00DF3" w:rsidP="00AC0F52">
            <w:pPr>
              <w:keepNext/>
            </w:pPr>
          </w:p>
        </w:tc>
      </w:tr>
      <w:tr w:rsidR="00B00DF3" w:rsidRPr="00FF60BF" w14:paraId="766BBC76" w14:textId="77777777" w:rsidTr="00AC0F52">
        <w:trPr>
          <w:jc w:val="center"/>
        </w:trPr>
        <w:tc>
          <w:tcPr>
            <w:tcW w:w="4876" w:type="dxa"/>
          </w:tcPr>
          <w:p w14:paraId="7FD5CDC6" w14:textId="77777777" w:rsidR="00B00DF3" w:rsidRPr="00FF60BF" w:rsidRDefault="00B00DF3" w:rsidP="00AC0F52">
            <w:pPr>
              <w:pStyle w:val="AmColumnHeading"/>
              <w:keepNext/>
            </w:pPr>
            <w:r w:rsidRPr="00FF60BF">
              <w:t>Téacs arna mholadh ag an gCoimisiún</w:t>
            </w:r>
          </w:p>
        </w:tc>
        <w:tc>
          <w:tcPr>
            <w:tcW w:w="4876" w:type="dxa"/>
          </w:tcPr>
          <w:p w14:paraId="484411CD" w14:textId="77777777" w:rsidR="00B00DF3" w:rsidRPr="00FF60BF" w:rsidRDefault="00B00DF3" w:rsidP="00AC0F52">
            <w:pPr>
              <w:pStyle w:val="AmColumnHeading"/>
              <w:keepNext/>
            </w:pPr>
            <w:r w:rsidRPr="00FF60BF">
              <w:t>Leasú</w:t>
            </w:r>
          </w:p>
        </w:tc>
      </w:tr>
      <w:tr w:rsidR="00B00DF3" w:rsidRPr="00D17BB1" w14:paraId="455A9075" w14:textId="77777777" w:rsidTr="00AC0F52">
        <w:trPr>
          <w:jc w:val="center"/>
        </w:trPr>
        <w:tc>
          <w:tcPr>
            <w:tcW w:w="4876" w:type="dxa"/>
          </w:tcPr>
          <w:p w14:paraId="1E29F6A7" w14:textId="77777777" w:rsidR="00B00DF3" w:rsidRPr="00FF60BF" w:rsidRDefault="00B00DF3" w:rsidP="00AC0F52">
            <w:pPr>
              <w:pStyle w:val="Normal6a"/>
              <w:rPr>
                <w:b/>
                <w:bCs/>
                <w:i/>
                <w:iCs/>
              </w:rPr>
            </w:pPr>
            <w:r w:rsidRPr="00FF60BF">
              <w:t>5.</w:t>
            </w:r>
            <w:r w:rsidRPr="00FF60BF">
              <w:tab/>
              <w:t xml:space="preserve">I gcás </w:t>
            </w:r>
            <w:proofErr w:type="spellStart"/>
            <w:r w:rsidRPr="00FF60BF">
              <w:t>micrea</w:t>
            </w:r>
            <w:proofErr w:type="spellEnd"/>
            <w:r w:rsidRPr="00FF60BF">
              <w:t xml:space="preserve">-oibreoirí príomhúla agus oibreoirí príomhúla beaga, féadfar seoladh poist na </w:t>
            </w:r>
            <w:proofErr w:type="spellStart"/>
            <w:r w:rsidRPr="00FF60BF">
              <w:rPr>
                <w:b/>
                <w:bCs/>
                <w:i/>
                <w:iCs/>
              </w:rPr>
              <w:t>ndáileachtaí</w:t>
            </w:r>
            <w:proofErr w:type="spellEnd"/>
            <w:r w:rsidRPr="00FF60BF">
              <w:rPr>
                <w:b/>
                <w:bCs/>
                <w:i/>
                <w:iCs/>
              </w:rPr>
              <w:t xml:space="preserve"> uile</w:t>
            </w:r>
            <w:r w:rsidRPr="00FF60BF">
              <w:t xml:space="preserve"> inar táirgeadh na tráchtearraí ábhartha atá sa táirge ábhartha, nó lena ndearnadh é, a chur in ionad an </w:t>
            </w:r>
            <w:proofErr w:type="spellStart"/>
            <w:r w:rsidRPr="00FF60BF">
              <w:t>gheoshuímh</w:t>
            </w:r>
            <w:proofErr w:type="spellEnd"/>
            <w:r w:rsidRPr="00FF60BF">
              <w:t xml:space="preserve"> dá dtagraítear in Airteagal 9(1), pointe (d).’;</w:t>
            </w:r>
          </w:p>
        </w:tc>
        <w:tc>
          <w:tcPr>
            <w:tcW w:w="4876" w:type="dxa"/>
          </w:tcPr>
          <w:p w14:paraId="4AE81AD7" w14:textId="77777777" w:rsidR="00B00DF3" w:rsidRPr="00FF60BF" w:rsidRDefault="00B00DF3" w:rsidP="00AC0F52">
            <w:pPr>
              <w:pStyle w:val="Normal6a"/>
              <w:rPr>
                <w:szCs w:val="24"/>
              </w:rPr>
            </w:pPr>
            <w:r w:rsidRPr="00FF60BF">
              <w:t>5.</w:t>
            </w:r>
            <w:r w:rsidRPr="00FF60BF">
              <w:tab/>
              <w:t xml:space="preserve">I gcás </w:t>
            </w:r>
            <w:proofErr w:type="spellStart"/>
            <w:r w:rsidRPr="00FF60BF">
              <w:t>micrea</w:t>
            </w:r>
            <w:proofErr w:type="spellEnd"/>
            <w:r w:rsidRPr="00FF60BF">
              <w:t xml:space="preserve">-oibreoirí príomhúla agus oibreoirí príomhúla beaga, féadfar </w:t>
            </w:r>
            <w:r w:rsidRPr="00FF60BF">
              <w:rPr>
                <w:b/>
                <w:bCs/>
                <w:i/>
                <w:iCs/>
              </w:rPr>
              <w:t>seoladh poist</w:t>
            </w:r>
            <w:r w:rsidRPr="00FF60BF">
              <w:rPr>
                <w:b/>
                <w:bCs/>
              </w:rPr>
              <w:t xml:space="preserve"> </w:t>
            </w:r>
            <w:r w:rsidRPr="00FF60BF">
              <w:t xml:space="preserve">na </w:t>
            </w:r>
            <w:proofErr w:type="spellStart"/>
            <w:r w:rsidRPr="00FF60BF">
              <w:rPr>
                <w:b/>
                <w:bCs/>
                <w:i/>
                <w:iCs/>
              </w:rPr>
              <w:t>ndáileachtaí</w:t>
            </w:r>
            <w:proofErr w:type="spellEnd"/>
            <w:r w:rsidRPr="00FF60BF">
              <w:rPr>
                <w:b/>
                <w:bCs/>
                <w:i/>
                <w:iCs/>
              </w:rPr>
              <w:t xml:space="preserve"> uile</w:t>
            </w:r>
            <w:r w:rsidRPr="00FF60BF">
              <w:t xml:space="preserve"> inar táirgeadh na tráchtearraí ábhartha atá sa táirge ábhartha </w:t>
            </w:r>
            <w:r w:rsidRPr="00FF60BF">
              <w:rPr>
                <w:b/>
                <w:bCs/>
                <w:i/>
                <w:iCs/>
              </w:rPr>
              <w:t>nó seoladh poist na bunaíochta ina ndearnadh iad</w:t>
            </w:r>
            <w:r w:rsidRPr="00FF60BF">
              <w:t xml:space="preserve">, a chur in ionad an </w:t>
            </w:r>
            <w:proofErr w:type="spellStart"/>
            <w:r w:rsidRPr="00FF60BF">
              <w:t>gheoshuímh</w:t>
            </w:r>
            <w:proofErr w:type="spellEnd"/>
            <w:r w:rsidRPr="00FF60BF">
              <w:t xml:space="preserve"> dá dtagraítear in Airteagal 9(1), pointe (d).’;</w:t>
            </w:r>
          </w:p>
        </w:tc>
      </w:tr>
    </w:tbl>
    <w:p w14:paraId="02CCF07F" w14:textId="77777777" w:rsidR="006B1DC2" w:rsidRDefault="006B1DC2" w:rsidP="00B00DF3">
      <w:pPr>
        <w:pStyle w:val="AmNumberTabs"/>
      </w:pPr>
    </w:p>
    <w:p w14:paraId="4F6C80A3" w14:textId="485F159D" w:rsidR="00B00DF3" w:rsidRPr="00FF60BF" w:rsidRDefault="00B00DF3" w:rsidP="00B00DF3">
      <w:pPr>
        <w:pStyle w:val="AmNumberTabs"/>
      </w:pPr>
      <w:r w:rsidRPr="00FF60BF">
        <w:t>Leas</w:t>
      </w:r>
      <w:r>
        <w:t>uithe</w:t>
      </w:r>
      <w:r>
        <w:tab/>
        <w:t xml:space="preserve">79 agus </w:t>
      </w:r>
      <w:r w:rsidRPr="00FF60BF">
        <w:t>119</w:t>
      </w:r>
    </w:p>
    <w:p w14:paraId="397D6F1E" w14:textId="77777777" w:rsidR="006B1DC2" w:rsidRDefault="006B1DC2" w:rsidP="00B00DF3">
      <w:pPr>
        <w:pStyle w:val="NormalBold"/>
        <w:rPr>
          <w:lang w:val="ga-IE"/>
        </w:rPr>
      </w:pPr>
    </w:p>
    <w:p w14:paraId="7F02054E" w14:textId="0B32DE0E" w:rsidR="00B00DF3" w:rsidRPr="00B00DF3" w:rsidRDefault="00B00DF3" w:rsidP="00B00DF3">
      <w:pPr>
        <w:pStyle w:val="NormalBold"/>
        <w:rPr>
          <w:lang w:val="ga-IE"/>
        </w:rPr>
      </w:pPr>
      <w:r w:rsidRPr="00B00DF3">
        <w:rPr>
          <w:lang w:val="ga-IE"/>
        </w:rPr>
        <w:t>Togra le haghaidh rialacháin</w:t>
      </w:r>
    </w:p>
    <w:p w14:paraId="0B928690" w14:textId="2D6081F1" w:rsidR="00B00DF3" w:rsidRPr="00B00DF3" w:rsidRDefault="00B00DF3" w:rsidP="00B00DF3">
      <w:pPr>
        <w:pStyle w:val="NormalBold"/>
        <w:rPr>
          <w:lang w:val="ga-IE"/>
        </w:rPr>
      </w:pPr>
      <w:r w:rsidRPr="00B00DF3">
        <w:rPr>
          <w:lang w:val="ga-IE"/>
        </w:rPr>
        <w:t>Airteagal 1 – pointe 6</w:t>
      </w:r>
    </w:p>
    <w:p w14:paraId="0F40F44B" w14:textId="6A65D79C" w:rsidR="00B00DF3" w:rsidRPr="00B00DF3" w:rsidRDefault="00B00DF3" w:rsidP="00B00DF3">
      <w:pPr>
        <w:rPr>
          <w:lang w:val="ga-IE"/>
        </w:rPr>
      </w:pPr>
      <w:r w:rsidRPr="00B00DF3">
        <w:rPr>
          <w:lang w:val="ga-IE"/>
        </w:rPr>
        <w:t>Rialachán (AE) 2023/1115</w:t>
      </w:r>
    </w:p>
    <w:p w14:paraId="49E89AA4" w14:textId="600D6C70" w:rsidR="00B00DF3" w:rsidRPr="00423FF6" w:rsidRDefault="00B00DF3" w:rsidP="00B00DF3">
      <w:pPr>
        <w:rPr>
          <w:lang w:val="ga-IE"/>
        </w:rPr>
      </w:pPr>
      <w:r w:rsidRPr="00423FF6">
        <w:rPr>
          <w:lang w:val="ga-IE"/>
        </w:rPr>
        <w:t>Airteagal 5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DF3" w:rsidRPr="00D17BB1" w14:paraId="2DFF947E" w14:textId="77777777" w:rsidTr="00AC0F52">
        <w:trPr>
          <w:jc w:val="center"/>
        </w:trPr>
        <w:tc>
          <w:tcPr>
            <w:tcW w:w="9752" w:type="dxa"/>
            <w:gridSpan w:val="2"/>
          </w:tcPr>
          <w:p w14:paraId="7B8164A9" w14:textId="77777777" w:rsidR="00B00DF3" w:rsidRPr="00423FF6" w:rsidRDefault="00B00DF3" w:rsidP="00AC0F52">
            <w:pPr>
              <w:keepNext/>
              <w:rPr>
                <w:lang w:val="ga-IE"/>
              </w:rPr>
            </w:pPr>
          </w:p>
        </w:tc>
      </w:tr>
      <w:tr w:rsidR="00B00DF3" w:rsidRPr="00FF60BF" w14:paraId="7D3225E1" w14:textId="77777777" w:rsidTr="00AC0F52">
        <w:trPr>
          <w:jc w:val="center"/>
        </w:trPr>
        <w:tc>
          <w:tcPr>
            <w:tcW w:w="4876" w:type="dxa"/>
          </w:tcPr>
          <w:p w14:paraId="40F06B3B" w14:textId="77777777" w:rsidR="00B00DF3" w:rsidRPr="00FF60BF" w:rsidRDefault="00B00DF3" w:rsidP="00AC0F52">
            <w:pPr>
              <w:pStyle w:val="AmColumnHeading"/>
              <w:keepNext/>
            </w:pPr>
            <w:r w:rsidRPr="00FF60BF">
              <w:t>Téacs arna mholadh ag an gCoimisiún</w:t>
            </w:r>
          </w:p>
        </w:tc>
        <w:tc>
          <w:tcPr>
            <w:tcW w:w="4876" w:type="dxa"/>
          </w:tcPr>
          <w:p w14:paraId="624E9EE2" w14:textId="77777777" w:rsidR="00B00DF3" w:rsidRPr="00FF60BF" w:rsidRDefault="00B00DF3" w:rsidP="00AC0F52">
            <w:pPr>
              <w:pStyle w:val="AmColumnHeading"/>
              <w:keepNext/>
            </w:pPr>
            <w:r w:rsidRPr="00FF60BF">
              <w:t>Leasú</w:t>
            </w:r>
          </w:p>
        </w:tc>
      </w:tr>
      <w:tr w:rsidR="00B00DF3" w:rsidRPr="00D17BB1" w14:paraId="46C84ECD" w14:textId="77777777" w:rsidTr="00AC0F52">
        <w:trPr>
          <w:jc w:val="center"/>
        </w:trPr>
        <w:tc>
          <w:tcPr>
            <w:tcW w:w="4876" w:type="dxa"/>
          </w:tcPr>
          <w:p w14:paraId="07E42A85" w14:textId="77777777" w:rsidR="00B00DF3" w:rsidRPr="00FF60BF" w:rsidRDefault="00B00DF3" w:rsidP="00AC0F52">
            <w:pPr>
              <w:pStyle w:val="Normal6a"/>
              <w:rPr>
                <w:b/>
                <w:bCs/>
                <w:i/>
                <w:iCs/>
              </w:rPr>
            </w:pPr>
            <w:r w:rsidRPr="00FF60BF">
              <w:t>1.</w:t>
            </w:r>
            <w:r w:rsidRPr="00FF60BF">
              <w:tab/>
              <w:t xml:space="preserve">Ní dhéanfaidh oibreoirí </w:t>
            </w:r>
            <w:proofErr w:type="spellStart"/>
            <w:r w:rsidRPr="00FF60BF">
              <w:t>iartheachtacha</w:t>
            </w:r>
            <w:proofErr w:type="spellEnd"/>
            <w:r w:rsidRPr="00FF60BF">
              <w:t xml:space="preserve"> ná trádálaithe táirgí ábhartha a chur ar fáil ar an margadh ach amháin má tá an fhaisnéis a cheanglaítear faoi mhír 3 ina seilbh acu.</w:t>
            </w:r>
          </w:p>
        </w:tc>
        <w:tc>
          <w:tcPr>
            <w:tcW w:w="4876" w:type="dxa"/>
          </w:tcPr>
          <w:p w14:paraId="573FD481" w14:textId="77777777" w:rsidR="00B00DF3" w:rsidRPr="00FF60BF" w:rsidRDefault="00B00DF3" w:rsidP="00AC0F52">
            <w:pPr>
              <w:pStyle w:val="Normal6a"/>
              <w:rPr>
                <w:szCs w:val="24"/>
              </w:rPr>
            </w:pPr>
            <w:r w:rsidRPr="00FF60BF">
              <w:t>1.</w:t>
            </w:r>
            <w:r w:rsidRPr="00FF60BF">
              <w:tab/>
              <w:t xml:space="preserve">Ní dhéanfaidh oibreoirí </w:t>
            </w:r>
            <w:proofErr w:type="spellStart"/>
            <w:r w:rsidRPr="00FF60BF">
              <w:t>iartheachtacha</w:t>
            </w:r>
            <w:proofErr w:type="spellEnd"/>
            <w:r w:rsidRPr="00FF60BF">
              <w:t xml:space="preserve"> ná trádálaithe táirgí ábhartha </w:t>
            </w:r>
            <w:r w:rsidRPr="00FF60BF">
              <w:rPr>
                <w:b/>
                <w:bCs/>
                <w:i/>
                <w:iCs/>
              </w:rPr>
              <w:t xml:space="preserve">a chur ar </w:t>
            </w:r>
            <w:proofErr w:type="spellStart"/>
            <w:r w:rsidRPr="00FF60BF">
              <w:rPr>
                <w:b/>
                <w:bCs/>
                <w:i/>
                <w:iCs/>
              </w:rPr>
              <w:t>fáil</w:t>
            </w:r>
            <w:r w:rsidRPr="00FF60BF">
              <w:t>l</w:t>
            </w:r>
            <w:proofErr w:type="spellEnd"/>
            <w:r w:rsidRPr="00FF60BF">
              <w:t xml:space="preserve"> ar an margadh </w:t>
            </w:r>
            <w:r w:rsidRPr="00FF60BF">
              <w:rPr>
                <w:b/>
                <w:bCs/>
                <w:i/>
                <w:iCs/>
              </w:rPr>
              <w:t>ná a onnmhairiú</w:t>
            </w:r>
            <w:r w:rsidRPr="00FF60BF">
              <w:t xml:space="preserve"> ach amháin má tá an fhaisnéis a cheanglaítear faoi mhír 3 ina seilbh acu.;</w:t>
            </w:r>
          </w:p>
        </w:tc>
      </w:tr>
    </w:tbl>
    <w:p w14:paraId="1322E541" w14:textId="77777777" w:rsidR="006B1DC2" w:rsidRDefault="006B1DC2" w:rsidP="00B00DF3">
      <w:pPr>
        <w:pStyle w:val="AmNumberTabs"/>
      </w:pPr>
    </w:p>
    <w:p w14:paraId="0EC3226F" w14:textId="62CEBA1B" w:rsidR="00B00DF3" w:rsidRPr="00FF60BF" w:rsidRDefault="00B00DF3" w:rsidP="00B00DF3">
      <w:pPr>
        <w:pStyle w:val="AmNumberTabs"/>
      </w:pPr>
      <w:r w:rsidRPr="00FF60BF">
        <w:t>Leas</w:t>
      </w:r>
      <w:r>
        <w:t>uithe</w:t>
      </w:r>
      <w:r w:rsidR="00423FF6">
        <w:t xml:space="preserve"> </w:t>
      </w:r>
      <w:r>
        <w:tab/>
        <w:t xml:space="preserve">50, 80 agus </w:t>
      </w:r>
      <w:r w:rsidRPr="00FF60BF">
        <w:t>120</w:t>
      </w:r>
    </w:p>
    <w:p w14:paraId="6CB04FCD" w14:textId="77777777" w:rsidR="006B1DC2" w:rsidRDefault="006B1DC2" w:rsidP="00B00DF3">
      <w:pPr>
        <w:pStyle w:val="NormalBold"/>
        <w:rPr>
          <w:lang w:val="ga-IE"/>
        </w:rPr>
      </w:pPr>
    </w:p>
    <w:p w14:paraId="13A654DA" w14:textId="3CC1AA55" w:rsidR="00B00DF3" w:rsidRPr="00B00DF3" w:rsidRDefault="00B00DF3" w:rsidP="00B00DF3">
      <w:pPr>
        <w:pStyle w:val="NormalBold"/>
        <w:rPr>
          <w:lang w:val="ga-IE"/>
        </w:rPr>
      </w:pPr>
      <w:r w:rsidRPr="00B00DF3">
        <w:rPr>
          <w:lang w:val="ga-IE"/>
        </w:rPr>
        <w:t>Togra le haghaidh rialacháin</w:t>
      </w:r>
    </w:p>
    <w:p w14:paraId="6F11E43E" w14:textId="221FB748" w:rsidR="00B00DF3" w:rsidRPr="00B00DF3" w:rsidRDefault="00B00DF3" w:rsidP="00B00DF3">
      <w:pPr>
        <w:pStyle w:val="NormalBold"/>
        <w:rPr>
          <w:lang w:val="ga-IE"/>
        </w:rPr>
      </w:pPr>
      <w:r w:rsidRPr="00B00DF3">
        <w:rPr>
          <w:lang w:val="ga-IE"/>
        </w:rPr>
        <w:t>Airteagal 1 – pointe 6</w:t>
      </w:r>
    </w:p>
    <w:p w14:paraId="1C6E0F71" w14:textId="35C71674" w:rsidR="00B00DF3" w:rsidRPr="00B00DF3" w:rsidRDefault="00B00DF3" w:rsidP="00B00DF3">
      <w:pPr>
        <w:rPr>
          <w:lang w:val="ga-IE"/>
        </w:rPr>
      </w:pPr>
      <w:r w:rsidRPr="00B00DF3">
        <w:rPr>
          <w:lang w:val="ga-IE"/>
        </w:rPr>
        <w:t>Rialachán (AE) 2023/1115</w:t>
      </w:r>
    </w:p>
    <w:p w14:paraId="455331B3" w14:textId="31B53D0E" w:rsidR="00B00DF3" w:rsidRPr="00B00DF3" w:rsidRDefault="00B00DF3" w:rsidP="00B00DF3">
      <w:pPr>
        <w:rPr>
          <w:lang w:val="ga-IE"/>
        </w:rPr>
      </w:pPr>
      <w:r w:rsidRPr="00B00DF3">
        <w:rPr>
          <w:lang w:val="ga-IE"/>
        </w:rPr>
        <w:t>Airteagal 5 – mír 3 – pointe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DF3" w:rsidRPr="00B00DF3" w14:paraId="4519A5C2" w14:textId="77777777" w:rsidTr="00AC0F52">
        <w:trPr>
          <w:jc w:val="center"/>
        </w:trPr>
        <w:tc>
          <w:tcPr>
            <w:tcW w:w="9752" w:type="dxa"/>
            <w:gridSpan w:val="2"/>
          </w:tcPr>
          <w:p w14:paraId="23A67D17" w14:textId="77777777" w:rsidR="00B00DF3" w:rsidRPr="00B00DF3" w:rsidRDefault="00B00DF3" w:rsidP="00AC0F52">
            <w:pPr>
              <w:keepNext/>
              <w:rPr>
                <w:lang w:val="ga-IE"/>
              </w:rPr>
            </w:pPr>
          </w:p>
        </w:tc>
      </w:tr>
      <w:tr w:rsidR="00B00DF3" w:rsidRPr="00FF60BF" w14:paraId="4E0A4BCE" w14:textId="77777777" w:rsidTr="00AC0F52">
        <w:trPr>
          <w:jc w:val="center"/>
        </w:trPr>
        <w:tc>
          <w:tcPr>
            <w:tcW w:w="4876" w:type="dxa"/>
          </w:tcPr>
          <w:p w14:paraId="03F8EB7B" w14:textId="77777777" w:rsidR="00B00DF3" w:rsidRPr="00FF60BF" w:rsidRDefault="00B00DF3" w:rsidP="00AC0F52">
            <w:pPr>
              <w:pStyle w:val="AmColumnHeading"/>
              <w:keepNext/>
            </w:pPr>
            <w:r w:rsidRPr="00FF60BF">
              <w:t>Téacs arna mholadh ag an gCoimisiún</w:t>
            </w:r>
          </w:p>
        </w:tc>
        <w:tc>
          <w:tcPr>
            <w:tcW w:w="4876" w:type="dxa"/>
          </w:tcPr>
          <w:p w14:paraId="7F6E85A7" w14:textId="77777777" w:rsidR="00B00DF3" w:rsidRPr="00FF60BF" w:rsidRDefault="00B00DF3" w:rsidP="00AC0F52">
            <w:pPr>
              <w:pStyle w:val="AmColumnHeading"/>
              <w:keepNext/>
            </w:pPr>
            <w:r w:rsidRPr="00FF60BF">
              <w:t>Leasú</w:t>
            </w:r>
          </w:p>
        </w:tc>
      </w:tr>
      <w:tr w:rsidR="00B00DF3" w:rsidRPr="00D17BB1" w14:paraId="1B628E3E" w14:textId="77777777" w:rsidTr="00AC0F52">
        <w:trPr>
          <w:jc w:val="center"/>
        </w:trPr>
        <w:tc>
          <w:tcPr>
            <w:tcW w:w="4876" w:type="dxa"/>
          </w:tcPr>
          <w:p w14:paraId="7C0B0CA7" w14:textId="77777777" w:rsidR="00B00DF3" w:rsidRPr="00FF60BF" w:rsidRDefault="00B00DF3" w:rsidP="00AC0F52">
            <w:pPr>
              <w:pStyle w:val="Normal6a"/>
              <w:rPr>
                <w:b/>
                <w:bCs/>
                <w:i/>
                <w:iCs/>
              </w:rPr>
            </w:pPr>
            <w:r w:rsidRPr="00FF60BF">
              <w:t>(a)</w:t>
            </w:r>
            <w:r w:rsidRPr="00FF60BF">
              <w:tab/>
              <w:t xml:space="preserve">ainm, trádainm cláraithe nó trádmharc cláraithe, seoladh poist, seoladh ríomhphoist agus, má tá sé ar fáil, seoladh gréasáin na n-oibreoirí, na n-oibreoirí </w:t>
            </w:r>
            <w:proofErr w:type="spellStart"/>
            <w:r w:rsidRPr="00FF60BF">
              <w:t>iartheachtacha</w:t>
            </w:r>
            <w:proofErr w:type="spellEnd"/>
            <w:r w:rsidRPr="00FF60BF">
              <w:t xml:space="preserve"> nó na dtrádálaithe a sholáthair na táirgí ábhartha dóibh, chomh maith le huimhreacha tagartha na ráiteas maidir le dícheall cuí nó na </w:t>
            </w:r>
            <w:proofErr w:type="spellStart"/>
            <w:r w:rsidRPr="00FF60BF">
              <w:t>haitheantóirí</w:t>
            </w:r>
            <w:proofErr w:type="spellEnd"/>
            <w:r w:rsidRPr="00FF60BF">
              <w:t xml:space="preserve"> </w:t>
            </w:r>
            <w:proofErr w:type="spellStart"/>
            <w:r w:rsidRPr="00FF60BF">
              <w:t>dearbhúcháin</w:t>
            </w:r>
            <w:proofErr w:type="spellEnd"/>
            <w:r w:rsidRPr="00FF60BF">
              <w:t xml:space="preserve"> a bhaineann leis na táirgí sin;</w:t>
            </w:r>
          </w:p>
        </w:tc>
        <w:tc>
          <w:tcPr>
            <w:tcW w:w="4876" w:type="dxa"/>
          </w:tcPr>
          <w:p w14:paraId="4EF1554F" w14:textId="77777777" w:rsidR="00B00DF3" w:rsidRPr="00FF60BF" w:rsidRDefault="00B00DF3" w:rsidP="00AC0F52">
            <w:pPr>
              <w:pStyle w:val="Normal6a"/>
              <w:rPr>
                <w:szCs w:val="24"/>
              </w:rPr>
            </w:pPr>
            <w:r w:rsidRPr="00FF60BF">
              <w:t>(a)</w:t>
            </w:r>
            <w:r w:rsidRPr="00FF60BF">
              <w:tab/>
              <w:t xml:space="preserve">ainm, trádainm cláraithe nó trádmharc cláraithe, seoladh poist, seoladh ríomhphoist agus, má tá sé ar fáil, seoladh gréasáin na n-oibreoirí, na n-oibreoirí </w:t>
            </w:r>
            <w:proofErr w:type="spellStart"/>
            <w:r w:rsidRPr="00FF60BF">
              <w:t>iartheachtacha</w:t>
            </w:r>
            <w:proofErr w:type="spellEnd"/>
            <w:r w:rsidRPr="00FF60BF">
              <w:t xml:space="preserve"> nó na dtrádálaithe a sholáthair na táirgí ábhartha dóibh, chomh maith le huimhreacha tagartha na ráiteas maidir le dícheall cuí nó na </w:t>
            </w:r>
            <w:proofErr w:type="spellStart"/>
            <w:r w:rsidRPr="00FF60BF">
              <w:t>haitheantóirí</w:t>
            </w:r>
            <w:proofErr w:type="spellEnd"/>
            <w:r w:rsidRPr="00FF60BF">
              <w:t xml:space="preserve"> </w:t>
            </w:r>
            <w:proofErr w:type="spellStart"/>
            <w:r w:rsidRPr="00FF60BF">
              <w:t>dearbhúcháin</w:t>
            </w:r>
            <w:proofErr w:type="spellEnd"/>
            <w:r w:rsidRPr="00FF60BF">
              <w:t xml:space="preserve"> a bhaineann leis na táirgí sin </w:t>
            </w:r>
            <w:r w:rsidRPr="00FF60BF">
              <w:rPr>
                <w:b/>
                <w:bCs/>
                <w:i/>
                <w:iCs/>
              </w:rPr>
              <w:t>i gcás inar oibreoir é an soláthróir agus sa chás sin amháin</w:t>
            </w:r>
            <w:r w:rsidRPr="00FF60BF">
              <w:t>;</w:t>
            </w:r>
          </w:p>
        </w:tc>
      </w:tr>
    </w:tbl>
    <w:p w14:paraId="6456D46D" w14:textId="77777777" w:rsidR="006B1DC2" w:rsidRDefault="006B1DC2" w:rsidP="00B00DF3">
      <w:pPr>
        <w:pStyle w:val="AmNumberTabs"/>
      </w:pPr>
    </w:p>
    <w:p w14:paraId="7BB2858B" w14:textId="2FC68270" w:rsidR="006B1DC2" w:rsidRPr="00FF60BF" w:rsidRDefault="006B1DC2" w:rsidP="006B1DC2">
      <w:pPr>
        <w:pStyle w:val="AmNumberTabs"/>
      </w:pPr>
      <w:r w:rsidRPr="00FF60BF">
        <w:t>Leas</w:t>
      </w:r>
      <w:r>
        <w:t>uithe</w:t>
      </w:r>
      <w:r>
        <w:tab/>
      </w:r>
      <w:r w:rsidR="00423FF6">
        <w:t xml:space="preserve"> </w:t>
      </w:r>
      <w:r>
        <w:t xml:space="preserve">34, 49, 81 agus </w:t>
      </w:r>
      <w:r w:rsidRPr="00FF60BF">
        <w:t>121</w:t>
      </w:r>
    </w:p>
    <w:p w14:paraId="71BA3DA4" w14:textId="77777777" w:rsidR="006B1DC2" w:rsidRPr="006B1DC2" w:rsidRDefault="006B1DC2" w:rsidP="006B1DC2">
      <w:pPr>
        <w:pStyle w:val="NormalBold"/>
        <w:rPr>
          <w:rStyle w:val="HideTWBExt"/>
          <w:b w:val="0"/>
          <w:color w:val="auto"/>
          <w:lang w:val="ga-IE"/>
        </w:rPr>
      </w:pPr>
    </w:p>
    <w:p w14:paraId="26378C3C" w14:textId="1A32AFA7" w:rsidR="006B1DC2" w:rsidRPr="006B1DC2" w:rsidRDefault="006B1DC2" w:rsidP="006B1DC2">
      <w:pPr>
        <w:pStyle w:val="NormalBold"/>
        <w:rPr>
          <w:lang w:val="ga-IE"/>
        </w:rPr>
      </w:pPr>
      <w:r w:rsidRPr="006B1DC2">
        <w:rPr>
          <w:lang w:val="ga-IE"/>
        </w:rPr>
        <w:t>Togra le haghaidh rialacháin</w:t>
      </w:r>
    </w:p>
    <w:p w14:paraId="3C0BADA4" w14:textId="7866C8CF" w:rsidR="006B1DC2" w:rsidRPr="006B1DC2" w:rsidRDefault="006B1DC2" w:rsidP="006B1DC2">
      <w:pPr>
        <w:pStyle w:val="NormalBold"/>
        <w:rPr>
          <w:lang w:val="ga-IE"/>
        </w:rPr>
      </w:pPr>
      <w:r w:rsidRPr="006B1DC2">
        <w:rPr>
          <w:lang w:val="ga-IE"/>
        </w:rPr>
        <w:t>Airteagal 1 – pointe 6</w:t>
      </w:r>
    </w:p>
    <w:p w14:paraId="2711503C" w14:textId="5B1BD66A" w:rsidR="006B1DC2" w:rsidRPr="006B1DC2" w:rsidRDefault="006B1DC2" w:rsidP="006B1DC2">
      <w:pPr>
        <w:rPr>
          <w:lang w:val="ga-IE"/>
        </w:rPr>
      </w:pPr>
      <w:r w:rsidRPr="006B1DC2">
        <w:rPr>
          <w:lang w:val="ga-IE"/>
        </w:rPr>
        <w:t>Rialachán (AE) 2023/1115</w:t>
      </w:r>
    </w:p>
    <w:p w14:paraId="5E3FD79A" w14:textId="15D9AF03" w:rsidR="006B1DC2" w:rsidRPr="00423FF6" w:rsidRDefault="006B1DC2" w:rsidP="006B1DC2">
      <w:pPr>
        <w:rPr>
          <w:lang w:val="ga-IE"/>
        </w:rPr>
      </w:pPr>
      <w:r w:rsidRPr="00423FF6">
        <w:rPr>
          <w:lang w:val="ga-IE"/>
        </w:rPr>
        <w:t>Airteagal 5 – mír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DC2" w:rsidRPr="00D17BB1" w14:paraId="56C53E40" w14:textId="77777777" w:rsidTr="00AC0F52">
        <w:trPr>
          <w:jc w:val="center"/>
        </w:trPr>
        <w:tc>
          <w:tcPr>
            <w:tcW w:w="9752" w:type="dxa"/>
            <w:gridSpan w:val="2"/>
          </w:tcPr>
          <w:p w14:paraId="523F0590" w14:textId="77777777" w:rsidR="006B1DC2" w:rsidRPr="00423FF6" w:rsidRDefault="006B1DC2" w:rsidP="00AC0F52">
            <w:pPr>
              <w:keepNext/>
              <w:rPr>
                <w:lang w:val="ga-IE"/>
              </w:rPr>
            </w:pPr>
          </w:p>
        </w:tc>
      </w:tr>
      <w:tr w:rsidR="006B1DC2" w:rsidRPr="00FF60BF" w14:paraId="5AEF2CED" w14:textId="77777777" w:rsidTr="00AC0F52">
        <w:trPr>
          <w:jc w:val="center"/>
        </w:trPr>
        <w:tc>
          <w:tcPr>
            <w:tcW w:w="4876" w:type="dxa"/>
          </w:tcPr>
          <w:p w14:paraId="67F20E64" w14:textId="77777777" w:rsidR="006B1DC2" w:rsidRPr="00FF60BF" w:rsidRDefault="006B1DC2" w:rsidP="00AC0F52">
            <w:pPr>
              <w:pStyle w:val="AmColumnHeading"/>
              <w:keepNext/>
            </w:pPr>
            <w:r w:rsidRPr="00FF60BF">
              <w:t>Téacs arna mholadh ag an gCoimisiún</w:t>
            </w:r>
          </w:p>
        </w:tc>
        <w:tc>
          <w:tcPr>
            <w:tcW w:w="4876" w:type="dxa"/>
          </w:tcPr>
          <w:p w14:paraId="4C1EF6CE" w14:textId="77777777" w:rsidR="006B1DC2" w:rsidRPr="00FF60BF" w:rsidRDefault="006B1DC2" w:rsidP="00AC0F52">
            <w:pPr>
              <w:pStyle w:val="AmColumnHeading"/>
              <w:keepNext/>
            </w:pPr>
            <w:r w:rsidRPr="00FF60BF">
              <w:t>Leasú</w:t>
            </w:r>
          </w:p>
        </w:tc>
      </w:tr>
      <w:tr w:rsidR="006B1DC2" w:rsidRPr="00FF60BF" w14:paraId="06AFE134" w14:textId="77777777" w:rsidTr="00AC0F52">
        <w:trPr>
          <w:jc w:val="center"/>
        </w:trPr>
        <w:tc>
          <w:tcPr>
            <w:tcW w:w="4876" w:type="dxa"/>
          </w:tcPr>
          <w:p w14:paraId="249B761D" w14:textId="77777777" w:rsidR="006B1DC2" w:rsidRPr="00FF60BF" w:rsidRDefault="006B1DC2" w:rsidP="00AC0F52">
            <w:pPr>
              <w:pStyle w:val="Normal6a"/>
              <w:rPr>
                <w:b/>
                <w:bCs/>
                <w:i/>
                <w:iCs/>
              </w:rPr>
            </w:pPr>
            <w:r w:rsidRPr="00FF60BF">
              <w:rPr>
                <w:b/>
                <w:i/>
              </w:rPr>
              <w:t>5.</w:t>
            </w:r>
            <w:r w:rsidRPr="00FF60BF">
              <w:rPr>
                <w:b/>
                <w:i/>
              </w:rPr>
              <w:tab/>
              <w:t xml:space="preserve">Cuirfidh oibreoirí </w:t>
            </w:r>
            <w:proofErr w:type="spellStart"/>
            <w:r w:rsidRPr="00FF60BF">
              <w:rPr>
                <w:b/>
                <w:i/>
              </w:rPr>
              <w:t>iartheachtacha</w:t>
            </w:r>
            <w:proofErr w:type="spellEnd"/>
            <w:r w:rsidRPr="00FF60BF">
              <w:rPr>
                <w:b/>
                <w:i/>
              </w:rPr>
              <w:t xml:space="preserve"> agus trádálaithe na hoibreoirí </w:t>
            </w:r>
            <w:proofErr w:type="spellStart"/>
            <w:r w:rsidRPr="00FF60BF">
              <w:rPr>
                <w:b/>
                <w:i/>
              </w:rPr>
              <w:t>iartheachtacha</w:t>
            </w:r>
            <w:proofErr w:type="spellEnd"/>
            <w:r w:rsidRPr="00FF60BF">
              <w:rPr>
                <w:b/>
                <w:i/>
              </w:rPr>
              <w:t xml:space="preserve"> agus trádálaithe ar </w:t>
            </w:r>
            <w:r w:rsidRPr="00FF60BF">
              <w:rPr>
                <w:b/>
                <w:i/>
              </w:rPr>
              <w:lastRenderedPageBreak/>
              <w:t>sholáthair siad táirgí ábhartha dóibh, ar an eolas faoi uimhreacha tagartha na ráiteas maidir le dícheall cuí nó na n-</w:t>
            </w:r>
            <w:proofErr w:type="spellStart"/>
            <w:r w:rsidRPr="00FF60BF">
              <w:rPr>
                <w:b/>
                <w:i/>
              </w:rPr>
              <w:t>aitheantóirí</w:t>
            </w:r>
            <w:proofErr w:type="spellEnd"/>
            <w:r w:rsidRPr="00FF60BF">
              <w:rPr>
                <w:b/>
                <w:i/>
              </w:rPr>
              <w:t xml:space="preserve"> </w:t>
            </w:r>
            <w:proofErr w:type="spellStart"/>
            <w:r w:rsidRPr="00FF60BF">
              <w:rPr>
                <w:b/>
                <w:i/>
              </w:rPr>
              <w:t>dearbhúcháin</w:t>
            </w:r>
            <w:proofErr w:type="spellEnd"/>
            <w:r w:rsidRPr="00FF60BF">
              <w:rPr>
                <w:b/>
                <w:i/>
              </w:rPr>
              <w:t xml:space="preserve"> a bhaineann leis na táirgí ábhartha sin.</w:t>
            </w:r>
          </w:p>
        </w:tc>
        <w:tc>
          <w:tcPr>
            <w:tcW w:w="4876" w:type="dxa"/>
          </w:tcPr>
          <w:p w14:paraId="7B0EED3B" w14:textId="77777777" w:rsidR="006B1DC2" w:rsidRPr="00FF60BF" w:rsidRDefault="006B1DC2" w:rsidP="00AC0F52">
            <w:pPr>
              <w:pStyle w:val="Normal6a"/>
              <w:rPr>
                <w:szCs w:val="24"/>
              </w:rPr>
            </w:pPr>
            <w:r w:rsidRPr="00FF60BF">
              <w:rPr>
                <w:b/>
                <w:i/>
              </w:rPr>
              <w:lastRenderedPageBreak/>
              <w:t>scriosta</w:t>
            </w:r>
          </w:p>
        </w:tc>
      </w:tr>
    </w:tbl>
    <w:p w14:paraId="5C8111E5" w14:textId="77777777" w:rsidR="006B1DC2" w:rsidRDefault="006B1DC2" w:rsidP="00B00DF3">
      <w:pPr>
        <w:pStyle w:val="AmNumberTabs"/>
      </w:pPr>
    </w:p>
    <w:p w14:paraId="7306D9ED" w14:textId="6D86DA5A" w:rsidR="00B00DF3" w:rsidRPr="00172244" w:rsidRDefault="00B00DF3" w:rsidP="00B00DF3">
      <w:pPr>
        <w:pStyle w:val="AmNumberTabs"/>
      </w:pPr>
      <w:r w:rsidRPr="00172244">
        <w:t>Leas</w:t>
      </w:r>
      <w:r>
        <w:t>uithe</w:t>
      </w:r>
      <w:r>
        <w:tab/>
      </w:r>
      <w:r w:rsidR="00423FF6">
        <w:t xml:space="preserve"> </w:t>
      </w:r>
      <w:r>
        <w:t xml:space="preserve">82 agus </w:t>
      </w:r>
      <w:r w:rsidRPr="00172244">
        <w:t>122</w:t>
      </w:r>
    </w:p>
    <w:p w14:paraId="06649574" w14:textId="77777777" w:rsidR="006B1DC2" w:rsidRDefault="006B1DC2" w:rsidP="00B00DF3">
      <w:pPr>
        <w:pStyle w:val="NormalBold"/>
        <w:rPr>
          <w:lang w:val="ga-IE"/>
        </w:rPr>
      </w:pPr>
    </w:p>
    <w:p w14:paraId="0650F010" w14:textId="4FABA1A2" w:rsidR="00B00DF3" w:rsidRPr="00B00DF3" w:rsidRDefault="00B00DF3" w:rsidP="00B00DF3">
      <w:pPr>
        <w:pStyle w:val="NormalBold"/>
        <w:rPr>
          <w:lang w:val="ga-IE"/>
        </w:rPr>
      </w:pPr>
      <w:r w:rsidRPr="00B00DF3">
        <w:rPr>
          <w:lang w:val="ga-IE"/>
        </w:rPr>
        <w:t>Togra le haghaidh rialacháin</w:t>
      </w:r>
    </w:p>
    <w:p w14:paraId="6A164E28" w14:textId="3DE78223" w:rsidR="00B00DF3" w:rsidRPr="00B00DF3" w:rsidRDefault="00B00DF3" w:rsidP="00B00DF3">
      <w:pPr>
        <w:pStyle w:val="NormalBold"/>
        <w:rPr>
          <w:lang w:val="fr-BE"/>
        </w:rPr>
      </w:pPr>
      <w:proofErr w:type="spellStart"/>
      <w:r w:rsidRPr="00B00DF3">
        <w:rPr>
          <w:lang w:val="fr-BE"/>
        </w:rPr>
        <w:t>Airteagal</w:t>
      </w:r>
      <w:proofErr w:type="spellEnd"/>
      <w:r w:rsidRPr="00B00DF3">
        <w:rPr>
          <w:lang w:val="fr-BE"/>
        </w:rPr>
        <w:t> 1 – pointe 16 – pointe a</w:t>
      </w:r>
    </w:p>
    <w:p w14:paraId="74C14525" w14:textId="75785C37" w:rsidR="00B00DF3" w:rsidRPr="00172244" w:rsidRDefault="00B00DF3" w:rsidP="00B00DF3">
      <w:proofErr w:type="spellStart"/>
      <w:r w:rsidRPr="00172244">
        <w:t>Rialachán</w:t>
      </w:r>
      <w:proofErr w:type="spellEnd"/>
      <w:r w:rsidRPr="00172244">
        <w:t xml:space="preserve"> (AE) 2023/1115</w:t>
      </w:r>
    </w:p>
    <w:p w14:paraId="35869CDF" w14:textId="2576B294" w:rsidR="00B00DF3" w:rsidRPr="00172244" w:rsidRDefault="00B00DF3" w:rsidP="00B00DF3">
      <w:proofErr w:type="spellStart"/>
      <w:r w:rsidRPr="00172244">
        <w:t>Airteagal</w:t>
      </w:r>
      <w:proofErr w:type="spellEnd"/>
      <w:r w:rsidRPr="00172244">
        <w:t xml:space="preserve"> 26 – </w:t>
      </w:r>
      <w:proofErr w:type="spellStart"/>
      <w:r w:rsidRPr="00172244">
        <w:t>mír</w:t>
      </w:r>
      <w:proofErr w:type="spellEnd"/>
      <w:r w:rsidRPr="00172244">
        <w: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00DF3" w:rsidRPr="00172244" w14:paraId="211F58D7" w14:textId="77777777" w:rsidTr="00AC0F52">
        <w:trPr>
          <w:jc w:val="center"/>
        </w:trPr>
        <w:tc>
          <w:tcPr>
            <w:tcW w:w="9752" w:type="dxa"/>
            <w:gridSpan w:val="2"/>
          </w:tcPr>
          <w:p w14:paraId="083CD761" w14:textId="77777777" w:rsidR="00B00DF3" w:rsidRPr="00172244" w:rsidRDefault="00B00DF3" w:rsidP="00AC0F52">
            <w:pPr>
              <w:keepNext/>
            </w:pPr>
          </w:p>
        </w:tc>
      </w:tr>
      <w:tr w:rsidR="00B00DF3" w:rsidRPr="00172244" w14:paraId="099E9D38" w14:textId="77777777" w:rsidTr="00AC0F52">
        <w:trPr>
          <w:jc w:val="center"/>
        </w:trPr>
        <w:tc>
          <w:tcPr>
            <w:tcW w:w="4876" w:type="dxa"/>
          </w:tcPr>
          <w:p w14:paraId="4A9FF736" w14:textId="77777777" w:rsidR="00B00DF3" w:rsidRPr="00172244" w:rsidRDefault="00B00DF3" w:rsidP="00AC0F52">
            <w:pPr>
              <w:pStyle w:val="AmColumnHeading"/>
              <w:keepNext/>
            </w:pPr>
            <w:r w:rsidRPr="00172244">
              <w:t>Téacs arna mholadh ag an gCoimisiún</w:t>
            </w:r>
          </w:p>
        </w:tc>
        <w:tc>
          <w:tcPr>
            <w:tcW w:w="4876" w:type="dxa"/>
          </w:tcPr>
          <w:p w14:paraId="75DBBAEA" w14:textId="77777777" w:rsidR="00B00DF3" w:rsidRPr="00172244" w:rsidRDefault="00B00DF3" w:rsidP="00AC0F52">
            <w:pPr>
              <w:pStyle w:val="AmColumnHeading"/>
              <w:keepNext/>
            </w:pPr>
            <w:r w:rsidRPr="00172244">
              <w:t>Leasú</w:t>
            </w:r>
          </w:p>
        </w:tc>
      </w:tr>
      <w:tr w:rsidR="00B00DF3" w:rsidRPr="00D17BB1" w14:paraId="69B7F552" w14:textId="77777777" w:rsidTr="00AC0F52">
        <w:trPr>
          <w:jc w:val="center"/>
        </w:trPr>
        <w:tc>
          <w:tcPr>
            <w:tcW w:w="4876" w:type="dxa"/>
          </w:tcPr>
          <w:p w14:paraId="25022AB6" w14:textId="2FAD2E3C" w:rsidR="00B00DF3" w:rsidRPr="00172244" w:rsidRDefault="006B1DC2" w:rsidP="00AC0F52">
            <w:pPr>
              <w:pStyle w:val="Normal6a"/>
            </w:pPr>
            <w:r w:rsidRPr="00120428">
              <w:t>4.</w:t>
            </w:r>
            <w:r>
              <w:tab/>
            </w:r>
            <w:r w:rsidR="00B00DF3" w:rsidRPr="00172244">
              <w:t xml:space="preserve">Déanfar uimhir thagartha an ráitis maidir le dícheall cuí nó an t-aitheantóir </w:t>
            </w:r>
            <w:proofErr w:type="spellStart"/>
            <w:r w:rsidR="00B00DF3" w:rsidRPr="00172244">
              <w:t>dearbhúcháin</w:t>
            </w:r>
            <w:proofErr w:type="spellEnd"/>
            <w:r w:rsidR="00B00DF3" w:rsidRPr="00172244">
              <w:t xml:space="preserve"> i gcás </w:t>
            </w:r>
            <w:proofErr w:type="spellStart"/>
            <w:r w:rsidR="00B00DF3" w:rsidRPr="00172244">
              <w:t>micrea</w:t>
            </w:r>
            <w:proofErr w:type="spellEnd"/>
            <w:r w:rsidR="00B00DF3" w:rsidRPr="00172244">
              <w:t xml:space="preserve">-oibreoirí príomhúla agus oibreoirí príomhúla beaga a chur ar fáil do na húdaráis chustaim sula ndéanfar táirge ábhartha a thugtar isteach sa mhargadh nó a chuirtear amach as a scaoileadh i saorchúrsaíocht nó sula n-onnmhaireofar é. Chun na críche sin, seachas i gcás ina ndéanfar an ráiteas maidir le dícheall cuí a chur ar fáil tríd an gcomhéadan leictreonach dá dtagraítear in Airteagal 28(2), déanfaidh an duine a thaisceann an dearbhú custaim maidir le táirge ábhartha a scaoileadh i saorchúrsaíocht nó a onnmhairiú uimhir thagartha an ráitis díchill chuí nó an t-aitheantóir </w:t>
            </w:r>
            <w:proofErr w:type="spellStart"/>
            <w:r w:rsidR="00B00DF3" w:rsidRPr="00172244">
              <w:t>dearbhúcháin</w:t>
            </w:r>
            <w:proofErr w:type="spellEnd"/>
            <w:r w:rsidR="00B00DF3" w:rsidRPr="00172244">
              <w:t xml:space="preserve"> i gcás </w:t>
            </w:r>
            <w:proofErr w:type="spellStart"/>
            <w:r w:rsidR="00B00DF3" w:rsidRPr="00172244">
              <w:t>micrea</w:t>
            </w:r>
            <w:proofErr w:type="spellEnd"/>
            <w:r w:rsidR="00B00DF3" w:rsidRPr="00172244">
              <w:t>-oibreoirí príomhúla agus oibreoirí príomhúla beaga a shanntar don táirge ábhartha sin a chur ar fáil d’údaráis chustaim.</w:t>
            </w:r>
          </w:p>
        </w:tc>
        <w:tc>
          <w:tcPr>
            <w:tcW w:w="4876" w:type="dxa"/>
          </w:tcPr>
          <w:p w14:paraId="5F2D58E3" w14:textId="70A7EF65" w:rsidR="00B00DF3" w:rsidRPr="00172244" w:rsidRDefault="006B1DC2" w:rsidP="00AC0F52">
            <w:pPr>
              <w:pStyle w:val="Normal6a"/>
              <w:rPr>
                <w:szCs w:val="24"/>
              </w:rPr>
            </w:pPr>
            <w:r w:rsidRPr="00120428">
              <w:t>4.</w:t>
            </w:r>
            <w:r>
              <w:tab/>
            </w:r>
            <w:r w:rsidR="00B00DF3" w:rsidRPr="00172244">
              <w:t xml:space="preserve">Déanfar uimhir thagartha an ráitis maidir le dícheall cuí nó an t-aitheantóir </w:t>
            </w:r>
            <w:proofErr w:type="spellStart"/>
            <w:r w:rsidR="00B00DF3" w:rsidRPr="00172244">
              <w:t>dearbhúcháin</w:t>
            </w:r>
            <w:proofErr w:type="spellEnd"/>
            <w:r w:rsidR="00B00DF3" w:rsidRPr="00172244">
              <w:t xml:space="preserve"> i gcás </w:t>
            </w:r>
            <w:proofErr w:type="spellStart"/>
            <w:r w:rsidR="00B00DF3" w:rsidRPr="00172244">
              <w:t>micrea</w:t>
            </w:r>
            <w:proofErr w:type="spellEnd"/>
            <w:r w:rsidR="00B00DF3" w:rsidRPr="00172244">
              <w:t xml:space="preserve">-oibreoirí príomhúla agus oibreoirí príomhúla beaga a chur ar fáil do na húdaráis chustaim sula ndéanfar táirge ábhartha a thugtar isteach sa mhargadh nó a chuirtear amach as a scaoileadh i saorchúrsaíocht nó sula n-onnmhaireofar é. Chun na críche sin, seachas i gcás ina ndéanfar an ráiteas maidir le dícheall cuí a chur ar fáil tríd an gcomhéadan leictreonach dá dtagraítear in Airteagal 28(2), déanfaidh an duine a thaisceann an dearbhú custaim maidir le táirge ábhartha a scaoileadh i saorchúrsaíocht nó a onnmhairiú uimhir thagartha an ráitis díchill chuí nó an t-aitheantóir </w:t>
            </w:r>
            <w:proofErr w:type="spellStart"/>
            <w:r w:rsidR="00B00DF3" w:rsidRPr="00172244">
              <w:t>dearbhúcháin</w:t>
            </w:r>
            <w:proofErr w:type="spellEnd"/>
            <w:r w:rsidR="00B00DF3" w:rsidRPr="00172244">
              <w:t xml:space="preserve"> i gcás </w:t>
            </w:r>
            <w:proofErr w:type="spellStart"/>
            <w:r w:rsidR="00B00DF3" w:rsidRPr="00172244">
              <w:t>micrea</w:t>
            </w:r>
            <w:proofErr w:type="spellEnd"/>
            <w:r w:rsidR="00B00DF3" w:rsidRPr="00172244">
              <w:t>-oibreoirí príomhúla agus oibreoirí príomhúla beaga a shanntar don táirge ábhartha sin a chur ar fáil d’údaráis chustaim.</w:t>
            </w:r>
            <w:r w:rsidR="00B00DF3" w:rsidRPr="00172244">
              <w:rPr>
                <w:b/>
                <w:i/>
              </w:rPr>
              <w:t xml:space="preserve"> Ní bheidh feidhm ag an mír seo maidir le honnmhairiú táirge ábhartha ag oibreoir iartheachtach.</w:t>
            </w:r>
          </w:p>
        </w:tc>
      </w:tr>
    </w:tbl>
    <w:p w14:paraId="1329F6CD" w14:textId="77777777" w:rsidR="006B1DC2" w:rsidRDefault="006B1DC2" w:rsidP="0089042C">
      <w:pPr>
        <w:pStyle w:val="AmNumberTabs"/>
      </w:pPr>
    </w:p>
    <w:p w14:paraId="33CA7204" w14:textId="69739C77" w:rsidR="0089042C" w:rsidRPr="00172244" w:rsidRDefault="0089042C" w:rsidP="0089042C">
      <w:pPr>
        <w:pStyle w:val="AmNumberTabs"/>
      </w:pPr>
      <w:r w:rsidRPr="00172244">
        <w:t>Leas</w:t>
      </w:r>
      <w:r>
        <w:t>uithe</w:t>
      </w:r>
      <w:r>
        <w:tab/>
      </w:r>
      <w:r w:rsidR="00423FF6">
        <w:t xml:space="preserve"> </w:t>
      </w:r>
      <w:r>
        <w:t xml:space="preserve">62 agus </w:t>
      </w:r>
      <w:r w:rsidRPr="00172244">
        <w:t>123</w:t>
      </w:r>
    </w:p>
    <w:p w14:paraId="7ED62503" w14:textId="77777777" w:rsidR="006B1DC2" w:rsidRDefault="006B1DC2" w:rsidP="0089042C">
      <w:pPr>
        <w:pStyle w:val="NormalBold"/>
        <w:rPr>
          <w:lang w:val="ga-IE"/>
        </w:rPr>
      </w:pPr>
    </w:p>
    <w:p w14:paraId="0ECCC90F" w14:textId="4BEDDA22" w:rsidR="0089042C" w:rsidRPr="0089042C" w:rsidRDefault="0089042C" w:rsidP="0089042C">
      <w:pPr>
        <w:pStyle w:val="NormalBold"/>
        <w:rPr>
          <w:lang w:val="ga-IE"/>
        </w:rPr>
      </w:pPr>
      <w:r w:rsidRPr="0089042C">
        <w:rPr>
          <w:lang w:val="ga-IE"/>
        </w:rPr>
        <w:t>Togra le haghaidh rialacháin</w:t>
      </w:r>
    </w:p>
    <w:p w14:paraId="614A0137" w14:textId="542174CF" w:rsidR="0089042C" w:rsidRPr="0089042C" w:rsidRDefault="0089042C" w:rsidP="0089042C">
      <w:pPr>
        <w:pStyle w:val="NormalBold"/>
        <w:rPr>
          <w:lang w:val="ga-IE"/>
        </w:rPr>
      </w:pPr>
      <w:r w:rsidRPr="0089042C">
        <w:rPr>
          <w:lang w:val="ga-IE"/>
        </w:rPr>
        <w:t>Airteagal 1 – pointe 21</w:t>
      </w:r>
    </w:p>
    <w:p w14:paraId="6F1D80BB" w14:textId="228B031E" w:rsidR="0089042C" w:rsidRPr="0089042C" w:rsidRDefault="0089042C" w:rsidP="0089042C">
      <w:pPr>
        <w:rPr>
          <w:lang w:val="ga-IE"/>
        </w:rPr>
      </w:pPr>
      <w:r w:rsidRPr="0089042C">
        <w:rPr>
          <w:lang w:val="ga-IE"/>
        </w:rPr>
        <w:t>Rialachán (AE) 2023/1115</w:t>
      </w:r>
    </w:p>
    <w:p w14:paraId="59E07966" w14:textId="7AF4BB9D" w:rsidR="0089042C" w:rsidRPr="00172244" w:rsidRDefault="0089042C" w:rsidP="0089042C">
      <w:proofErr w:type="spellStart"/>
      <w:r w:rsidRPr="00172244">
        <w:t>Airteagal</w:t>
      </w:r>
      <w:proofErr w:type="spellEnd"/>
      <w:r w:rsidRPr="00172244">
        <w:t xml:space="preserve"> 34 – </w:t>
      </w:r>
      <w:proofErr w:type="spellStart"/>
      <w:r w:rsidRPr="00172244">
        <w:t>mír</w:t>
      </w:r>
      <w:proofErr w:type="spellEnd"/>
      <w:r w:rsidRPr="00172244">
        <w:t> 1 a (nua</w:t>
      </w:r>
      <w: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42C" w:rsidRPr="00172244" w14:paraId="328343D0" w14:textId="77777777" w:rsidTr="00AC0F52">
        <w:trPr>
          <w:jc w:val="center"/>
        </w:trPr>
        <w:tc>
          <w:tcPr>
            <w:tcW w:w="9752" w:type="dxa"/>
            <w:gridSpan w:val="2"/>
          </w:tcPr>
          <w:p w14:paraId="139E1473" w14:textId="77777777" w:rsidR="0089042C" w:rsidRPr="00172244" w:rsidRDefault="0089042C" w:rsidP="00AC0F52">
            <w:pPr>
              <w:keepNext/>
            </w:pPr>
          </w:p>
        </w:tc>
      </w:tr>
      <w:tr w:rsidR="0089042C" w:rsidRPr="00172244" w14:paraId="763C40D4" w14:textId="77777777" w:rsidTr="00AC0F52">
        <w:trPr>
          <w:jc w:val="center"/>
        </w:trPr>
        <w:tc>
          <w:tcPr>
            <w:tcW w:w="4876" w:type="dxa"/>
          </w:tcPr>
          <w:p w14:paraId="70CD59B4" w14:textId="77777777" w:rsidR="0089042C" w:rsidRPr="00172244" w:rsidRDefault="0089042C" w:rsidP="00AC0F52">
            <w:pPr>
              <w:pStyle w:val="AmColumnHeading"/>
              <w:keepNext/>
            </w:pPr>
            <w:r w:rsidRPr="00172244">
              <w:t>Téacs arna mholadh ag an gCoimisiún</w:t>
            </w:r>
          </w:p>
        </w:tc>
        <w:tc>
          <w:tcPr>
            <w:tcW w:w="4876" w:type="dxa"/>
          </w:tcPr>
          <w:p w14:paraId="10F731C0" w14:textId="77777777" w:rsidR="0089042C" w:rsidRPr="00172244" w:rsidRDefault="0089042C" w:rsidP="00AC0F52">
            <w:pPr>
              <w:pStyle w:val="AmColumnHeading"/>
              <w:keepNext/>
            </w:pPr>
            <w:r w:rsidRPr="00172244">
              <w:t>Leasú</w:t>
            </w:r>
          </w:p>
        </w:tc>
      </w:tr>
      <w:tr w:rsidR="0089042C" w:rsidRPr="00D17BB1" w14:paraId="68951BE0" w14:textId="77777777" w:rsidTr="00AC0F52">
        <w:trPr>
          <w:jc w:val="center"/>
        </w:trPr>
        <w:tc>
          <w:tcPr>
            <w:tcW w:w="4876" w:type="dxa"/>
          </w:tcPr>
          <w:p w14:paraId="008FFA0F" w14:textId="77777777" w:rsidR="0089042C" w:rsidRPr="00172244" w:rsidRDefault="0089042C" w:rsidP="00AC0F52">
            <w:pPr>
              <w:pStyle w:val="Normal6a"/>
            </w:pPr>
          </w:p>
        </w:tc>
        <w:tc>
          <w:tcPr>
            <w:tcW w:w="4876" w:type="dxa"/>
          </w:tcPr>
          <w:p w14:paraId="2E78BA70" w14:textId="3D83D507" w:rsidR="0089042C" w:rsidRPr="00172244" w:rsidRDefault="0089042C" w:rsidP="00AC0F52">
            <w:pPr>
              <w:pStyle w:val="Normal6a"/>
              <w:rPr>
                <w:szCs w:val="24"/>
              </w:rPr>
            </w:pPr>
            <w:r w:rsidRPr="00172244">
              <w:rPr>
                <w:b/>
                <w:i/>
              </w:rPr>
              <w:t>1a.</w:t>
            </w:r>
            <w:r w:rsidR="006B1DC2">
              <w:rPr>
                <w:b/>
                <w:bCs/>
                <w:i/>
                <w:iCs/>
              </w:rPr>
              <w:tab/>
            </w:r>
            <w:r w:rsidRPr="00172244">
              <w:rPr>
                <w:b/>
                <w:i/>
              </w:rPr>
              <w:t>Faoin 30 Aibreán 2026, déanfaidh an Coimisiún athbhreithniú simplithe ar an Rialachán seo agus ar an mbonn sin, cuirfidh sé tuarascáil faoi bhráid Pharlaimint na hEorpa agus na Comhairle lena ngabhfaidh, i gcás inarb iomchuí, togra reachtach.</w:t>
            </w:r>
          </w:p>
        </w:tc>
      </w:tr>
    </w:tbl>
    <w:p w14:paraId="095D3FCE" w14:textId="77777777" w:rsidR="006B1DC2" w:rsidRDefault="006B1DC2" w:rsidP="0089042C">
      <w:pPr>
        <w:pStyle w:val="AmNumberTabs"/>
      </w:pPr>
    </w:p>
    <w:p w14:paraId="7A0D5910" w14:textId="0DBBCC3B" w:rsidR="0089042C" w:rsidRPr="00AA32BD" w:rsidRDefault="0089042C" w:rsidP="0089042C">
      <w:pPr>
        <w:pStyle w:val="AmNumberTabs"/>
      </w:pPr>
      <w:r w:rsidRPr="00AA32BD">
        <w:t>Leasú</w:t>
      </w:r>
      <w:r w:rsidR="00423FF6">
        <w:t xml:space="preserve"> </w:t>
      </w:r>
      <w:r w:rsidRPr="00AA32BD">
        <w:t>48</w:t>
      </w:r>
    </w:p>
    <w:p w14:paraId="2585E1E6" w14:textId="77777777" w:rsidR="006B1DC2" w:rsidRDefault="006B1DC2" w:rsidP="0089042C">
      <w:pPr>
        <w:pStyle w:val="NormalBold"/>
        <w:rPr>
          <w:lang w:val="ga-IE"/>
        </w:rPr>
      </w:pPr>
    </w:p>
    <w:p w14:paraId="369799D3" w14:textId="59657D54" w:rsidR="0089042C" w:rsidRPr="0089042C" w:rsidRDefault="0089042C" w:rsidP="0089042C">
      <w:pPr>
        <w:pStyle w:val="NormalBold"/>
        <w:rPr>
          <w:lang w:val="ga-IE"/>
        </w:rPr>
      </w:pPr>
      <w:r w:rsidRPr="0089042C">
        <w:rPr>
          <w:lang w:val="ga-IE"/>
        </w:rPr>
        <w:t>Togra le haghaidh rialacháin</w:t>
      </w:r>
    </w:p>
    <w:p w14:paraId="70F4FA75" w14:textId="3FA1EB7A" w:rsidR="0089042C" w:rsidRPr="0089042C" w:rsidRDefault="0089042C" w:rsidP="0089042C">
      <w:pPr>
        <w:pStyle w:val="NormalBold"/>
        <w:rPr>
          <w:lang w:val="ga-IE"/>
        </w:rPr>
      </w:pPr>
      <w:r w:rsidRPr="0089042C">
        <w:rPr>
          <w:lang w:val="ga-IE"/>
        </w:rPr>
        <w:t>Airteagal 1 – pointe 21</w:t>
      </w:r>
    </w:p>
    <w:p w14:paraId="01394D4C" w14:textId="41D36BA8" w:rsidR="0089042C" w:rsidRPr="0089042C" w:rsidRDefault="0089042C" w:rsidP="0089042C">
      <w:pPr>
        <w:rPr>
          <w:lang w:val="ga-IE"/>
        </w:rPr>
      </w:pPr>
      <w:r w:rsidRPr="0089042C">
        <w:rPr>
          <w:lang w:val="ga-IE"/>
        </w:rPr>
        <w:t>Rialachán (AE) 2023/1115</w:t>
      </w:r>
    </w:p>
    <w:p w14:paraId="0E571A94" w14:textId="34E68472" w:rsidR="0089042C" w:rsidRPr="00AA32BD" w:rsidRDefault="0089042C" w:rsidP="0089042C">
      <w:proofErr w:type="spellStart"/>
      <w:r w:rsidRPr="00AA32BD">
        <w:t>Airteagal</w:t>
      </w:r>
      <w:proofErr w:type="spellEnd"/>
      <w:r w:rsidRPr="00AA32BD">
        <w:t xml:space="preserve"> 34 – </w:t>
      </w:r>
      <w:proofErr w:type="spellStart"/>
      <w:r w:rsidRPr="00AA32BD">
        <w:t>mír</w:t>
      </w:r>
      <w:proofErr w:type="spellEnd"/>
      <w:r w:rsidRPr="00AA32BD">
        <w:t xml:space="preserve"> 2 a (nua</w:t>
      </w:r>
      <w: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42C" w:rsidRPr="00AA32BD" w14:paraId="1BFC6058" w14:textId="77777777" w:rsidTr="00AC0F52">
        <w:trPr>
          <w:jc w:val="center"/>
        </w:trPr>
        <w:tc>
          <w:tcPr>
            <w:tcW w:w="9752" w:type="dxa"/>
            <w:gridSpan w:val="2"/>
          </w:tcPr>
          <w:p w14:paraId="3EA35B8F" w14:textId="77777777" w:rsidR="0089042C" w:rsidRPr="00AA32BD" w:rsidRDefault="0089042C" w:rsidP="00AC0F52">
            <w:pPr>
              <w:keepNext/>
            </w:pPr>
          </w:p>
        </w:tc>
      </w:tr>
      <w:tr w:rsidR="0089042C" w:rsidRPr="00AA32BD" w14:paraId="220BE458" w14:textId="77777777" w:rsidTr="00AC0F52">
        <w:trPr>
          <w:jc w:val="center"/>
        </w:trPr>
        <w:tc>
          <w:tcPr>
            <w:tcW w:w="4876" w:type="dxa"/>
          </w:tcPr>
          <w:p w14:paraId="3C08D49B" w14:textId="77777777" w:rsidR="0089042C" w:rsidRPr="00AA32BD" w:rsidRDefault="0089042C" w:rsidP="00AC0F52">
            <w:pPr>
              <w:pStyle w:val="AmColumnHeading"/>
              <w:keepNext/>
            </w:pPr>
            <w:r w:rsidRPr="00AA32BD">
              <w:t>Téacs arna mholadh ag an gCoimisiún</w:t>
            </w:r>
          </w:p>
        </w:tc>
        <w:tc>
          <w:tcPr>
            <w:tcW w:w="4876" w:type="dxa"/>
          </w:tcPr>
          <w:p w14:paraId="39D10079" w14:textId="77777777" w:rsidR="0089042C" w:rsidRPr="00AA32BD" w:rsidRDefault="0089042C" w:rsidP="00AC0F52">
            <w:pPr>
              <w:pStyle w:val="AmColumnHeading"/>
              <w:keepNext/>
            </w:pPr>
            <w:r w:rsidRPr="00AA32BD">
              <w:t>Leasú</w:t>
            </w:r>
          </w:p>
        </w:tc>
      </w:tr>
      <w:tr w:rsidR="0089042C" w:rsidRPr="00D17BB1" w14:paraId="6DF6771E" w14:textId="77777777" w:rsidTr="00AC0F52">
        <w:trPr>
          <w:jc w:val="center"/>
        </w:trPr>
        <w:tc>
          <w:tcPr>
            <w:tcW w:w="4876" w:type="dxa"/>
          </w:tcPr>
          <w:p w14:paraId="3D43DB43" w14:textId="77777777" w:rsidR="0089042C" w:rsidRPr="00AA32BD" w:rsidRDefault="0089042C" w:rsidP="00AC0F52">
            <w:pPr>
              <w:pStyle w:val="Normal6a"/>
            </w:pPr>
          </w:p>
        </w:tc>
        <w:tc>
          <w:tcPr>
            <w:tcW w:w="4876" w:type="dxa"/>
          </w:tcPr>
          <w:p w14:paraId="6F3F6444" w14:textId="77777777" w:rsidR="0089042C" w:rsidRPr="00AA32BD" w:rsidRDefault="0089042C" w:rsidP="00AC0F52">
            <w:pPr>
              <w:pStyle w:val="Normal6a"/>
              <w:rPr>
                <w:szCs w:val="24"/>
              </w:rPr>
            </w:pPr>
            <w:r w:rsidRPr="00AA32BD">
              <w:rPr>
                <w:b/>
                <w:i/>
              </w:rPr>
              <w:t>2a.</w:t>
            </w:r>
            <w:r w:rsidRPr="00AA32BD">
              <w:rPr>
                <w:b/>
                <w:i/>
              </w:rPr>
              <w:tab/>
              <w:t xml:space="preserve">Bunóidh an Coimisiún </w:t>
            </w:r>
            <w:proofErr w:type="spellStart"/>
            <w:r w:rsidRPr="00AA32BD">
              <w:rPr>
                <w:b/>
                <w:i/>
              </w:rPr>
              <w:t>buanghrúpa</w:t>
            </w:r>
            <w:proofErr w:type="spellEnd"/>
            <w:r w:rsidRPr="00AA32BD">
              <w:rPr>
                <w:b/>
                <w:i/>
              </w:rPr>
              <w:t xml:space="preserve"> geallsealbhóirí agus áiritheoidh sé malartú leanúnach le saineolaithe, geallsealbhóirí agus oibreoirí chun dea-chleachtais a fhorbairt</w:t>
            </w:r>
            <w:r w:rsidRPr="00AA32BD">
              <w:rPr>
                <w:b/>
              </w:rPr>
              <w:t xml:space="preserve"> </w:t>
            </w:r>
            <w:r w:rsidRPr="00AA32BD">
              <w:rPr>
                <w:b/>
                <w:i/>
              </w:rPr>
              <w:t>agus aiseolas teicniúil a bhailiú tar éis theacht i bhfeidhm an Rialacháin.</w:t>
            </w:r>
          </w:p>
        </w:tc>
      </w:tr>
    </w:tbl>
    <w:p w14:paraId="6979182D" w14:textId="77777777" w:rsidR="008D7A47" w:rsidRDefault="008D7A47" w:rsidP="0089042C">
      <w:pPr>
        <w:pStyle w:val="AmNumberTabs"/>
      </w:pPr>
    </w:p>
    <w:p w14:paraId="1A46CD45" w14:textId="7896AE19" w:rsidR="0089042C" w:rsidRPr="00172244" w:rsidRDefault="0089042C" w:rsidP="0089042C">
      <w:pPr>
        <w:pStyle w:val="AmNumberTabs"/>
      </w:pPr>
      <w:r w:rsidRPr="00172244">
        <w:t>Leas</w:t>
      </w:r>
      <w:r>
        <w:t>uithe</w:t>
      </w:r>
      <w:r>
        <w:tab/>
      </w:r>
      <w:r w:rsidR="00423FF6">
        <w:t xml:space="preserve"> </w:t>
      </w:r>
      <w:r>
        <w:t xml:space="preserve">55 agus </w:t>
      </w:r>
      <w:r w:rsidRPr="00172244">
        <w:t>124</w:t>
      </w:r>
    </w:p>
    <w:p w14:paraId="7DD7F632" w14:textId="77777777" w:rsidR="008D7A47" w:rsidRDefault="008D7A47" w:rsidP="0089042C">
      <w:pPr>
        <w:pStyle w:val="NormalBold"/>
        <w:rPr>
          <w:lang w:val="ga-IE"/>
        </w:rPr>
      </w:pPr>
    </w:p>
    <w:p w14:paraId="114A504E" w14:textId="65A1737A" w:rsidR="0089042C" w:rsidRPr="0089042C" w:rsidRDefault="0089042C" w:rsidP="0089042C">
      <w:pPr>
        <w:pStyle w:val="NormalBold"/>
        <w:rPr>
          <w:lang w:val="ga-IE"/>
        </w:rPr>
      </w:pPr>
      <w:r w:rsidRPr="0089042C">
        <w:rPr>
          <w:lang w:val="ga-IE"/>
        </w:rPr>
        <w:t>Togra le haghaidh rialacháin</w:t>
      </w:r>
    </w:p>
    <w:p w14:paraId="6AF78472" w14:textId="2CFBED3C" w:rsidR="0089042C" w:rsidRPr="0089042C" w:rsidRDefault="0089042C" w:rsidP="0089042C">
      <w:pPr>
        <w:pStyle w:val="NormalBold"/>
        <w:rPr>
          <w:lang w:val="ga-IE"/>
        </w:rPr>
      </w:pPr>
      <w:r w:rsidRPr="0089042C">
        <w:rPr>
          <w:lang w:val="ga-IE"/>
        </w:rPr>
        <w:t>Airteagal 1 – pointe 22</w:t>
      </w:r>
    </w:p>
    <w:p w14:paraId="34A0E786" w14:textId="57C8E5B2" w:rsidR="0089042C" w:rsidRPr="0089042C" w:rsidRDefault="0089042C" w:rsidP="0089042C">
      <w:pPr>
        <w:rPr>
          <w:lang w:val="ga-IE"/>
        </w:rPr>
      </w:pPr>
      <w:r w:rsidRPr="0089042C">
        <w:rPr>
          <w:lang w:val="ga-IE"/>
        </w:rPr>
        <w:t>Rialachán (AE) 2023/1115</w:t>
      </w:r>
    </w:p>
    <w:p w14:paraId="1BDEDEEB" w14:textId="5120C1C4" w:rsidR="0089042C" w:rsidRPr="00423FF6" w:rsidRDefault="0089042C" w:rsidP="0089042C">
      <w:pPr>
        <w:rPr>
          <w:lang w:val="ga-IE"/>
        </w:rPr>
      </w:pPr>
      <w:r w:rsidRPr="00423FF6">
        <w:rPr>
          <w:lang w:val="ga-IE"/>
        </w:rPr>
        <w:t>Airteagal 37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42C" w:rsidRPr="00D17BB1" w14:paraId="256D4F6E" w14:textId="77777777" w:rsidTr="00AC0F52">
        <w:trPr>
          <w:jc w:val="center"/>
        </w:trPr>
        <w:tc>
          <w:tcPr>
            <w:tcW w:w="9752" w:type="dxa"/>
            <w:gridSpan w:val="2"/>
          </w:tcPr>
          <w:p w14:paraId="501A8BAD" w14:textId="77777777" w:rsidR="0089042C" w:rsidRPr="00423FF6" w:rsidRDefault="0089042C" w:rsidP="00AC0F52">
            <w:pPr>
              <w:keepNext/>
              <w:rPr>
                <w:lang w:val="ga-IE"/>
              </w:rPr>
            </w:pPr>
          </w:p>
        </w:tc>
      </w:tr>
      <w:tr w:rsidR="0089042C" w:rsidRPr="00172244" w14:paraId="4C91D279" w14:textId="77777777" w:rsidTr="00AC0F52">
        <w:trPr>
          <w:jc w:val="center"/>
        </w:trPr>
        <w:tc>
          <w:tcPr>
            <w:tcW w:w="4876" w:type="dxa"/>
          </w:tcPr>
          <w:p w14:paraId="6D8CF1CB" w14:textId="77777777" w:rsidR="0089042C" w:rsidRPr="00172244" w:rsidRDefault="0089042C" w:rsidP="00AC0F52">
            <w:pPr>
              <w:pStyle w:val="AmColumnHeading"/>
              <w:keepNext/>
            </w:pPr>
            <w:r w:rsidRPr="00172244">
              <w:t>Téacs arna mholadh ag an gCoimisiún</w:t>
            </w:r>
          </w:p>
        </w:tc>
        <w:tc>
          <w:tcPr>
            <w:tcW w:w="4876" w:type="dxa"/>
          </w:tcPr>
          <w:p w14:paraId="5324F9D9" w14:textId="77777777" w:rsidR="0089042C" w:rsidRPr="00172244" w:rsidRDefault="0089042C" w:rsidP="00AC0F52">
            <w:pPr>
              <w:pStyle w:val="AmColumnHeading"/>
              <w:keepNext/>
            </w:pPr>
            <w:r w:rsidRPr="00172244">
              <w:t>Leasú</w:t>
            </w:r>
          </w:p>
        </w:tc>
      </w:tr>
      <w:tr w:rsidR="0089042C" w:rsidRPr="00D17BB1" w14:paraId="1463BAB8" w14:textId="77777777" w:rsidTr="00AC0F52">
        <w:trPr>
          <w:jc w:val="center"/>
        </w:trPr>
        <w:tc>
          <w:tcPr>
            <w:tcW w:w="4876" w:type="dxa"/>
          </w:tcPr>
          <w:p w14:paraId="1144413B" w14:textId="41F0DC0A" w:rsidR="0089042C" w:rsidRPr="00172244" w:rsidRDefault="0089042C" w:rsidP="00AC0F52">
            <w:pPr>
              <w:pStyle w:val="Normal6a"/>
            </w:pPr>
            <w:r w:rsidRPr="00172244">
              <w:t>1.</w:t>
            </w:r>
            <w:r w:rsidR="008D7A47">
              <w:rPr>
                <w:b/>
                <w:bCs/>
                <w:i/>
                <w:iCs/>
              </w:rPr>
              <w:tab/>
            </w:r>
            <w:r w:rsidRPr="00172244">
              <w:t xml:space="preserve">Aisghairtear Rialachán (AE) Uimh. 995/2010 le héifeacht ón </w:t>
            </w:r>
            <w:r w:rsidRPr="00172244">
              <w:rPr>
                <w:b/>
                <w:i/>
              </w:rPr>
              <w:t>30 Nollaig 2025</w:t>
            </w:r>
            <w:r w:rsidRPr="00172244">
              <w:t>.</w:t>
            </w:r>
          </w:p>
        </w:tc>
        <w:tc>
          <w:tcPr>
            <w:tcW w:w="4876" w:type="dxa"/>
          </w:tcPr>
          <w:p w14:paraId="02871CAD" w14:textId="22F2E9F2" w:rsidR="0089042C" w:rsidRPr="00172244" w:rsidRDefault="0089042C" w:rsidP="00AC0F52">
            <w:pPr>
              <w:pStyle w:val="Normal6a"/>
              <w:rPr>
                <w:szCs w:val="24"/>
              </w:rPr>
            </w:pPr>
            <w:r w:rsidRPr="00172244">
              <w:t>1.</w:t>
            </w:r>
            <w:r w:rsidR="008D7A47">
              <w:rPr>
                <w:b/>
                <w:bCs/>
                <w:i/>
                <w:iCs/>
              </w:rPr>
              <w:tab/>
            </w:r>
            <w:r w:rsidRPr="00172244">
              <w:t xml:space="preserve">Aisghairtear Rialachán (AE) Uimh. 995/2010 le héifeacht ón </w:t>
            </w:r>
            <w:r w:rsidRPr="00172244">
              <w:rPr>
                <w:b/>
                <w:i/>
              </w:rPr>
              <w:t>30 Nollaig 2026</w:t>
            </w:r>
            <w:r w:rsidRPr="00172244">
              <w:t>.</w:t>
            </w:r>
          </w:p>
        </w:tc>
      </w:tr>
    </w:tbl>
    <w:p w14:paraId="603AC13F" w14:textId="77777777" w:rsidR="008D7A47" w:rsidRDefault="008D7A47" w:rsidP="0089042C">
      <w:pPr>
        <w:pStyle w:val="AmNumberTabs"/>
      </w:pPr>
    </w:p>
    <w:p w14:paraId="715D5BB7" w14:textId="2C965478" w:rsidR="008D7A47" w:rsidRDefault="008D7A47" w:rsidP="008D7A47">
      <w:pPr>
        <w:pStyle w:val="AmNumberTabs"/>
        <w:rPr>
          <w:rStyle w:val="HideTWBExt"/>
          <w:b w:val="0"/>
        </w:rPr>
      </w:pPr>
      <w:r w:rsidRPr="00172244">
        <w:t>Leasú</w:t>
      </w:r>
      <w:r w:rsidR="00423FF6">
        <w:t xml:space="preserve"> </w:t>
      </w:r>
      <w:r w:rsidRPr="00172244">
        <w:t>126</w:t>
      </w:r>
    </w:p>
    <w:p w14:paraId="3ACDD9EB" w14:textId="77777777" w:rsidR="008D7A47" w:rsidRDefault="008D7A47" w:rsidP="008D7A47">
      <w:pPr>
        <w:pStyle w:val="AmNumberTabs"/>
        <w:spacing w:before="0"/>
        <w:rPr>
          <w:rStyle w:val="HideTWBExt"/>
          <w:b w:val="0"/>
        </w:rPr>
      </w:pPr>
    </w:p>
    <w:p w14:paraId="6D019E2C" w14:textId="18E516BE" w:rsidR="008D7A47" w:rsidRPr="008D7A47" w:rsidRDefault="008D7A47" w:rsidP="008D7A47">
      <w:pPr>
        <w:pStyle w:val="AmNumberTabs"/>
        <w:spacing w:before="0"/>
      </w:pPr>
      <w:r w:rsidRPr="008D7A47">
        <w:t>Togra le haghaidh rialacháin</w:t>
      </w:r>
    </w:p>
    <w:p w14:paraId="721DFCFC" w14:textId="27A634D7" w:rsidR="008D7A47" w:rsidRPr="008D7A47" w:rsidRDefault="008D7A47" w:rsidP="008D7A47">
      <w:pPr>
        <w:pStyle w:val="NormalBold"/>
        <w:rPr>
          <w:lang w:val="ga-IE"/>
        </w:rPr>
      </w:pPr>
      <w:r w:rsidRPr="008D7A47">
        <w:rPr>
          <w:lang w:val="ga-IE"/>
        </w:rPr>
        <w:t>Airteagal 1 – pointe 22</w:t>
      </w:r>
    </w:p>
    <w:p w14:paraId="037F4B42" w14:textId="7B7443ED" w:rsidR="008D7A47" w:rsidRPr="008D7A47" w:rsidRDefault="008D7A47" w:rsidP="008D7A47">
      <w:pPr>
        <w:rPr>
          <w:lang w:val="ga-IE"/>
        </w:rPr>
      </w:pPr>
      <w:r w:rsidRPr="008D7A47">
        <w:rPr>
          <w:lang w:val="ga-IE"/>
        </w:rPr>
        <w:lastRenderedPageBreak/>
        <w:t>Rialachán (AE) 2023/1115</w:t>
      </w:r>
    </w:p>
    <w:p w14:paraId="4576D242" w14:textId="24A2250E" w:rsidR="008D7A47" w:rsidRPr="00172244" w:rsidRDefault="008D7A47" w:rsidP="008D7A47">
      <w:proofErr w:type="spellStart"/>
      <w:r w:rsidRPr="00172244">
        <w:t>Airteagal</w:t>
      </w:r>
      <w:proofErr w:type="spellEnd"/>
      <w:r w:rsidRPr="00172244">
        <w:t xml:space="preserve"> 37 – </w:t>
      </w:r>
      <w:proofErr w:type="spellStart"/>
      <w:r w:rsidRPr="00172244">
        <w:t>mír</w:t>
      </w:r>
      <w:proofErr w:type="spellEnd"/>
      <w:r w:rsidRPr="00172244">
        <w: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7A47" w:rsidRPr="00172244" w14:paraId="419B6813" w14:textId="77777777" w:rsidTr="00AC0F52">
        <w:trPr>
          <w:jc w:val="center"/>
        </w:trPr>
        <w:tc>
          <w:tcPr>
            <w:tcW w:w="9752" w:type="dxa"/>
            <w:gridSpan w:val="2"/>
          </w:tcPr>
          <w:p w14:paraId="7A6CF90D" w14:textId="77777777" w:rsidR="008D7A47" w:rsidRPr="00172244" w:rsidRDefault="008D7A47" w:rsidP="00AC0F52">
            <w:pPr>
              <w:keepNext/>
            </w:pPr>
          </w:p>
        </w:tc>
      </w:tr>
      <w:tr w:rsidR="008D7A47" w:rsidRPr="00172244" w14:paraId="409D7587" w14:textId="77777777" w:rsidTr="00AC0F52">
        <w:trPr>
          <w:jc w:val="center"/>
        </w:trPr>
        <w:tc>
          <w:tcPr>
            <w:tcW w:w="4876" w:type="dxa"/>
          </w:tcPr>
          <w:p w14:paraId="01F48097" w14:textId="77777777" w:rsidR="008D7A47" w:rsidRPr="00172244" w:rsidRDefault="008D7A47" w:rsidP="00AC0F52">
            <w:pPr>
              <w:pStyle w:val="AmColumnHeading"/>
              <w:keepNext/>
            </w:pPr>
            <w:r w:rsidRPr="00172244">
              <w:t>Téacs arna mholadh ag an gCoimisiún</w:t>
            </w:r>
          </w:p>
        </w:tc>
        <w:tc>
          <w:tcPr>
            <w:tcW w:w="4876" w:type="dxa"/>
          </w:tcPr>
          <w:p w14:paraId="1BF5D29C" w14:textId="77777777" w:rsidR="008D7A47" w:rsidRPr="00172244" w:rsidRDefault="008D7A47" w:rsidP="00AC0F52">
            <w:pPr>
              <w:pStyle w:val="AmColumnHeading"/>
              <w:keepNext/>
            </w:pPr>
            <w:r w:rsidRPr="00172244">
              <w:t>Leasú</w:t>
            </w:r>
          </w:p>
        </w:tc>
      </w:tr>
      <w:tr w:rsidR="008D7A47" w:rsidRPr="00172244" w14:paraId="2F927E0A" w14:textId="77777777" w:rsidTr="00AC0F52">
        <w:trPr>
          <w:jc w:val="center"/>
        </w:trPr>
        <w:tc>
          <w:tcPr>
            <w:tcW w:w="4876" w:type="dxa"/>
          </w:tcPr>
          <w:p w14:paraId="73B29821" w14:textId="77777777" w:rsidR="008D7A47" w:rsidRPr="00172244" w:rsidRDefault="008D7A47" w:rsidP="00AC0F52">
            <w:pPr>
              <w:pStyle w:val="Normal6a"/>
            </w:pPr>
            <w:r w:rsidRPr="00172244">
              <w:rPr>
                <w:b/>
                <w:i/>
              </w:rPr>
              <w:t>2. Leanfaidh Rialachán (AE) Uimh. 995/2010 d’fheidhm a bheith aige:</w:t>
            </w:r>
          </w:p>
        </w:tc>
        <w:tc>
          <w:tcPr>
            <w:tcW w:w="4876" w:type="dxa"/>
          </w:tcPr>
          <w:p w14:paraId="25830CE5" w14:textId="77777777" w:rsidR="008D7A47" w:rsidRPr="00172244" w:rsidRDefault="008D7A47" w:rsidP="00AC0F52">
            <w:pPr>
              <w:pStyle w:val="Normal6a"/>
              <w:rPr>
                <w:szCs w:val="24"/>
              </w:rPr>
            </w:pPr>
            <w:r w:rsidRPr="00172244">
              <w:rPr>
                <w:b/>
                <w:i/>
              </w:rPr>
              <w:t>scriosta</w:t>
            </w:r>
          </w:p>
        </w:tc>
      </w:tr>
      <w:tr w:rsidR="008D7A47" w:rsidRPr="00172244" w14:paraId="5D5A866C" w14:textId="77777777" w:rsidTr="00AC0F52">
        <w:trPr>
          <w:jc w:val="center"/>
        </w:trPr>
        <w:tc>
          <w:tcPr>
            <w:tcW w:w="4876" w:type="dxa"/>
          </w:tcPr>
          <w:p w14:paraId="21FA1F19" w14:textId="77777777" w:rsidR="008D7A47" w:rsidRPr="00172244" w:rsidRDefault="008D7A47" w:rsidP="00AC0F52">
            <w:pPr>
              <w:pStyle w:val="Normal6a"/>
            </w:pPr>
            <w:r w:rsidRPr="00172244">
              <w:rPr>
                <w:b/>
                <w:i/>
              </w:rPr>
              <w:t xml:space="preserve">(a) go dtí an 30 Nollaig 2026 maidir le hadhmad agus táirgí adhmaid mar a shainmhínítear in Airteagal 2, pointe (a), de Rialachán (AE) Uimh. 995/2010 arna gcur ar an margadh ag </w:t>
            </w:r>
            <w:proofErr w:type="spellStart"/>
            <w:r w:rsidRPr="00172244">
              <w:rPr>
                <w:b/>
                <w:i/>
              </w:rPr>
              <w:t>micrea</w:t>
            </w:r>
            <w:proofErr w:type="spellEnd"/>
            <w:r w:rsidRPr="00172244">
              <w:rPr>
                <w:b/>
                <w:i/>
              </w:rPr>
              <w:t xml:space="preserve">-oibreoirí príomhúla agus oibreoirí príomhúla beaga nó ag oibreoirí a bunaíodh faoin 31 Nollaig 2024 mar </w:t>
            </w:r>
            <w:proofErr w:type="spellStart"/>
            <w:r w:rsidRPr="00172244">
              <w:rPr>
                <w:b/>
                <w:i/>
              </w:rPr>
              <w:t>mhicreaghnóthais</w:t>
            </w:r>
            <w:proofErr w:type="spellEnd"/>
            <w:r w:rsidRPr="00172244">
              <w:rPr>
                <w:b/>
                <w:i/>
              </w:rPr>
              <w:t xml:space="preserve"> nó mar ghnóthais bheaga, de réir bhrí Airteagal 3(1) nó (2), an chéad fhomhír, de Threoir 2013/34/AE, gan beann ar a bhfoirm dhlíthiúil;</w:t>
            </w:r>
          </w:p>
        </w:tc>
        <w:tc>
          <w:tcPr>
            <w:tcW w:w="4876" w:type="dxa"/>
          </w:tcPr>
          <w:p w14:paraId="1387D747" w14:textId="77777777" w:rsidR="008D7A47" w:rsidRPr="00172244" w:rsidRDefault="008D7A47" w:rsidP="00AC0F52">
            <w:pPr>
              <w:pStyle w:val="Normal6a"/>
              <w:rPr>
                <w:b/>
                <w:bCs/>
                <w:i/>
                <w:iCs/>
              </w:rPr>
            </w:pPr>
          </w:p>
        </w:tc>
      </w:tr>
      <w:tr w:rsidR="008D7A47" w:rsidRPr="00172244" w14:paraId="3446A5A5" w14:textId="77777777" w:rsidTr="00AC0F52">
        <w:trPr>
          <w:jc w:val="center"/>
        </w:trPr>
        <w:tc>
          <w:tcPr>
            <w:tcW w:w="4876" w:type="dxa"/>
          </w:tcPr>
          <w:p w14:paraId="74E3CFF2" w14:textId="77777777" w:rsidR="008D7A47" w:rsidRPr="00172244" w:rsidRDefault="008D7A47" w:rsidP="00AC0F52">
            <w:pPr>
              <w:pStyle w:val="Normal6a"/>
            </w:pPr>
            <w:r w:rsidRPr="00172244">
              <w:rPr>
                <w:b/>
                <w:i/>
              </w:rPr>
              <w:t xml:space="preserve">(b) go dtí an 31 Nollaig 2028 maidir le hadhmad agus táirgí adhmaid mar a shainmhínítear in Airteagal 2, pointe (a), de Rialachán (AE) Uimh. 995/2010 arna dtáirgeadh roimh an 29 Meitheamh 2023 agus arna gcur ar an margadh ón 30 Nollaig 2026 ag </w:t>
            </w:r>
            <w:proofErr w:type="spellStart"/>
            <w:r w:rsidRPr="00172244">
              <w:rPr>
                <w:b/>
                <w:i/>
              </w:rPr>
              <w:t>micrea</w:t>
            </w:r>
            <w:proofErr w:type="spellEnd"/>
            <w:r w:rsidRPr="00172244">
              <w:rPr>
                <w:b/>
                <w:i/>
              </w:rPr>
              <w:t xml:space="preserve">-oibreoirí príomhúla agus oibreoirí príomhúla beaga nó ag oibreoirí a bunaíodh faoin 31 Nollaig 2024 mar </w:t>
            </w:r>
            <w:proofErr w:type="spellStart"/>
            <w:r w:rsidRPr="00172244">
              <w:rPr>
                <w:b/>
                <w:i/>
              </w:rPr>
              <w:t>mhicreaghnóthais</w:t>
            </w:r>
            <w:proofErr w:type="spellEnd"/>
            <w:r w:rsidRPr="00172244">
              <w:rPr>
                <w:b/>
                <w:i/>
              </w:rPr>
              <w:t xml:space="preserve"> nó mar ghnóthais bheaga, de réir bhrí Airteagal 3(1) nó (2), an chéad fhomhír, de Threoir 2013/34/AE, gan beann ar a bhfoirm dhlíthiúil;</w:t>
            </w:r>
          </w:p>
        </w:tc>
        <w:tc>
          <w:tcPr>
            <w:tcW w:w="4876" w:type="dxa"/>
          </w:tcPr>
          <w:p w14:paraId="62AD7AA3" w14:textId="77777777" w:rsidR="008D7A47" w:rsidRPr="00172244" w:rsidRDefault="008D7A47" w:rsidP="00AC0F52">
            <w:pPr>
              <w:pStyle w:val="Normal6a"/>
              <w:rPr>
                <w:b/>
                <w:bCs/>
                <w:i/>
                <w:iCs/>
              </w:rPr>
            </w:pPr>
          </w:p>
        </w:tc>
      </w:tr>
      <w:tr w:rsidR="008D7A47" w:rsidRPr="00172244" w14:paraId="7BBFCAEF" w14:textId="77777777" w:rsidTr="00AC0F52">
        <w:trPr>
          <w:jc w:val="center"/>
        </w:trPr>
        <w:tc>
          <w:tcPr>
            <w:tcW w:w="4876" w:type="dxa"/>
          </w:tcPr>
          <w:p w14:paraId="154D6A09" w14:textId="77777777" w:rsidR="008D7A47" w:rsidRPr="00172244" w:rsidRDefault="008D7A47" w:rsidP="00AC0F52">
            <w:pPr>
              <w:pStyle w:val="Normal6a"/>
            </w:pPr>
            <w:r w:rsidRPr="00172244">
              <w:rPr>
                <w:b/>
                <w:i/>
              </w:rPr>
              <w:t>(c) go dtí an 31 Nollaig 2028 maidir le hadhmad agus le táirgí adhmaid mar a shainmhínítear in Airteagal 2, pointe (a), de Rialachán (AE) Uimh. 995/2010 a táirgeadh roimh an 29 Meitheamh 2023 agus a cuireadh ar an margadh ón 30 Nollaig 2025 nó tar éis an dáta sin.</w:t>
            </w:r>
          </w:p>
        </w:tc>
        <w:tc>
          <w:tcPr>
            <w:tcW w:w="4876" w:type="dxa"/>
          </w:tcPr>
          <w:p w14:paraId="55E98C7F" w14:textId="77777777" w:rsidR="008D7A47" w:rsidRPr="00172244" w:rsidRDefault="008D7A47" w:rsidP="00AC0F52">
            <w:pPr>
              <w:pStyle w:val="Normal6a"/>
              <w:rPr>
                <w:b/>
                <w:bCs/>
                <w:i/>
                <w:iCs/>
              </w:rPr>
            </w:pPr>
          </w:p>
        </w:tc>
      </w:tr>
    </w:tbl>
    <w:p w14:paraId="21D838CD" w14:textId="77777777" w:rsidR="008D7A47" w:rsidRPr="008D7A47" w:rsidRDefault="008D7A47" w:rsidP="0089042C">
      <w:pPr>
        <w:pStyle w:val="AmNumberTabs"/>
        <w:rPr>
          <w:lang w:val="fr-FR"/>
        </w:rPr>
      </w:pPr>
    </w:p>
    <w:p w14:paraId="21EC892F" w14:textId="32F7E920" w:rsidR="0089042C" w:rsidRPr="00172244" w:rsidRDefault="0089042C" w:rsidP="0089042C">
      <w:pPr>
        <w:pStyle w:val="AmNumberTabs"/>
      </w:pPr>
      <w:r w:rsidRPr="00172244">
        <w:t>Leasú</w:t>
      </w:r>
      <w:r w:rsidR="00423FF6">
        <w:t xml:space="preserve"> </w:t>
      </w:r>
      <w:r w:rsidRPr="00172244">
        <w:t>125</w:t>
      </w:r>
    </w:p>
    <w:p w14:paraId="321DB6BD" w14:textId="77777777" w:rsidR="008D7A47" w:rsidRDefault="008D7A47" w:rsidP="0089042C">
      <w:pPr>
        <w:pStyle w:val="NormalBold"/>
        <w:rPr>
          <w:lang w:val="ga-IE"/>
        </w:rPr>
      </w:pPr>
    </w:p>
    <w:p w14:paraId="77F9B361" w14:textId="49147D74" w:rsidR="0089042C" w:rsidRPr="0089042C" w:rsidRDefault="0089042C" w:rsidP="0089042C">
      <w:pPr>
        <w:pStyle w:val="NormalBold"/>
        <w:rPr>
          <w:lang w:val="ga-IE"/>
        </w:rPr>
      </w:pPr>
      <w:r w:rsidRPr="0089042C">
        <w:rPr>
          <w:lang w:val="ga-IE"/>
        </w:rPr>
        <w:t>Togra le haghaidh rialacháin</w:t>
      </w:r>
    </w:p>
    <w:p w14:paraId="416393AA" w14:textId="1E923F44" w:rsidR="0089042C" w:rsidRPr="0089042C" w:rsidRDefault="0089042C" w:rsidP="0089042C">
      <w:pPr>
        <w:pStyle w:val="NormalBold"/>
        <w:rPr>
          <w:lang w:val="ga-IE"/>
        </w:rPr>
      </w:pPr>
      <w:r w:rsidRPr="0089042C">
        <w:rPr>
          <w:lang w:val="ga-IE"/>
        </w:rPr>
        <w:t>Airteagal 1 – pointe 22</w:t>
      </w:r>
    </w:p>
    <w:p w14:paraId="2424AB50" w14:textId="57334C19" w:rsidR="0089042C" w:rsidRPr="0089042C" w:rsidRDefault="0089042C" w:rsidP="0089042C">
      <w:pPr>
        <w:rPr>
          <w:lang w:val="ga-IE"/>
        </w:rPr>
      </w:pPr>
      <w:r w:rsidRPr="0089042C">
        <w:rPr>
          <w:lang w:val="ga-IE"/>
        </w:rPr>
        <w:t>Rialachán (AE) 2023/1115</w:t>
      </w:r>
    </w:p>
    <w:p w14:paraId="2DCCEBA3" w14:textId="51C2D1AE" w:rsidR="0089042C" w:rsidRPr="00172244" w:rsidRDefault="0089042C" w:rsidP="0089042C">
      <w:proofErr w:type="spellStart"/>
      <w:r w:rsidRPr="00172244">
        <w:t>Airteagal</w:t>
      </w:r>
      <w:proofErr w:type="spellEnd"/>
      <w:r w:rsidRPr="00172244">
        <w:t xml:space="preserve"> 37 – </w:t>
      </w:r>
      <w:proofErr w:type="spellStart"/>
      <w:r w:rsidRPr="00172244">
        <w:t>mír</w:t>
      </w:r>
      <w:proofErr w:type="spellEnd"/>
      <w:r w:rsidRPr="00172244">
        <w:t> 2 a</w:t>
      </w:r>
      <w:r w:rsidR="00423FF6">
        <w:t xml:space="preserve">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42C" w:rsidRPr="00172244" w14:paraId="13F77F3A" w14:textId="77777777" w:rsidTr="00AC0F52">
        <w:trPr>
          <w:jc w:val="center"/>
        </w:trPr>
        <w:tc>
          <w:tcPr>
            <w:tcW w:w="9752" w:type="dxa"/>
            <w:gridSpan w:val="2"/>
          </w:tcPr>
          <w:p w14:paraId="2978A24F" w14:textId="77777777" w:rsidR="0089042C" w:rsidRPr="00172244" w:rsidRDefault="0089042C" w:rsidP="00AC0F52">
            <w:pPr>
              <w:keepNext/>
            </w:pPr>
          </w:p>
        </w:tc>
      </w:tr>
      <w:tr w:rsidR="0089042C" w:rsidRPr="00172244" w14:paraId="53F971AD" w14:textId="77777777" w:rsidTr="00AC0F52">
        <w:trPr>
          <w:jc w:val="center"/>
        </w:trPr>
        <w:tc>
          <w:tcPr>
            <w:tcW w:w="4876" w:type="dxa"/>
          </w:tcPr>
          <w:p w14:paraId="18D89556" w14:textId="77777777" w:rsidR="0089042C" w:rsidRPr="00172244" w:rsidRDefault="0089042C" w:rsidP="00AC0F52">
            <w:pPr>
              <w:pStyle w:val="AmColumnHeading"/>
              <w:keepNext/>
            </w:pPr>
            <w:r w:rsidRPr="00172244">
              <w:t>Téacs arna mholadh ag an gCoimisiún</w:t>
            </w:r>
          </w:p>
        </w:tc>
        <w:tc>
          <w:tcPr>
            <w:tcW w:w="4876" w:type="dxa"/>
          </w:tcPr>
          <w:p w14:paraId="47E5BFBC" w14:textId="77777777" w:rsidR="0089042C" w:rsidRPr="00172244" w:rsidRDefault="0089042C" w:rsidP="00AC0F52">
            <w:pPr>
              <w:pStyle w:val="AmColumnHeading"/>
              <w:keepNext/>
            </w:pPr>
            <w:r w:rsidRPr="00172244">
              <w:t>Leasú</w:t>
            </w:r>
          </w:p>
        </w:tc>
      </w:tr>
      <w:tr w:rsidR="0089042C" w:rsidRPr="00D17BB1" w14:paraId="18045867" w14:textId="77777777" w:rsidTr="00AC0F52">
        <w:trPr>
          <w:jc w:val="center"/>
        </w:trPr>
        <w:tc>
          <w:tcPr>
            <w:tcW w:w="4876" w:type="dxa"/>
          </w:tcPr>
          <w:p w14:paraId="238AE6A5" w14:textId="77777777" w:rsidR="0089042C" w:rsidRPr="00172244" w:rsidRDefault="0089042C" w:rsidP="00AC0F52">
            <w:pPr>
              <w:pStyle w:val="Normal6a"/>
            </w:pPr>
          </w:p>
        </w:tc>
        <w:tc>
          <w:tcPr>
            <w:tcW w:w="4876" w:type="dxa"/>
          </w:tcPr>
          <w:p w14:paraId="22BF17E4" w14:textId="77777777" w:rsidR="0089042C" w:rsidRPr="00172244" w:rsidRDefault="0089042C" w:rsidP="00AC0F52">
            <w:pPr>
              <w:pStyle w:val="Normal6a"/>
              <w:rPr>
                <w:szCs w:val="24"/>
              </w:rPr>
            </w:pPr>
            <w:r w:rsidRPr="00172244">
              <w:rPr>
                <w:b/>
                <w:i/>
              </w:rPr>
              <w:t xml:space="preserve">2a. Mar sin féin, leanfaidh Rialachán (AE) Uimh. 995/2010 d’fheidhm a bheith aige go dtí an 31 Nollaig 2029 maidir le hadhmad agus táirgí adhmaid mar a shainmhínítear in Airteagal 2, pointe (a), de Rialachán (AE) Uimh. 995/2010 a táirgeadh roimh an 29 Meitheamh 2023 agus a chuirtear ar an margadh ón 30 Nollaig 2026.  </w:t>
            </w:r>
          </w:p>
        </w:tc>
      </w:tr>
    </w:tbl>
    <w:p w14:paraId="5CCBEAFB" w14:textId="77777777" w:rsidR="008D7A47" w:rsidRDefault="008D7A47" w:rsidP="0089042C">
      <w:pPr>
        <w:pStyle w:val="AmNumberTabs"/>
      </w:pPr>
    </w:p>
    <w:p w14:paraId="6DA2DD0F" w14:textId="0FFC4ABD" w:rsidR="0089042C" w:rsidRPr="00172244" w:rsidRDefault="0089042C" w:rsidP="0089042C">
      <w:pPr>
        <w:pStyle w:val="AmNumberTabs"/>
      </w:pPr>
      <w:r w:rsidRPr="00172244">
        <w:t>Leasú</w:t>
      </w:r>
      <w:r w:rsidRPr="00172244">
        <w:tab/>
        <w:t>127</w:t>
      </w:r>
    </w:p>
    <w:p w14:paraId="7BE05F32" w14:textId="77777777" w:rsidR="008D7A47" w:rsidRDefault="008D7A47" w:rsidP="0089042C">
      <w:pPr>
        <w:pStyle w:val="NormalBold"/>
        <w:rPr>
          <w:lang w:val="ga-IE"/>
        </w:rPr>
      </w:pPr>
    </w:p>
    <w:p w14:paraId="1A67574F" w14:textId="1602937A" w:rsidR="0089042C" w:rsidRPr="0089042C" w:rsidRDefault="0089042C" w:rsidP="0089042C">
      <w:pPr>
        <w:pStyle w:val="NormalBold"/>
        <w:rPr>
          <w:lang w:val="ga-IE"/>
        </w:rPr>
      </w:pPr>
      <w:r w:rsidRPr="0089042C">
        <w:rPr>
          <w:lang w:val="ga-IE"/>
        </w:rPr>
        <w:t>Togra le haghaidh rialacháin</w:t>
      </w:r>
    </w:p>
    <w:p w14:paraId="098D3BF5" w14:textId="04042745" w:rsidR="0089042C" w:rsidRPr="0089042C" w:rsidRDefault="0089042C" w:rsidP="0089042C">
      <w:pPr>
        <w:pStyle w:val="NormalBold"/>
        <w:rPr>
          <w:lang w:val="ga-IE"/>
        </w:rPr>
      </w:pPr>
      <w:r w:rsidRPr="0089042C">
        <w:rPr>
          <w:lang w:val="ga-IE"/>
        </w:rPr>
        <w:t>Airteagal 1 – pointe 22</w:t>
      </w:r>
    </w:p>
    <w:p w14:paraId="0A41D9B5" w14:textId="2E633804" w:rsidR="0089042C" w:rsidRPr="0089042C" w:rsidRDefault="0089042C" w:rsidP="0089042C">
      <w:pPr>
        <w:rPr>
          <w:lang w:val="ga-IE"/>
        </w:rPr>
      </w:pPr>
      <w:r w:rsidRPr="0089042C">
        <w:rPr>
          <w:lang w:val="ga-IE"/>
        </w:rPr>
        <w:t>Rialachán (AE) 2023/1115</w:t>
      </w:r>
    </w:p>
    <w:p w14:paraId="1B49B4F8" w14:textId="2F68C2E7" w:rsidR="0089042C" w:rsidRPr="00172244" w:rsidRDefault="0089042C" w:rsidP="0089042C">
      <w:proofErr w:type="spellStart"/>
      <w:r w:rsidRPr="00172244">
        <w:t>Airteagal</w:t>
      </w:r>
      <w:proofErr w:type="spellEnd"/>
      <w:r w:rsidRPr="00172244">
        <w:t xml:space="preserve"> 37 – </w:t>
      </w:r>
      <w:proofErr w:type="spellStart"/>
      <w:r w:rsidRPr="00172244">
        <w:t>mír</w:t>
      </w:r>
      <w:proofErr w:type="spellEnd"/>
      <w:r w:rsidRPr="00172244">
        <w: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42C" w:rsidRPr="00172244" w14:paraId="09A4839D" w14:textId="77777777" w:rsidTr="00AC0F52">
        <w:trPr>
          <w:jc w:val="center"/>
        </w:trPr>
        <w:tc>
          <w:tcPr>
            <w:tcW w:w="9752" w:type="dxa"/>
            <w:gridSpan w:val="2"/>
          </w:tcPr>
          <w:p w14:paraId="75B05B1E" w14:textId="77777777" w:rsidR="0089042C" w:rsidRPr="00172244" w:rsidRDefault="0089042C" w:rsidP="00AC0F52">
            <w:pPr>
              <w:keepNext/>
            </w:pPr>
          </w:p>
        </w:tc>
      </w:tr>
      <w:tr w:rsidR="0089042C" w:rsidRPr="00172244" w14:paraId="0D60DF9D" w14:textId="77777777" w:rsidTr="00AC0F52">
        <w:trPr>
          <w:jc w:val="center"/>
        </w:trPr>
        <w:tc>
          <w:tcPr>
            <w:tcW w:w="4876" w:type="dxa"/>
          </w:tcPr>
          <w:p w14:paraId="0759DF4D" w14:textId="77777777" w:rsidR="0089042C" w:rsidRPr="00172244" w:rsidRDefault="0089042C" w:rsidP="00AC0F52">
            <w:pPr>
              <w:pStyle w:val="AmColumnHeading"/>
              <w:keepNext/>
            </w:pPr>
            <w:r w:rsidRPr="00172244">
              <w:t>Téacs arna mholadh ag an gCoimisiún</w:t>
            </w:r>
          </w:p>
        </w:tc>
        <w:tc>
          <w:tcPr>
            <w:tcW w:w="4876" w:type="dxa"/>
          </w:tcPr>
          <w:p w14:paraId="1DD84878" w14:textId="77777777" w:rsidR="0089042C" w:rsidRPr="00172244" w:rsidRDefault="0089042C" w:rsidP="00AC0F52">
            <w:pPr>
              <w:pStyle w:val="AmColumnHeading"/>
              <w:keepNext/>
            </w:pPr>
            <w:r w:rsidRPr="00172244">
              <w:t>Leasú</w:t>
            </w:r>
          </w:p>
        </w:tc>
      </w:tr>
      <w:tr w:rsidR="0089042C" w:rsidRPr="00D17BB1" w14:paraId="54E93611" w14:textId="77777777" w:rsidTr="00AC0F52">
        <w:trPr>
          <w:jc w:val="center"/>
        </w:trPr>
        <w:tc>
          <w:tcPr>
            <w:tcW w:w="4876" w:type="dxa"/>
          </w:tcPr>
          <w:p w14:paraId="586F5077" w14:textId="1E7BC104" w:rsidR="0089042C" w:rsidRPr="00172244" w:rsidRDefault="0089042C" w:rsidP="00AC0F52">
            <w:pPr>
              <w:pStyle w:val="Normal6a"/>
            </w:pPr>
            <w:r w:rsidRPr="00172244">
              <w:t>3.</w:t>
            </w:r>
            <w:r w:rsidR="00293AB8">
              <w:tab/>
            </w:r>
            <w:r w:rsidRPr="00172244">
              <w:t xml:space="preserve">De mhaolú ar Airteagal 1(2) den Rialachán seo, leis an adhmad agus na táirgí adhmaid mar a shainmhínítear in Airteagal 2, pointe (a), de Rialachán (AE) Uimh. 995/2010, a táirgeadh roimh an 29 Meitheamh 2023 agus a cuireadh ar an margadh ón </w:t>
            </w:r>
            <w:r w:rsidRPr="00293AB8">
              <w:rPr>
                <w:bCs/>
                <w:iCs/>
              </w:rPr>
              <w:t>31 Nollaig</w:t>
            </w:r>
            <w:r w:rsidRPr="00172244">
              <w:rPr>
                <w:b/>
                <w:i/>
              </w:rPr>
              <w:t> 2028</w:t>
            </w:r>
            <w:r w:rsidRPr="00172244">
              <w:t>, déanfar Airteagal 3 den Rialachán seo a chomhlíonadh.’;</w:t>
            </w:r>
          </w:p>
        </w:tc>
        <w:tc>
          <w:tcPr>
            <w:tcW w:w="4876" w:type="dxa"/>
          </w:tcPr>
          <w:p w14:paraId="416EDB8B" w14:textId="36A3EAEF" w:rsidR="0089042C" w:rsidRPr="00172244" w:rsidRDefault="0089042C" w:rsidP="00AC0F52">
            <w:pPr>
              <w:pStyle w:val="Normal6a"/>
              <w:rPr>
                <w:szCs w:val="24"/>
              </w:rPr>
            </w:pPr>
            <w:r w:rsidRPr="00172244">
              <w:t>3.</w:t>
            </w:r>
            <w:r w:rsidR="00293AB8">
              <w:tab/>
            </w:r>
            <w:r w:rsidRPr="00172244">
              <w:t xml:space="preserve">De mhaolú ar Airteagal 1(2) den Rialachán seo, leis an adhmad agus na táirgí adhmaid mar a shainmhínítear in Airteagal 2, pointe (a), de Rialachán (AE) Uimh. 995/2010, a táirgeadh roimh an 29 Meitheamh 2023 agus a cuireadh ar an margadh ón </w:t>
            </w:r>
            <w:r w:rsidRPr="00293AB8">
              <w:rPr>
                <w:bCs/>
                <w:iCs/>
              </w:rPr>
              <w:t>31 Nollaig</w:t>
            </w:r>
            <w:r w:rsidRPr="00172244">
              <w:rPr>
                <w:b/>
                <w:i/>
              </w:rPr>
              <w:t> 2029</w:t>
            </w:r>
            <w:r w:rsidRPr="00172244">
              <w:t>, déanfar Airteagal 3 den Rialachán seo a chomhlíonadh.’;</w:t>
            </w:r>
          </w:p>
        </w:tc>
      </w:tr>
    </w:tbl>
    <w:p w14:paraId="11634765" w14:textId="77777777" w:rsidR="00293AB8" w:rsidRDefault="00293AB8" w:rsidP="0089042C">
      <w:pPr>
        <w:pStyle w:val="AmNumberTabs"/>
      </w:pPr>
    </w:p>
    <w:p w14:paraId="52593601" w14:textId="28B69ED9" w:rsidR="0089042C" w:rsidRPr="00172244" w:rsidRDefault="0089042C" w:rsidP="0089042C">
      <w:pPr>
        <w:pStyle w:val="AmNumberTabs"/>
      </w:pPr>
      <w:r w:rsidRPr="00172244">
        <w:t>Leas</w:t>
      </w:r>
      <w:r>
        <w:t>uithe</w:t>
      </w:r>
      <w:r w:rsidR="00293AB8">
        <w:tab/>
      </w:r>
      <w:r>
        <w:tab/>
        <w:t xml:space="preserve">63 agus </w:t>
      </w:r>
      <w:r w:rsidRPr="00172244">
        <w:t>128</w:t>
      </w:r>
    </w:p>
    <w:p w14:paraId="4DAC26D4" w14:textId="77777777" w:rsidR="00293AB8" w:rsidRDefault="00293AB8" w:rsidP="0089042C">
      <w:pPr>
        <w:pStyle w:val="NormalBold"/>
        <w:rPr>
          <w:lang w:val="ga-IE"/>
        </w:rPr>
      </w:pPr>
    </w:p>
    <w:p w14:paraId="0D8BB525" w14:textId="43DB4328" w:rsidR="0089042C" w:rsidRPr="0089042C" w:rsidRDefault="0089042C" w:rsidP="0089042C">
      <w:pPr>
        <w:pStyle w:val="NormalBold"/>
        <w:rPr>
          <w:lang w:val="ga-IE"/>
        </w:rPr>
      </w:pPr>
      <w:r w:rsidRPr="0089042C">
        <w:rPr>
          <w:lang w:val="ga-IE"/>
        </w:rPr>
        <w:t>Togra le haghaidh rialacháin</w:t>
      </w:r>
    </w:p>
    <w:p w14:paraId="43B0FFEB" w14:textId="174334C3" w:rsidR="0089042C" w:rsidRPr="0089042C" w:rsidRDefault="0089042C" w:rsidP="0089042C">
      <w:pPr>
        <w:pStyle w:val="NormalBold"/>
        <w:rPr>
          <w:lang w:val="ga-IE"/>
        </w:rPr>
      </w:pPr>
      <w:r w:rsidRPr="0089042C">
        <w:rPr>
          <w:lang w:val="ga-IE"/>
        </w:rPr>
        <w:t>Airteagal 1 – pointe 23</w:t>
      </w:r>
    </w:p>
    <w:p w14:paraId="7856AC0A" w14:textId="491A8C4C" w:rsidR="0089042C" w:rsidRPr="0089042C" w:rsidRDefault="0089042C" w:rsidP="0089042C">
      <w:pPr>
        <w:rPr>
          <w:lang w:val="ga-IE"/>
        </w:rPr>
      </w:pPr>
      <w:r w:rsidRPr="0089042C">
        <w:rPr>
          <w:lang w:val="ga-IE"/>
        </w:rPr>
        <w:t>Rialachán (AE) 2023/1115</w:t>
      </w:r>
    </w:p>
    <w:p w14:paraId="3012FB63" w14:textId="1A851A20" w:rsidR="0089042C" w:rsidRPr="00423FF6" w:rsidRDefault="0089042C" w:rsidP="0089042C">
      <w:pPr>
        <w:rPr>
          <w:lang w:val="ga-IE"/>
        </w:rPr>
      </w:pPr>
      <w:r w:rsidRPr="00423FF6">
        <w:rPr>
          <w:lang w:val="ga-IE"/>
        </w:rPr>
        <w:t>Airteagal 38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42C" w:rsidRPr="00D17BB1" w14:paraId="15AFAA6D" w14:textId="77777777" w:rsidTr="00AC0F52">
        <w:trPr>
          <w:jc w:val="center"/>
        </w:trPr>
        <w:tc>
          <w:tcPr>
            <w:tcW w:w="9752" w:type="dxa"/>
            <w:gridSpan w:val="2"/>
          </w:tcPr>
          <w:p w14:paraId="6342D343" w14:textId="77777777" w:rsidR="0089042C" w:rsidRPr="00423FF6" w:rsidRDefault="0089042C" w:rsidP="00AC0F52">
            <w:pPr>
              <w:keepNext/>
              <w:rPr>
                <w:lang w:val="ga-IE"/>
              </w:rPr>
            </w:pPr>
          </w:p>
        </w:tc>
      </w:tr>
      <w:tr w:rsidR="0089042C" w:rsidRPr="00172244" w14:paraId="258F880E" w14:textId="77777777" w:rsidTr="00AC0F52">
        <w:trPr>
          <w:jc w:val="center"/>
        </w:trPr>
        <w:tc>
          <w:tcPr>
            <w:tcW w:w="4876" w:type="dxa"/>
          </w:tcPr>
          <w:p w14:paraId="0F29DF75" w14:textId="77777777" w:rsidR="0089042C" w:rsidRPr="00172244" w:rsidRDefault="0089042C" w:rsidP="00AC0F52">
            <w:pPr>
              <w:pStyle w:val="AmColumnHeading"/>
              <w:keepNext/>
            </w:pPr>
            <w:r w:rsidRPr="00172244">
              <w:t>Téacs arna mholadh ag an gCoimisiún</w:t>
            </w:r>
          </w:p>
        </w:tc>
        <w:tc>
          <w:tcPr>
            <w:tcW w:w="4876" w:type="dxa"/>
          </w:tcPr>
          <w:p w14:paraId="546E4666" w14:textId="77777777" w:rsidR="0089042C" w:rsidRPr="00172244" w:rsidRDefault="0089042C" w:rsidP="00AC0F52">
            <w:pPr>
              <w:pStyle w:val="AmColumnHeading"/>
              <w:keepNext/>
            </w:pPr>
            <w:r w:rsidRPr="00172244">
              <w:t>Leasú</w:t>
            </w:r>
          </w:p>
        </w:tc>
      </w:tr>
      <w:tr w:rsidR="0089042C" w:rsidRPr="00D17BB1" w14:paraId="5EC00025" w14:textId="77777777" w:rsidTr="00AC0F52">
        <w:trPr>
          <w:jc w:val="center"/>
        </w:trPr>
        <w:tc>
          <w:tcPr>
            <w:tcW w:w="4876" w:type="dxa"/>
          </w:tcPr>
          <w:p w14:paraId="0E634221" w14:textId="3FB5282A" w:rsidR="0089042C" w:rsidRPr="00172244" w:rsidRDefault="0089042C" w:rsidP="00AC0F52">
            <w:pPr>
              <w:pStyle w:val="Normal6a"/>
            </w:pPr>
            <w:r w:rsidRPr="00172244">
              <w:t>2.</w:t>
            </w:r>
            <w:r w:rsidR="00293AB8">
              <w:tab/>
            </w:r>
            <w:r w:rsidRPr="00172244">
              <w:t>Beidh feidhm ag Airteagail 3 go 13</w:t>
            </w:r>
            <w:r w:rsidR="00293AB8">
              <w:t>,</w:t>
            </w:r>
            <w:r w:rsidRPr="00172244">
              <w:t xml:space="preserve"> Airteagail </w:t>
            </w:r>
            <w:r w:rsidRPr="00172244">
              <w:rPr>
                <w:b/>
                <w:i/>
              </w:rPr>
              <w:t>20, 21, 23</w:t>
            </w:r>
            <w:r w:rsidRPr="00172244">
              <w:t xml:space="preserve">, 26, 31 agus 32 ón </w:t>
            </w:r>
            <w:r w:rsidRPr="00172244">
              <w:rPr>
                <w:b/>
                <w:i/>
              </w:rPr>
              <w:t>30 Nollaig</w:t>
            </w:r>
            <w:r w:rsidRPr="00172244">
              <w:t> </w:t>
            </w:r>
            <w:r w:rsidRPr="00172244">
              <w:rPr>
                <w:b/>
                <w:i/>
              </w:rPr>
              <w:t>2025</w:t>
            </w:r>
            <w:r w:rsidRPr="00172244">
              <w:t xml:space="preserve">. </w:t>
            </w:r>
          </w:p>
        </w:tc>
        <w:tc>
          <w:tcPr>
            <w:tcW w:w="4876" w:type="dxa"/>
          </w:tcPr>
          <w:p w14:paraId="10EC9294" w14:textId="0FE853D4" w:rsidR="0089042C" w:rsidRPr="00172244" w:rsidRDefault="0089042C" w:rsidP="00AC0F52">
            <w:pPr>
              <w:pStyle w:val="Normal6a"/>
              <w:rPr>
                <w:szCs w:val="24"/>
              </w:rPr>
            </w:pPr>
            <w:r w:rsidRPr="00172244">
              <w:t>2.</w:t>
            </w:r>
            <w:r w:rsidR="00293AB8">
              <w:tab/>
            </w:r>
            <w:r w:rsidRPr="00172244">
              <w:rPr>
                <w:b/>
                <w:i/>
              </w:rPr>
              <w:t xml:space="preserve">Faoi réir mhír 3 den Airteagal seo, </w:t>
            </w:r>
            <w:r w:rsidRPr="00172244">
              <w:t>beidh feidhm ag Airteagail 3 go 13</w:t>
            </w:r>
            <w:r w:rsidRPr="00172244">
              <w:rPr>
                <w:b/>
                <w:i/>
              </w:rPr>
              <w:t>,</w:t>
            </w:r>
            <w:r w:rsidRPr="00172244">
              <w:t xml:space="preserve"> Airteagail </w:t>
            </w:r>
            <w:r w:rsidRPr="00172244">
              <w:rPr>
                <w:b/>
                <w:i/>
              </w:rPr>
              <w:t>16 go 24 agus Airteagail</w:t>
            </w:r>
            <w:r w:rsidRPr="00172244">
              <w:t xml:space="preserve"> 26, 31 agus 32 ón </w:t>
            </w:r>
            <w:r w:rsidRPr="00172244">
              <w:rPr>
                <w:b/>
                <w:i/>
              </w:rPr>
              <w:t>30 Nollaig</w:t>
            </w:r>
            <w:r w:rsidRPr="00172244">
              <w:t> </w:t>
            </w:r>
            <w:r w:rsidRPr="00172244">
              <w:rPr>
                <w:b/>
                <w:i/>
              </w:rPr>
              <w:t>2026</w:t>
            </w:r>
            <w:r w:rsidRPr="00172244">
              <w:t>.</w:t>
            </w:r>
          </w:p>
        </w:tc>
      </w:tr>
    </w:tbl>
    <w:p w14:paraId="5D8C72A5" w14:textId="77777777" w:rsidR="001C4F8A" w:rsidRDefault="001C4F8A" w:rsidP="0089042C">
      <w:pPr>
        <w:pStyle w:val="AmNumberTabs"/>
      </w:pPr>
    </w:p>
    <w:p w14:paraId="2B33D0BB" w14:textId="18C520EA" w:rsidR="0089042C" w:rsidRPr="00C13833" w:rsidRDefault="0089042C" w:rsidP="0089042C">
      <w:pPr>
        <w:pStyle w:val="AmNumberTabs"/>
      </w:pPr>
      <w:r w:rsidRPr="00C13833">
        <w:lastRenderedPageBreak/>
        <w:t>Leasú</w:t>
      </w:r>
      <w:r w:rsidRPr="00C13833">
        <w:tab/>
        <w:t>53</w:t>
      </w:r>
    </w:p>
    <w:p w14:paraId="3DBF2B92" w14:textId="77777777" w:rsidR="001C4F8A" w:rsidRDefault="001C4F8A" w:rsidP="0089042C">
      <w:pPr>
        <w:pStyle w:val="NormalBold"/>
        <w:rPr>
          <w:lang w:val="ga-IE"/>
        </w:rPr>
      </w:pPr>
    </w:p>
    <w:p w14:paraId="5F5185D3" w14:textId="70170246" w:rsidR="0089042C" w:rsidRPr="0089042C" w:rsidRDefault="0089042C" w:rsidP="0089042C">
      <w:pPr>
        <w:pStyle w:val="NormalBold"/>
        <w:rPr>
          <w:lang w:val="ga-IE"/>
        </w:rPr>
      </w:pPr>
      <w:r w:rsidRPr="0089042C">
        <w:rPr>
          <w:lang w:val="ga-IE"/>
        </w:rPr>
        <w:t>Togra le haghaidh rialacháin</w:t>
      </w:r>
    </w:p>
    <w:p w14:paraId="5587CD16" w14:textId="24A753B8" w:rsidR="0089042C" w:rsidRPr="0089042C" w:rsidRDefault="0089042C" w:rsidP="0089042C">
      <w:pPr>
        <w:pStyle w:val="NormalBold"/>
        <w:rPr>
          <w:lang w:val="ga-IE"/>
        </w:rPr>
      </w:pPr>
      <w:r w:rsidRPr="0089042C">
        <w:rPr>
          <w:lang w:val="ga-IE"/>
        </w:rPr>
        <w:t>Airteagal 1 – pointe 23</w:t>
      </w:r>
    </w:p>
    <w:p w14:paraId="55D3B23D" w14:textId="301BF095" w:rsidR="0089042C" w:rsidRPr="0089042C" w:rsidRDefault="0089042C" w:rsidP="0089042C">
      <w:pPr>
        <w:rPr>
          <w:lang w:val="ga-IE"/>
        </w:rPr>
      </w:pPr>
      <w:r w:rsidRPr="0089042C">
        <w:rPr>
          <w:lang w:val="ga-IE"/>
        </w:rPr>
        <w:t>Rialachán (AE) 2023/1115</w:t>
      </w:r>
    </w:p>
    <w:p w14:paraId="3569A18E" w14:textId="246DD449" w:rsidR="0089042C" w:rsidRPr="00C13833" w:rsidRDefault="0089042C" w:rsidP="0089042C">
      <w:proofErr w:type="spellStart"/>
      <w:r w:rsidRPr="00C13833">
        <w:t>Airteagal</w:t>
      </w:r>
      <w:proofErr w:type="spellEnd"/>
      <w:r w:rsidRPr="00C13833">
        <w:t xml:space="preserve"> 38 – </w:t>
      </w:r>
      <w:proofErr w:type="spellStart"/>
      <w:r w:rsidRPr="00C13833">
        <w:t>mír</w:t>
      </w:r>
      <w:proofErr w:type="spellEnd"/>
      <w:r w:rsidRPr="00C13833">
        <w:t> 2 a (nua</w:t>
      </w:r>
      <w: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42C" w:rsidRPr="00C13833" w14:paraId="1329E248" w14:textId="77777777" w:rsidTr="00AC0F52">
        <w:trPr>
          <w:jc w:val="center"/>
        </w:trPr>
        <w:tc>
          <w:tcPr>
            <w:tcW w:w="9752" w:type="dxa"/>
            <w:gridSpan w:val="2"/>
          </w:tcPr>
          <w:p w14:paraId="3067A4CC" w14:textId="77777777" w:rsidR="0089042C" w:rsidRPr="00C13833" w:rsidRDefault="0089042C" w:rsidP="00AC0F52">
            <w:pPr>
              <w:keepNext/>
            </w:pPr>
          </w:p>
        </w:tc>
      </w:tr>
      <w:tr w:rsidR="0089042C" w:rsidRPr="00C13833" w14:paraId="4532030D" w14:textId="77777777" w:rsidTr="00AC0F52">
        <w:trPr>
          <w:jc w:val="center"/>
        </w:trPr>
        <w:tc>
          <w:tcPr>
            <w:tcW w:w="4876" w:type="dxa"/>
          </w:tcPr>
          <w:p w14:paraId="48DA9229" w14:textId="77777777" w:rsidR="0089042C" w:rsidRPr="00C13833" w:rsidRDefault="0089042C" w:rsidP="00AC0F52">
            <w:pPr>
              <w:pStyle w:val="AmColumnHeading"/>
              <w:keepNext/>
            </w:pPr>
            <w:r w:rsidRPr="00C13833">
              <w:t>Téacs arna mholadh ag an gCoimisiún</w:t>
            </w:r>
          </w:p>
        </w:tc>
        <w:tc>
          <w:tcPr>
            <w:tcW w:w="4876" w:type="dxa"/>
          </w:tcPr>
          <w:p w14:paraId="04261CF8" w14:textId="77777777" w:rsidR="0089042C" w:rsidRPr="00C13833" w:rsidRDefault="0089042C" w:rsidP="00AC0F52">
            <w:pPr>
              <w:pStyle w:val="AmColumnHeading"/>
              <w:keepNext/>
            </w:pPr>
            <w:r w:rsidRPr="00C13833">
              <w:t>Leasú</w:t>
            </w:r>
          </w:p>
        </w:tc>
      </w:tr>
      <w:tr w:rsidR="0089042C" w:rsidRPr="00D17BB1" w14:paraId="640839CF" w14:textId="77777777" w:rsidTr="00AC0F52">
        <w:trPr>
          <w:jc w:val="center"/>
        </w:trPr>
        <w:tc>
          <w:tcPr>
            <w:tcW w:w="4876" w:type="dxa"/>
          </w:tcPr>
          <w:p w14:paraId="2AABE2F7" w14:textId="77777777" w:rsidR="0089042C" w:rsidRPr="00C13833" w:rsidRDefault="0089042C" w:rsidP="00AC0F52">
            <w:pPr>
              <w:pStyle w:val="Normal6a"/>
            </w:pPr>
          </w:p>
        </w:tc>
        <w:tc>
          <w:tcPr>
            <w:tcW w:w="4876" w:type="dxa"/>
          </w:tcPr>
          <w:p w14:paraId="1F2EDE05" w14:textId="4EA4FC6A" w:rsidR="0089042C" w:rsidRPr="00C13833" w:rsidRDefault="0089042C" w:rsidP="00AC0F52">
            <w:pPr>
              <w:pStyle w:val="Normal6a"/>
              <w:rPr>
                <w:szCs w:val="24"/>
              </w:rPr>
            </w:pPr>
            <w:r w:rsidRPr="00C13833">
              <w:rPr>
                <w:b/>
                <w:i/>
              </w:rPr>
              <w:t>2a.</w:t>
            </w:r>
            <w:r w:rsidR="001C4F8A">
              <w:tab/>
            </w:r>
            <w:r w:rsidRPr="00C13833">
              <w:rPr>
                <w:b/>
                <w:i/>
              </w:rPr>
              <w:t>Cuirfidh na húdaráis inniúla</w:t>
            </w:r>
            <w:r w:rsidRPr="00C13833">
              <w:t xml:space="preserve"> </w:t>
            </w:r>
            <w:r w:rsidRPr="00C13833">
              <w:rPr>
                <w:b/>
                <w:i/>
              </w:rPr>
              <w:t xml:space="preserve">in iúl don Choimisiún aon deacrachtaí, earráidí nó cur isteach </w:t>
            </w:r>
            <w:proofErr w:type="spellStart"/>
            <w:r w:rsidRPr="00C13833">
              <w:rPr>
                <w:b/>
                <w:i/>
              </w:rPr>
              <w:t>doiciméadaithe</w:t>
            </w:r>
            <w:proofErr w:type="spellEnd"/>
            <w:r w:rsidRPr="00C13833">
              <w:rPr>
                <w:b/>
                <w:i/>
              </w:rPr>
              <w:t xml:space="preserve"> a eascraíonn as córais faisnéise an Aontais dá dtagraítear in Airteagal 33, chun a áirithiú nach mbeidh oibreoirí agus trádálaithe atá faoi réir na tréimhse cairde faoi mhíbhuntáiste mar gheall ar na fadhbanna sin.</w:t>
            </w:r>
          </w:p>
        </w:tc>
      </w:tr>
    </w:tbl>
    <w:p w14:paraId="4A88B93D" w14:textId="3125D0CA" w:rsidR="002510AA" w:rsidRPr="002510AA" w:rsidRDefault="002510AA" w:rsidP="002510AA">
      <w:pPr>
        <w:pStyle w:val="AmNumberTabs"/>
      </w:pPr>
      <w:r w:rsidRPr="002510AA">
        <w:t>Leas</w:t>
      </w:r>
      <w:r>
        <w:t>uithe</w:t>
      </w:r>
      <w:r w:rsidRPr="002510AA">
        <w:tab/>
      </w:r>
      <w:r w:rsidRPr="002510AA">
        <w:tab/>
        <w:t>64</w:t>
      </w:r>
      <w:r>
        <w:t xml:space="preserve"> agus 129</w:t>
      </w:r>
    </w:p>
    <w:p w14:paraId="67D6B825" w14:textId="6E08C817" w:rsidR="002510AA" w:rsidRPr="002510AA" w:rsidRDefault="002510AA" w:rsidP="002510AA">
      <w:pPr>
        <w:pStyle w:val="NormalBold"/>
        <w:rPr>
          <w:lang w:val="ga-IE"/>
        </w:rPr>
      </w:pPr>
      <w:r w:rsidRPr="002510AA">
        <w:rPr>
          <w:lang w:val="ga-IE"/>
        </w:rPr>
        <w:t>Togra le haghaidh rialacháin</w:t>
      </w:r>
    </w:p>
    <w:p w14:paraId="3363642B" w14:textId="61F10C65" w:rsidR="002510AA" w:rsidRPr="00423FF6" w:rsidRDefault="002510AA" w:rsidP="002510AA">
      <w:pPr>
        <w:pStyle w:val="NormalBold"/>
        <w:rPr>
          <w:lang w:val="ga-IE"/>
        </w:rPr>
      </w:pPr>
      <w:r w:rsidRPr="00423FF6">
        <w:rPr>
          <w:lang w:val="ga-IE"/>
        </w:rPr>
        <w:t>Airteagal 1 – mír 1 – pointe 23</w:t>
      </w:r>
    </w:p>
    <w:p w14:paraId="0706A1B6" w14:textId="77756A36" w:rsidR="002510AA" w:rsidRPr="00423FF6" w:rsidRDefault="002510AA" w:rsidP="002510AA">
      <w:pPr>
        <w:rPr>
          <w:lang w:val="ga-IE"/>
        </w:rPr>
      </w:pPr>
      <w:r w:rsidRPr="00423FF6">
        <w:rPr>
          <w:lang w:val="ga-IE"/>
        </w:rPr>
        <w:t>Rialachán (AE) 2023/1115</w:t>
      </w:r>
    </w:p>
    <w:p w14:paraId="24767FA9" w14:textId="6E788C8E" w:rsidR="002510AA" w:rsidRPr="002510AA" w:rsidRDefault="002510AA" w:rsidP="002510AA">
      <w:proofErr w:type="spellStart"/>
      <w:r w:rsidRPr="002510AA">
        <w:t>Airteagal</w:t>
      </w:r>
      <w:proofErr w:type="spellEnd"/>
      <w:r w:rsidRPr="002510AA">
        <w:t xml:space="preserve"> 38 – </w:t>
      </w:r>
      <w:proofErr w:type="spellStart"/>
      <w:r w:rsidRPr="002510AA">
        <w:t>mír</w:t>
      </w:r>
      <w:proofErr w:type="spellEnd"/>
      <w:r w:rsidRPr="002510AA">
        <w: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10AA" w:rsidRPr="002510AA" w14:paraId="7F15EEFC" w14:textId="77777777" w:rsidTr="00AC0F52">
        <w:trPr>
          <w:jc w:val="center"/>
        </w:trPr>
        <w:tc>
          <w:tcPr>
            <w:tcW w:w="9752" w:type="dxa"/>
            <w:gridSpan w:val="2"/>
          </w:tcPr>
          <w:p w14:paraId="710C473D" w14:textId="77777777" w:rsidR="002510AA" w:rsidRPr="002510AA" w:rsidRDefault="002510AA" w:rsidP="00AC0F52">
            <w:pPr>
              <w:keepNext/>
            </w:pPr>
          </w:p>
        </w:tc>
      </w:tr>
      <w:tr w:rsidR="002510AA" w:rsidRPr="002510AA" w14:paraId="6654B30D" w14:textId="77777777" w:rsidTr="00AC0F52">
        <w:trPr>
          <w:jc w:val="center"/>
        </w:trPr>
        <w:tc>
          <w:tcPr>
            <w:tcW w:w="4876" w:type="dxa"/>
          </w:tcPr>
          <w:p w14:paraId="077E3542" w14:textId="77777777" w:rsidR="002510AA" w:rsidRPr="002510AA" w:rsidRDefault="002510AA" w:rsidP="00AC0F52">
            <w:pPr>
              <w:pStyle w:val="AmColumnHeading"/>
              <w:keepNext/>
            </w:pPr>
            <w:r w:rsidRPr="002510AA">
              <w:t>Téacs arna mholadh ag an gCoimisiún</w:t>
            </w:r>
          </w:p>
        </w:tc>
        <w:tc>
          <w:tcPr>
            <w:tcW w:w="4876" w:type="dxa"/>
          </w:tcPr>
          <w:p w14:paraId="0FCDD442" w14:textId="77777777" w:rsidR="002510AA" w:rsidRPr="002510AA" w:rsidRDefault="002510AA" w:rsidP="00AC0F52">
            <w:pPr>
              <w:pStyle w:val="AmColumnHeading"/>
              <w:keepNext/>
            </w:pPr>
            <w:r w:rsidRPr="002510AA">
              <w:t>Leasú</w:t>
            </w:r>
          </w:p>
        </w:tc>
      </w:tr>
      <w:tr w:rsidR="002510AA" w:rsidRPr="00D17BB1" w14:paraId="0EC994BE" w14:textId="77777777" w:rsidTr="00AC0F52">
        <w:trPr>
          <w:jc w:val="center"/>
        </w:trPr>
        <w:tc>
          <w:tcPr>
            <w:tcW w:w="4876" w:type="dxa"/>
          </w:tcPr>
          <w:p w14:paraId="5A65FA13" w14:textId="77777777" w:rsidR="002510AA" w:rsidRPr="002510AA" w:rsidRDefault="002510AA" w:rsidP="00AC0F52">
            <w:pPr>
              <w:pStyle w:val="Normal6a"/>
            </w:pPr>
            <w:r w:rsidRPr="002510AA">
              <w:t>3.</w:t>
            </w:r>
            <w:r w:rsidRPr="002510AA">
              <w:tab/>
              <w:t xml:space="preserve">I gcás oibreoirí </w:t>
            </w:r>
            <w:r w:rsidRPr="002510AA">
              <w:rPr>
                <w:b/>
                <w:i/>
              </w:rPr>
              <w:t xml:space="preserve">a bunaíodh faoin 31 Nollaig 2024 mar </w:t>
            </w:r>
            <w:proofErr w:type="spellStart"/>
            <w:r w:rsidRPr="002510AA">
              <w:rPr>
                <w:b/>
                <w:i/>
              </w:rPr>
              <w:t>mhicreaghnóthais</w:t>
            </w:r>
            <w:proofErr w:type="spellEnd"/>
            <w:r w:rsidRPr="002510AA">
              <w:rPr>
                <w:b/>
                <w:i/>
              </w:rPr>
              <w:t xml:space="preserve"> nó mar</w:t>
            </w:r>
            <w:r w:rsidRPr="002510AA">
              <w:t xml:space="preserve"> ghnóthais</w:t>
            </w:r>
            <w:r w:rsidRPr="002510AA">
              <w:rPr>
                <w:b/>
                <w:i/>
              </w:rPr>
              <w:t xml:space="preserve"> bheaga de réir bhrí</w:t>
            </w:r>
            <w:r w:rsidRPr="002510AA">
              <w:t xml:space="preserve"> Airteagal 3(1) nó (2), </w:t>
            </w:r>
            <w:r w:rsidRPr="002510AA">
              <w:rPr>
                <w:b/>
                <w:i/>
              </w:rPr>
              <w:t>an chéad fhomhír,</w:t>
            </w:r>
            <w:r w:rsidRPr="002510AA">
              <w:t xml:space="preserve"> de Threoir 2013/34/AE, </w:t>
            </w:r>
            <w:r w:rsidRPr="002510AA">
              <w:rPr>
                <w:b/>
                <w:i/>
              </w:rPr>
              <w:t>gan beann ar a bhfoirm dhlíthiúil,</w:t>
            </w:r>
            <w:r w:rsidRPr="002510AA">
              <w:t xml:space="preserve"> beidh feidhm ag na hAirteagail dá dtagraítear i mír 2 den Airteagal seo ón </w:t>
            </w:r>
            <w:r w:rsidRPr="002510AA">
              <w:rPr>
                <w:b/>
                <w:i/>
              </w:rPr>
              <w:t>30 Nollaig 2026</w:t>
            </w:r>
            <w:r w:rsidRPr="002510AA">
              <w:t>.</w:t>
            </w:r>
          </w:p>
        </w:tc>
        <w:tc>
          <w:tcPr>
            <w:tcW w:w="4876" w:type="dxa"/>
          </w:tcPr>
          <w:p w14:paraId="15378A84" w14:textId="77777777" w:rsidR="002510AA" w:rsidRPr="002510AA" w:rsidRDefault="002510AA" w:rsidP="00AC0F52">
            <w:pPr>
              <w:pStyle w:val="Normal6a"/>
              <w:rPr>
                <w:szCs w:val="24"/>
              </w:rPr>
            </w:pPr>
            <w:r w:rsidRPr="002510AA">
              <w:t>3.</w:t>
            </w:r>
            <w:r w:rsidRPr="002510AA">
              <w:tab/>
            </w:r>
            <w:r w:rsidRPr="002510AA">
              <w:rPr>
                <w:b/>
                <w:i/>
              </w:rPr>
              <w:t>Seachas a mhéid a bhaineann leis na táirgí a chumhdaítear san Iarscríbhinn a ghabhann le Rialachán (AE) Uimh. 995/2010</w:t>
            </w:r>
            <w:r w:rsidRPr="002510AA">
              <w:t xml:space="preserve">, i gcás oibreoirí, </w:t>
            </w:r>
            <w:r w:rsidRPr="002510AA">
              <w:rPr>
                <w:b/>
                <w:i/>
              </w:rPr>
              <w:t>cibé acu daoine nádúrtha nó</w:t>
            </w:r>
            <w:r w:rsidRPr="002510AA">
              <w:t xml:space="preserve"> </w:t>
            </w:r>
            <w:proofErr w:type="spellStart"/>
            <w:r w:rsidRPr="002510AA">
              <w:t>micreaghnóthais</w:t>
            </w:r>
            <w:proofErr w:type="spellEnd"/>
            <w:r w:rsidRPr="002510AA">
              <w:t xml:space="preserve"> nó gnóthais </w:t>
            </w:r>
            <w:r w:rsidRPr="002510AA">
              <w:rPr>
                <w:b/>
                <w:i/>
              </w:rPr>
              <w:t>bheaga mar a shainmhínítear in</w:t>
            </w:r>
            <w:r w:rsidRPr="002510AA">
              <w:t xml:space="preserve"> Airteagal 3(1) nó (2) de Threoir 2013/34/AE, </w:t>
            </w:r>
            <w:r w:rsidRPr="002510AA">
              <w:rPr>
                <w:b/>
                <w:i/>
              </w:rPr>
              <w:t>a bunaíodh amhlaidh faoin 31 Nollaig 2024</w:t>
            </w:r>
            <w:r w:rsidRPr="002510AA">
              <w:t xml:space="preserve">, beidh feidhm ag na hAirteagail dá dtagraítear i mír 2 den Airteagal seo ón </w:t>
            </w:r>
            <w:r w:rsidRPr="002510AA">
              <w:rPr>
                <w:b/>
                <w:i/>
              </w:rPr>
              <w:t>30 Meitheamh 2027</w:t>
            </w:r>
            <w:r w:rsidRPr="002510AA">
              <w:t>.</w:t>
            </w:r>
            <w:r w:rsidRPr="002510AA">
              <w:rPr>
                <w:b/>
                <w:i/>
              </w:rPr>
              <w:t xml:space="preserve"> </w:t>
            </w:r>
            <w:r w:rsidRPr="002510AA">
              <w:rPr>
                <w:u w:val="single"/>
              </w:rPr>
              <w:t xml:space="preserve"> </w:t>
            </w:r>
          </w:p>
        </w:tc>
      </w:tr>
    </w:tbl>
    <w:p w14:paraId="5F815B8D" w14:textId="77777777" w:rsidR="001C4F8A" w:rsidRDefault="001C4F8A" w:rsidP="002510AA">
      <w:pPr>
        <w:pStyle w:val="AmNumberTabs"/>
      </w:pPr>
    </w:p>
    <w:p w14:paraId="672F364C" w14:textId="12E8EA0D" w:rsidR="001C4F8A" w:rsidRPr="00172244" w:rsidRDefault="001C4F8A" w:rsidP="001C4F8A">
      <w:pPr>
        <w:pStyle w:val="AmNumberTabs"/>
      </w:pPr>
      <w:r w:rsidRPr="00172244">
        <w:t>Leas</w:t>
      </w:r>
      <w:r>
        <w:t>uithe</w:t>
      </w:r>
      <w:r w:rsidRPr="00172244">
        <w:tab/>
      </w:r>
      <w:r w:rsidRPr="00172244">
        <w:tab/>
      </w:r>
      <w:r>
        <w:t xml:space="preserve">27, 89 agus </w:t>
      </w:r>
      <w:r w:rsidRPr="00172244">
        <w:t>130</w:t>
      </w:r>
    </w:p>
    <w:p w14:paraId="006FF569" w14:textId="77777777" w:rsidR="001C4F8A" w:rsidRDefault="001C4F8A" w:rsidP="001C4F8A">
      <w:pPr>
        <w:pStyle w:val="NormalBold"/>
        <w:rPr>
          <w:lang w:val="ga-IE"/>
        </w:rPr>
      </w:pPr>
    </w:p>
    <w:p w14:paraId="096BBFC6" w14:textId="0C67AD4C" w:rsidR="001C4F8A" w:rsidRPr="001C4F8A" w:rsidRDefault="001C4F8A" w:rsidP="001C4F8A">
      <w:pPr>
        <w:pStyle w:val="NormalBold"/>
        <w:rPr>
          <w:lang w:val="ga-IE"/>
        </w:rPr>
      </w:pPr>
      <w:r w:rsidRPr="001C4F8A">
        <w:rPr>
          <w:lang w:val="ga-IE"/>
        </w:rPr>
        <w:t>Togra le haghaidh rialacháin</w:t>
      </w:r>
    </w:p>
    <w:p w14:paraId="05A8C45C" w14:textId="550D289E" w:rsidR="001C4F8A" w:rsidRPr="001C4F8A" w:rsidRDefault="001C4F8A" w:rsidP="001C4F8A">
      <w:pPr>
        <w:pStyle w:val="NormalBold"/>
        <w:rPr>
          <w:lang w:val="ga-IE"/>
        </w:rPr>
      </w:pPr>
      <w:r w:rsidRPr="001C4F8A">
        <w:rPr>
          <w:lang w:val="ga-IE"/>
        </w:rPr>
        <w:t>Airteagal 1 – pointe 23</w:t>
      </w:r>
    </w:p>
    <w:p w14:paraId="36819E17" w14:textId="74DC1933" w:rsidR="001C4F8A" w:rsidRPr="001C4F8A" w:rsidRDefault="001C4F8A" w:rsidP="001C4F8A">
      <w:pPr>
        <w:rPr>
          <w:lang w:val="ga-IE"/>
        </w:rPr>
      </w:pPr>
      <w:r w:rsidRPr="001C4F8A">
        <w:rPr>
          <w:lang w:val="ga-IE"/>
        </w:rPr>
        <w:t>Rialachán (AE) 2023/1115</w:t>
      </w:r>
    </w:p>
    <w:p w14:paraId="259AB9B0" w14:textId="3ABFB7A2" w:rsidR="001C4F8A" w:rsidRPr="00423FF6" w:rsidRDefault="001C4F8A" w:rsidP="001C4F8A">
      <w:pPr>
        <w:rPr>
          <w:lang w:val="ga-IE"/>
        </w:rPr>
      </w:pPr>
      <w:r w:rsidRPr="00423FF6">
        <w:rPr>
          <w:lang w:val="ga-IE"/>
        </w:rPr>
        <w:t>Airteagal 38 – mír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4F8A" w:rsidRPr="00D17BB1" w14:paraId="12A8BD33" w14:textId="77777777" w:rsidTr="00AC0F52">
        <w:trPr>
          <w:jc w:val="center"/>
        </w:trPr>
        <w:tc>
          <w:tcPr>
            <w:tcW w:w="9752" w:type="dxa"/>
            <w:gridSpan w:val="2"/>
          </w:tcPr>
          <w:p w14:paraId="3BD26CE7" w14:textId="77777777" w:rsidR="001C4F8A" w:rsidRPr="00423FF6" w:rsidRDefault="001C4F8A" w:rsidP="00AC0F52">
            <w:pPr>
              <w:keepNext/>
              <w:rPr>
                <w:lang w:val="ga-IE"/>
              </w:rPr>
            </w:pPr>
          </w:p>
        </w:tc>
      </w:tr>
      <w:tr w:rsidR="001C4F8A" w:rsidRPr="00172244" w14:paraId="605DC803" w14:textId="77777777" w:rsidTr="00AC0F52">
        <w:trPr>
          <w:jc w:val="center"/>
        </w:trPr>
        <w:tc>
          <w:tcPr>
            <w:tcW w:w="4876" w:type="dxa"/>
          </w:tcPr>
          <w:p w14:paraId="6E6F1ADA" w14:textId="77777777" w:rsidR="001C4F8A" w:rsidRPr="00172244" w:rsidRDefault="001C4F8A" w:rsidP="00AC0F52">
            <w:pPr>
              <w:pStyle w:val="AmColumnHeading"/>
              <w:keepNext/>
            </w:pPr>
            <w:r w:rsidRPr="00172244">
              <w:t>Téacs arna mholadh ag an gCoimisiún</w:t>
            </w:r>
          </w:p>
        </w:tc>
        <w:tc>
          <w:tcPr>
            <w:tcW w:w="4876" w:type="dxa"/>
          </w:tcPr>
          <w:p w14:paraId="3766086B" w14:textId="77777777" w:rsidR="001C4F8A" w:rsidRPr="00172244" w:rsidRDefault="001C4F8A" w:rsidP="00AC0F52">
            <w:pPr>
              <w:pStyle w:val="AmColumnHeading"/>
              <w:keepNext/>
            </w:pPr>
            <w:r w:rsidRPr="00172244">
              <w:t>Leasú</w:t>
            </w:r>
          </w:p>
        </w:tc>
      </w:tr>
      <w:tr w:rsidR="001C4F8A" w:rsidRPr="00172244" w14:paraId="23A719DB" w14:textId="77777777" w:rsidTr="00AC0F52">
        <w:trPr>
          <w:jc w:val="center"/>
        </w:trPr>
        <w:tc>
          <w:tcPr>
            <w:tcW w:w="4876" w:type="dxa"/>
          </w:tcPr>
          <w:p w14:paraId="08CEFE73" w14:textId="3EC4353B" w:rsidR="001C4F8A" w:rsidRPr="00172244" w:rsidRDefault="001C4F8A" w:rsidP="00AC0F52">
            <w:pPr>
              <w:pStyle w:val="Normal6a"/>
            </w:pPr>
            <w:r w:rsidRPr="00172244">
              <w:rPr>
                <w:b/>
                <w:i/>
              </w:rPr>
              <w:t>4.</w:t>
            </w:r>
            <w:r>
              <w:rPr>
                <w:b/>
                <w:bCs/>
                <w:i/>
                <w:iCs/>
              </w:rPr>
              <w:tab/>
            </w:r>
            <w:r w:rsidRPr="00172244">
              <w:rPr>
                <w:b/>
                <w:i/>
              </w:rPr>
              <w:t xml:space="preserve">I gcás </w:t>
            </w:r>
            <w:proofErr w:type="spellStart"/>
            <w:r w:rsidRPr="00172244">
              <w:rPr>
                <w:b/>
                <w:i/>
              </w:rPr>
              <w:t>micrea</w:t>
            </w:r>
            <w:proofErr w:type="spellEnd"/>
            <w:r w:rsidRPr="00172244">
              <w:rPr>
                <w:b/>
                <w:i/>
              </w:rPr>
              <w:t xml:space="preserve">-oibreoirí príomhúla </w:t>
            </w:r>
            <w:r w:rsidRPr="00172244">
              <w:rPr>
                <w:b/>
                <w:i/>
              </w:rPr>
              <w:lastRenderedPageBreak/>
              <w:t>agus oibreoirí príomhúla beaga, beidh feidhm ag na hAirteagail dá dtagraítear i mír 2 den Airteagal seo ón 30 Nollaig 2026.</w:t>
            </w:r>
          </w:p>
        </w:tc>
        <w:tc>
          <w:tcPr>
            <w:tcW w:w="4876" w:type="dxa"/>
          </w:tcPr>
          <w:p w14:paraId="08042FB6" w14:textId="77777777" w:rsidR="001C4F8A" w:rsidRPr="00172244" w:rsidRDefault="001C4F8A" w:rsidP="00AC0F52">
            <w:pPr>
              <w:pStyle w:val="Normal6a"/>
              <w:rPr>
                <w:szCs w:val="24"/>
              </w:rPr>
            </w:pPr>
            <w:r w:rsidRPr="00172244">
              <w:rPr>
                <w:b/>
                <w:i/>
              </w:rPr>
              <w:lastRenderedPageBreak/>
              <w:t>scriosta</w:t>
            </w:r>
          </w:p>
        </w:tc>
      </w:tr>
    </w:tbl>
    <w:p w14:paraId="267B1778" w14:textId="77777777" w:rsidR="001C4F8A" w:rsidRDefault="001C4F8A" w:rsidP="002510AA">
      <w:pPr>
        <w:pStyle w:val="AmNumberTabs"/>
      </w:pPr>
    </w:p>
    <w:p w14:paraId="49408625" w14:textId="39F2ED02" w:rsidR="001C4F8A" w:rsidRPr="00172244" w:rsidRDefault="001C4F8A" w:rsidP="001C4F8A">
      <w:pPr>
        <w:pStyle w:val="AmNumberTabs"/>
      </w:pPr>
      <w:r w:rsidRPr="00172244">
        <w:t>Leas</w:t>
      </w:r>
      <w:r>
        <w:t>uithe</w:t>
      </w:r>
      <w:r>
        <w:tab/>
      </w:r>
      <w:r w:rsidR="00423FF6">
        <w:t xml:space="preserve"> </w:t>
      </w:r>
      <w:r>
        <w:t xml:space="preserve">28, 90 agus </w:t>
      </w:r>
      <w:r w:rsidRPr="00172244">
        <w:t>1</w:t>
      </w:r>
      <w:r>
        <w:t>31</w:t>
      </w:r>
    </w:p>
    <w:p w14:paraId="12619E3D" w14:textId="77777777" w:rsidR="001C4F8A" w:rsidRDefault="001C4F8A" w:rsidP="001C4F8A">
      <w:pPr>
        <w:pStyle w:val="NormalBold"/>
        <w:rPr>
          <w:lang w:val="ga-IE"/>
        </w:rPr>
      </w:pPr>
    </w:p>
    <w:p w14:paraId="54120FBA" w14:textId="3A74154A" w:rsidR="001C4F8A" w:rsidRPr="001C4F8A" w:rsidRDefault="001C4F8A" w:rsidP="001C4F8A">
      <w:pPr>
        <w:pStyle w:val="NormalBold"/>
        <w:rPr>
          <w:lang w:val="ga-IE"/>
        </w:rPr>
      </w:pPr>
      <w:r w:rsidRPr="001C4F8A">
        <w:rPr>
          <w:lang w:val="ga-IE"/>
        </w:rPr>
        <w:t>Togra le haghaidh rialacháin</w:t>
      </w:r>
    </w:p>
    <w:p w14:paraId="53F22537" w14:textId="4F996A86" w:rsidR="001C4F8A" w:rsidRPr="001C4F8A" w:rsidRDefault="001C4F8A" w:rsidP="001C4F8A">
      <w:pPr>
        <w:pStyle w:val="NormalBold"/>
        <w:rPr>
          <w:lang w:val="ga-IE"/>
        </w:rPr>
      </w:pPr>
      <w:r w:rsidRPr="001C4F8A">
        <w:rPr>
          <w:lang w:val="ga-IE"/>
        </w:rPr>
        <w:t>Airteagal 1 – pointe 23</w:t>
      </w:r>
    </w:p>
    <w:p w14:paraId="0B8A963C" w14:textId="4B986940" w:rsidR="001C4F8A" w:rsidRPr="001C4F8A" w:rsidRDefault="001C4F8A" w:rsidP="001C4F8A">
      <w:pPr>
        <w:rPr>
          <w:lang w:val="ga-IE"/>
        </w:rPr>
      </w:pPr>
      <w:r w:rsidRPr="001C4F8A">
        <w:rPr>
          <w:lang w:val="ga-IE"/>
        </w:rPr>
        <w:t>Rialachán (AE) 2023/1115</w:t>
      </w:r>
    </w:p>
    <w:p w14:paraId="5EB23ACF" w14:textId="310A9C89" w:rsidR="001C4F8A" w:rsidRPr="001C4F8A" w:rsidRDefault="001C4F8A" w:rsidP="001C4F8A">
      <w:pPr>
        <w:rPr>
          <w:lang w:val="ga-IE"/>
        </w:rPr>
      </w:pPr>
      <w:r w:rsidRPr="001C4F8A">
        <w:rPr>
          <w:lang w:val="ga-IE"/>
        </w:rPr>
        <w:t>Airteagal 38 – mír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4F8A" w:rsidRPr="001C4F8A" w14:paraId="36380BFF" w14:textId="77777777" w:rsidTr="00AC0F52">
        <w:trPr>
          <w:jc w:val="center"/>
        </w:trPr>
        <w:tc>
          <w:tcPr>
            <w:tcW w:w="9752" w:type="dxa"/>
            <w:gridSpan w:val="2"/>
          </w:tcPr>
          <w:p w14:paraId="76870E2F" w14:textId="77777777" w:rsidR="001C4F8A" w:rsidRPr="001C4F8A" w:rsidRDefault="001C4F8A" w:rsidP="00AC0F52">
            <w:pPr>
              <w:keepNext/>
              <w:rPr>
                <w:lang w:val="ga-IE"/>
              </w:rPr>
            </w:pPr>
          </w:p>
        </w:tc>
      </w:tr>
      <w:tr w:rsidR="001C4F8A" w:rsidRPr="00172244" w14:paraId="4667CA4B" w14:textId="77777777" w:rsidTr="00AC0F52">
        <w:trPr>
          <w:jc w:val="center"/>
        </w:trPr>
        <w:tc>
          <w:tcPr>
            <w:tcW w:w="4876" w:type="dxa"/>
          </w:tcPr>
          <w:p w14:paraId="1F311745" w14:textId="77777777" w:rsidR="001C4F8A" w:rsidRPr="00172244" w:rsidRDefault="001C4F8A" w:rsidP="00AC0F52">
            <w:pPr>
              <w:pStyle w:val="AmColumnHeading"/>
              <w:keepNext/>
            </w:pPr>
            <w:r w:rsidRPr="00172244">
              <w:t>Téacs arna mholadh ag an gCoimisiún</w:t>
            </w:r>
          </w:p>
        </w:tc>
        <w:tc>
          <w:tcPr>
            <w:tcW w:w="4876" w:type="dxa"/>
          </w:tcPr>
          <w:p w14:paraId="39567F8B" w14:textId="77777777" w:rsidR="001C4F8A" w:rsidRPr="00172244" w:rsidRDefault="001C4F8A" w:rsidP="00AC0F52">
            <w:pPr>
              <w:pStyle w:val="AmColumnHeading"/>
              <w:keepNext/>
            </w:pPr>
            <w:r w:rsidRPr="00172244">
              <w:t>Leasú</w:t>
            </w:r>
          </w:p>
        </w:tc>
      </w:tr>
      <w:tr w:rsidR="001C4F8A" w:rsidRPr="00172244" w14:paraId="2D9C0F39" w14:textId="77777777" w:rsidTr="00AC0F52">
        <w:trPr>
          <w:jc w:val="center"/>
        </w:trPr>
        <w:tc>
          <w:tcPr>
            <w:tcW w:w="4876" w:type="dxa"/>
          </w:tcPr>
          <w:p w14:paraId="16C86E13" w14:textId="5A30EE13" w:rsidR="001C4F8A" w:rsidRPr="00172244" w:rsidRDefault="001C4F8A" w:rsidP="00AC0F52">
            <w:pPr>
              <w:pStyle w:val="Normal6a"/>
              <w:rPr>
                <w:b/>
                <w:bCs/>
                <w:i/>
                <w:iCs/>
              </w:rPr>
            </w:pPr>
            <w:r w:rsidRPr="00172244">
              <w:rPr>
                <w:b/>
                <w:i/>
              </w:rPr>
              <w:t>5.</w:t>
            </w:r>
            <w:r>
              <w:rPr>
                <w:b/>
                <w:bCs/>
                <w:i/>
                <w:iCs/>
              </w:rPr>
              <w:tab/>
            </w:r>
            <w:r w:rsidRPr="00172244">
              <w:rPr>
                <w:b/>
                <w:i/>
              </w:rPr>
              <w:t xml:space="preserve">Beidh feidhm ag Airteagail 16 go 19, Airteagail 22 agus 24 ón 30 Meitheamh 2026 maidir le bearta a bhaineann le hoibreoirí, le hoibreoirí </w:t>
            </w:r>
            <w:proofErr w:type="spellStart"/>
            <w:r w:rsidRPr="00172244">
              <w:rPr>
                <w:b/>
                <w:i/>
              </w:rPr>
              <w:t>iartheachtacha</w:t>
            </w:r>
            <w:proofErr w:type="spellEnd"/>
            <w:r w:rsidRPr="00172244">
              <w:rPr>
                <w:b/>
                <w:i/>
              </w:rPr>
              <w:t xml:space="preserve"> agus le trádálaithe, agus ón 30 Nollaig 2026 maidir le hoibreoirí dá dtagraítear i míreanna 3 agus 4. Má bhíonn údarás inniúil feasach ar neamhchomhlíonadh Rialachán (AE) 2023/1115, nó má chuirtear ar an eolas é faoi, roimh theacht i bhfeidhm Airteagail 16 go 19, Airteagal 22 agus Airteagal 24, féadfaidh sé rabhaidh a eisiúint d’oibreoirí, d’oibreoirí </w:t>
            </w:r>
            <w:proofErr w:type="spellStart"/>
            <w:r w:rsidRPr="00172244">
              <w:rPr>
                <w:b/>
                <w:i/>
              </w:rPr>
              <w:t>iartheachtacha</w:t>
            </w:r>
            <w:proofErr w:type="spellEnd"/>
            <w:r w:rsidRPr="00172244">
              <w:rPr>
                <w:b/>
                <w:i/>
              </w:rPr>
              <w:t xml:space="preserve"> agus do thrádálaithe, agus moltaí maidir le conas </w:t>
            </w:r>
            <w:proofErr w:type="spellStart"/>
            <w:r w:rsidRPr="00172244">
              <w:rPr>
                <w:b/>
                <w:i/>
              </w:rPr>
              <w:t>comhlíontacht</w:t>
            </w:r>
            <w:proofErr w:type="spellEnd"/>
            <w:r w:rsidRPr="00172244">
              <w:rPr>
                <w:b/>
                <w:i/>
              </w:rPr>
              <w:t xml:space="preserve"> a bhaint amach ag gabháil leo.’</w:t>
            </w:r>
          </w:p>
        </w:tc>
        <w:tc>
          <w:tcPr>
            <w:tcW w:w="4876" w:type="dxa"/>
          </w:tcPr>
          <w:p w14:paraId="223385AD" w14:textId="77777777" w:rsidR="001C4F8A" w:rsidRPr="00172244" w:rsidRDefault="001C4F8A" w:rsidP="00AC0F52">
            <w:pPr>
              <w:pStyle w:val="Normal6a"/>
              <w:rPr>
                <w:szCs w:val="24"/>
              </w:rPr>
            </w:pPr>
            <w:r w:rsidRPr="00172244">
              <w:rPr>
                <w:b/>
                <w:i/>
              </w:rPr>
              <w:t>scriosta</w:t>
            </w:r>
          </w:p>
        </w:tc>
      </w:tr>
    </w:tbl>
    <w:p w14:paraId="63F46138" w14:textId="77777777" w:rsidR="001C4F8A" w:rsidRDefault="001C4F8A" w:rsidP="002510AA">
      <w:pPr>
        <w:pStyle w:val="AmNumberTabs"/>
      </w:pPr>
    </w:p>
    <w:p w14:paraId="755A75B9" w14:textId="6FC479CB" w:rsidR="002510AA" w:rsidRPr="00A608BC" w:rsidRDefault="002510AA" w:rsidP="002510AA">
      <w:pPr>
        <w:pStyle w:val="AmNumberTabs"/>
      </w:pPr>
      <w:r w:rsidRPr="00A608BC">
        <w:t>Leasú</w:t>
      </w:r>
      <w:r w:rsidRPr="00A608BC">
        <w:tab/>
      </w:r>
      <w:r w:rsidRPr="00A608BC">
        <w:tab/>
        <w:t>45</w:t>
      </w:r>
    </w:p>
    <w:p w14:paraId="0297C29D" w14:textId="77777777" w:rsidR="001C4F8A" w:rsidRDefault="001C4F8A" w:rsidP="002510AA">
      <w:pPr>
        <w:pStyle w:val="NormalBold"/>
        <w:rPr>
          <w:lang w:val="ga-IE"/>
        </w:rPr>
      </w:pPr>
    </w:p>
    <w:p w14:paraId="7FDD942A" w14:textId="10CC2442" w:rsidR="002510AA" w:rsidRPr="002510AA" w:rsidRDefault="002510AA" w:rsidP="002510AA">
      <w:pPr>
        <w:pStyle w:val="NormalBold"/>
        <w:rPr>
          <w:lang w:val="ga-IE"/>
        </w:rPr>
      </w:pPr>
      <w:r w:rsidRPr="002510AA">
        <w:rPr>
          <w:lang w:val="ga-IE"/>
        </w:rPr>
        <w:t>Togra le haghaidh rialacháin</w:t>
      </w:r>
    </w:p>
    <w:p w14:paraId="728A1CF2" w14:textId="49BE2BA6" w:rsidR="002510AA" w:rsidRPr="002510AA" w:rsidRDefault="002510AA" w:rsidP="002510AA">
      <w:pPr>
        <w:pStyle w:val="NormalBold"/>
        <w:rPr>
          <w:lang w:val="ga-IE"/>
        </w:rPr>
      </w:pPr>
      <w:r w:rsidRPr="002510AA">
        <w:rPr>
          <w:lang w:val="ga-IE"/>
        </w:rPr>
        <w:t>Airteagal 1 – pointe 23</w:t>
      </w:r>
    </w:p>
    <w:p w14:paraId="37855C56" w14:textId="1F9D4AAF" w:rsidR="002510AA" w:rsidRPr="002510AA" w:rsidRDefault="002510AA" w:rsidP="002510AA">
      <w:pPr>
        <w:rPr>
          <w:lang w:val="ga-IE"/>
        </w:rPr>
      </w:pPr>
      <w:r w:rsidRPr="002510AA">
        <w:rPr>
          <w:lang w:val="ga-IE"/>
        </w:rPr>
        <w:t>Rialachán (AE) 2023/1115</w:t>
      </w:r>
    </w:p>
    <w:p w14:paraId="123422CA" w14:textId="6BB50706" w:rsidR="002510AA" w:rsidRPr="002510AA" w:rsidRDefault="002510AA" w:rsidP="002510AA">
      <w:pPr>
        <w:rPr>
          <w:lang w:val="pt-PT"/>
        </w:rPr>
      </w:pPr>
      <w:proofErr w:type="spellStart"/>
      <w:r w:rsidRPr="002510AA">
        <w:rPr>
          <w:lang w:val="pt-PT"/>
        </w:rPr>
        <w:t>Airteagal</w:t>
      </w:r>
      <w:proofErr w:type="spellEnd"/>
      <w:r w:rsidRPr="002510AA">
        <w:rPr>
          <w:lang w:val="pt-PT"/>
        </w:rPr>
        <w:t xml:space="preserve"> 38 – </w:t>
      </w:r>
      <w:proofErr w:type="spellStart"/>
      <w:r w:rsidRPr="002510AA">
        <w:rPr>
          <w:lang w:val="pt-PT"/>
        </w:rPr>
        <w:t>mír</w:t>
      </w:r>
      <w:proofErr w:type="spellEnd"/>
      <w:r w:rsidRPr="002510AA">
        <w:rPr>
          <w:lang w:val="pt-PT"/>
        </w:rPr>
        <w:t xml:space="preserve"> 5 a (nua</w:t>
      </w:r>
      <w:r>
        <w:rPr>
          <w:lang w:val="pt-PT"/>
        </w:rP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10AA" w:rsidRPr="002510AA" w14:paraId="348F200E" w14:textId="77777777" w:rsidTr="00AC0F52">
        <w:trPr>
          <w:jc w:val="center"/>
        </w:trPr>
        <w:tc>
          <w:tcPr>
            <w:tcW w:w="9752" w:type="dxa"/>
            <w:gridSpan w:val="2"/>
          </w:tcPr>
          <w:p w14:paraId="03AD908D" w14:textId="77777777" w:rsidR="002510AA" w:rsidRPr="002510AA" w:rsidRDefault="002510AA" w:rsidP="00AC0F52">
            <w:pPr>
              <w:keepNext/>
              <w:rPr>
                <w:lang w:val="pt-PT"/>
              </w:rPr>
            </w:pPr>
          </w:p>
        </w:tc>
      </w:tr>
      <w:tr w:rsidR="002510AA" w:rsidRPr="00A608BC" w14:paraId="08B25E9A" w14:textId="77777777" w:rsidTr="00AC0F52">
        <w:trPr>
          <w:jc w:val="center"/>
        </w:trPr>
        <w:tc>
          <w:tcPr>
            <w:tcW w:w="4876" w:type="dxa"/>
          </w:tcPr>
          <w:p w14:paraId="71CD80B7" w14:textId="77777777" w:rsidR="002510AA" w:rsidRPr="00A608BC" w:rsidRDefault="002510AA" w:rsidP="00AC0F52">
            <w:pPr>
              <w:pStyle w:val="AmColumnHeading"/>
              <w:keepNext/>
            </w:pPr>
            <w:r w:rsidRPr="00A608BC">
              <w:t>Téacs arna mholadh ag an gCoimisiún</w:t>
            </w:r>
          </w:p>
        </w:tc>
        <w:tc>
          <w:tcPr>
            <w:tcW w:w="4876" w:type="dxa"/>
          </w:tcPr>
          <w:p w14:paraId="73CFDF31" w14:textId="77777777" w:rsidR="002510AA" w:rsidRPr="00A608BC" w:rsidRDefault="002510AA" w:rsidP="00AC0F52">
            <w:pPr>
              <w:pStyle w:val="AmColumnHeading"/>
              <w:keepNext/>
            </w:pPr>
            <w:r w:rsidRPr="00A608BC">
              <w:t>Leasú</w:t>
            </w:r>
          </w:p>
        </w:tc>
      </w:tr>
      <w:tr w:rsidR="002510AA" w:rsidRPr="00D17BB1" w14:paraId="732A3E3E" w14:textId="77777777" w:rsidTr="00AC0F52">
        <w:trPr>
          <w:jc w:val="center"/>
        </w:trPr>
        <w:tc>
          <w:tcPr>
            <w:tcW w:w="4876" w:type="dxa"/>
          </w:tcPr>
          <w:p w14:paraId="3DE400E7" w14:textId="77777777" w:rsidR="002510AA" w:rsidRPr="00A608BC" w:rsidRDefault="002510AA" w:rsidP="00AC0F52">
            <w:pPr>
              <w:pStyle w:val="Normal6a"/>
            </w:pPr>
          </w:p>
        </w:tc>
        <w:tc>
          <w:tcPr>
            <w:tcW w:w="4876" w:type="dxa"/>
          </w:tcPr>
          <w:p w14:paraId="6F037847" w14:textId="1B63116C" w:rsidR="002510AA" w:rsidRPr="00A608BC" w:rsidRDefault="002510AA" w:rsidP="00AC0F52">
            <w:pPr>
              <w:pStyle w:val="Normal6a"/>
              <w:rPr>
                <w:szCs w:val="24"/>
              </w:rPr>
            </w:pPr>
            <w:r w:rsidRPr="00A608BC">
              <w:rPr>
                <w:b/>
                <w:i/>
              </w:rPr>
              <w:t>5a.</w:t>
            </w:r>
            <w:r w:rsidR="001C4F8A">
              <w:rPr>
                <w:b/>
                <w:bCs/>
                <w:i/>
                <w:iCs/>
              </w:rPr>
              <w:tab/>
            </w:r>
            <w:r w:rsidRPr="00A608BC">
              <w:rPr>
                <w:b/>
                <w:i/>
              </w:rPr>
              <w:t>Cuirfidh údaráis inniúla faisnéis ábhartha san áireamh, lena n-áirítear gearáin, tuarascálacha, agus ábhair imní a bhfuil bunús leo,</w:t>
            </w:r>
            <w:r w:rsidRPr="00A608BC">
              <w:rPr>
                <w:i/>
              </w:rPr>
              <w:t xml:space="preserve"> </w:t>
            </w:r>
            <w:r w:rsidRPr="00A608BC">
              <w:rPr>
                <w:b/>
                <w:i/>
              </w:rPr>
              <w:t xml:space="preserve">agus tabharfaidh siad aird chuí, i rith na tréimhse roimh na dátaí dá dtagraítear in Airteagal 38, ar </w:t>
            </w:r>
            <w:r w:rsidRPr="00A608BC">
              <w:rPr>
                <w:b/>
                <w:i/>
              </w:rPr>
              <w:lastRenderedPageBreak/>
              <w:t xml:space="preserve">chumarsáid ón gCoimisiún maidir le fadhbanna a bhaineann le TF nó earráidí neamhbheartaithe a eascraíonn astu, chun críocha smachtbhannaí riaracháin ar oibreoirí a chumhdaítear le hAirteagal 38 a sheachaint gan dochar </w:t>
            </w:r>
            <w:proofErr w:type="spellStart"/>
            <w:r w:rsidRPr="00A608BC">
              <w:rPr>
                <w:b/>
                <w:i/>
              </w:rPr>
              <w:t>d’Airteagal</w:t>
            </w:r>
            <w:proofErr w:type="spellEnd"/>
            <w:r w:rsidRPr="00A608BC">
              <w:rPr>
                <w:b/>
                <w:i/>
              </w:rPr>
              <w:t xml:space="preserve"> 25.</w:t>
            </w:r>
          </w:p>
        </w:tc>
      </w:tr>
    </w:tbl>
    <w:p w14:paraId="752A3DD4" w14:textId="77777777" w:rsidR="001C4F8A" w:rsidRDefault="001C4F8A" w:rsidP="002510AA">
      <w:pPr>
        <w:pStyle w:val="AmNumberTabs"/>
      </w:pPr>
    </w:p>
    <w:p w14:paraId="5AD788FF" w14:textId="3D656040" w:rsidR="002510AA" w:rsidRPr="002A463E" w:rsidRDefault="002510AA" w:rsidP="002510AA">
      <w:pPr>
        <w:pStyle w:val="AmNumberTabs"/>
      </w:pPr>
      <w:r w:rsidRPr="002A463E">
        <w:t>Leasú</w:t>
      </w:r>
      <w:r w:rsidRPr="002A463E">
        <w:tab/>
      </w:r>
      <w:r w:rsidRPr="002A463E">
        <w:tab/>
        <w:t>65</w:t>
      </w:r>
    </w:p>
    <w:p w14:paraId="5064E51B" w14:textId="77777777" w:rsidR="001C4F8A" w:rsidRDefault="001C4F8A" w:rsidP="002510AA">
      <w:pPr>
        <w:pStyle w:val="NormalBold"/>
        <w:rPr>
          <w:lang w:val="ga-IE"/>
        </w:rPr>
      </w:pPr>
    </w:p>
    <w:p w14:paraId="41D49587" w14:textId="7092F243" w:rsidR="002510AA" w:rsidRPr="002510AA" w:rsidRDefault="002510AA" w:rsidP="002510AA">
      <w:pPr>
        <w:pStyle w:val="NormalBold"/>
        <w:rPr>
          <w:lang w:val="ga-IE"/>
        </w:rPr>
      </w:pPr>
      <w:r w:rsidRPr="002510AA">
        <w:rPr>
          <w:lang w:val="ga-IE"/>
        </w:rPr>
        <w:t>Togra le haghaidh rialacháin</w:t>
      </w:r>
    </w:p>
    <w:p w14:paraId="1379228E" w14:textId="3B36ECF1" w:rsidR="002510AA" w:rsidRPr="00423FF6" w:rsidRDefault="002510AA" w:rsidP="002510AA">
      <w:pPr>
        <w:pStyle w:val="NormalBold"/>
        <w:rPr>
          <w:lang w:val="ga-IE"/>
        </w:rPr>
      </w:pPr>
      <w:r w:rsidRPr="00423FF6">
        <w:rPr>
          <w:lang w:val="ga-IE"/>
        </w:rPr>
        <w:t>Airteagal 1 – mír 1 – pointe 23a (nua)</w:t>
      </w:r>
    </w:p>
    <w:p w14:paraId="176EFD88" w14:textId="719D50F0" w:rsidR="002510AA" w:rsidRPr="002A463E" w:rsidRDefault="002510AA" w:rsidP="002510AA">
      <w:proofErr w:type="spellStart"/>
      <w:r w:rsidRPr="002A463E">
        <w:t>Rialachán</w:t>
      </w:r>
      <w:proofErr w:type="spellEnd"/>
      <w:r w:rsidRPr="002A463E">
        <w:t xml:space="preserve"> (AE) 2023/1115</w:t>
      </w:r>
    </w:p>
    <w:p w14:paraId="180104B4" w14:textId="452CA6CD" w:rsidR="002510AA" w:rsidRPr="002A463E" w:rsidRDefault="002510AA" w:rsidP="002510AA">
      <w:proofErr w:type="spellStart"/>
      <w:r w:rsidRPr="002A463E">
        <w:t>Iarscríbhinn</w:t>
      </w:r>
      <w:proofErr w:type="spellEnd"/>
      <w:r w:rsidRPr="002A463E">
        <w:t xml:space="preserve">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10AA" w:rsidRPr="002A463E" w14:paraId="72B1615E" w14:textId="77777777" w:rsidTr="00AC0F52">
        <w:trPr>
          <w:jc w:val="center"/>
        </w:trPr>
        <w:tc>
          <w:tcPr>
            <w:tcW w:w="9752" w:type="dxa"/>
            <w:gridSpan w:val="2"/>
          </w:tcPr>
          <w:p w14:paraId="7A1E2D00" w14:textId="77777777" w:rsidR="002510AA" w:rsidRPr="002A463E" w:rsidRDefault="002510AA" w:rsidP="00AC0F52">
            <w:pPr>
              <w:keepNext/>
            </w:pPr>
          </w:p>
        </w:tc>
      </w:tr>
      <w:tr w:rsidR="002510AA" w:rsidRPr="002A463E" w14:paraId="7EB19F96" w14:textId="77777777" w:rsidTr="00AC0F52">
        <w:trPr>
          <w:jc w:val="center"/>
        </w:trPr>
        <w:tc>
          <w:tcPr>
            <w:tcW w:w="4876" w:type="dxa"/>
          </w:tcPr>
          <w:p w14:paraId="19F14378" w14:textId="77777777" w:rsidR="002510AA" w:rsidRPr="002A463E" w:rsidRDefault="002510AA" w:rsidP="00AC0F52">
            <w:pPr>
              <w:pStyle w:val="AmColumnHeading"/>
              <w:keepNext/>
            </w:pPr>
            <w:r w:rsidRPr="002A463E">
              <w:t>Téacs arna mholadh ag an gCoimisiún</w:t>
            </w:r>
          </w:p>
        </w:tc>
        <w:tc>
          <w:tcPr>
            <w:tcW w:w="4876" w:type="dxa"/>
          </w:tcPr>
          <w:p w14:paraId="57B610DC" w14:textId="77777777" w:rsidR="002510AA" w:rsidRPr="002A463E" w:rsidRDefault="002510AA" w:rsidP="00AC0F52">
            <w:pPr>
              <w:pStyle w:val="AmColumnHeading"/>
              <w:keepNext/>
            </w:pPr>
            <w:r w:rsidRPr="002A463E">
              <w:t>Leasú</w:t>
            </w:r>
          </w:p>
        </w:tc>
      </w:tr>
      <w:tr w:rsidR="002510AA" w:rsidRPr="002A463E" w14:paraId="2E1C867A" w14:textId="77777777" w:rsidTr="00AC0F52">
        <w:trPr>
          <w:jc w:val="center"/>
        </w:trPr>
        <w:tc>
          <w:tcPr>
            <w:tcW w:w="4876" w:type="dxa"/>
          </w:tcPr>
          <w:p w14:paraId="7F442B42" w14:textId="77777777" w:rsidR="002510AA" w:rsidRPr="002A463E" w:rsidRDefault="002510AA" w:rsidP="00AC0F52">
            <w:pPr>
              <w:pStyle w:val="Normal6a"/>
            </w:pPr>
          </w:p>
        </w:tc>
        <w:tc>
          <w:tcPr>
            <w:tcW w:w="4876" w:type="dxa"/>
          </w:tcPr>
          <w:p w14:paraId="753C8739" w14:textId="6DE2E371" w:rsidR="002510AA" w:rsidRPr="002A463E" w:rsidRDefault="002510AA" w:rsidP="00AC0F52">
            <w:pPr>
              <w:pStyle w:val="Normal6a"/>
              <w:rPr>
                <w:szCs w:val="24"/>
              </w:rPr>
            </w:pPr>
            <w:r w:rsidRPr="002A463E">
              <w:rPr>
                <w:b/>
                <w:i/>
              </w:rPr>
              <w:t>(23a</w:t>
            </w:r>
            <w:r w:rsidR="001C4F8A">
              <w:rPr>
                <w:b/>
                <w:i/>
              </w:rPr>
              <w:t>)</w:t>
            </w:r>
            <w:r w:rsidR="001C4F8A">
              <w:rPr>
                <w:b/>
                <w:bCs/>
                <w:i/>
                <w:iCs/>
              </w:rPr>
              <w:tab/>
            </w:r>
            <w:r w:rsidRPr="002A463E">
              <w:rPr>
                <w:b/>
                <w:i/>
              </w:rPr>
              <w:t xml:space="preserve">in Iarscríbhinn I, scriostar táirgí </w:t>
            </w:r>
            <w:proofErr w:type="spellStart"/>
            <w:r w:rsidRPr="002A463E">
              <w:rPr>
                <w:b/>
                <w:i/>
              </w:rPr>
              <w:t>ex</w:t>
            </w:r>
            <w:proofErr w:type="spellEnd"/>
            <w:r w:rsidRPr="002A463E">
              <w:rPr>
                <w:b/>
                <w:i/>
              </w:rPr>
              <w:t xml:space="preserve"> 49;</w:t>
            </w:r>
          </w:p>
        </w:tc>
      </w:tr>
    </w:tbl>
    <w:p w14:paraId="3EDBC6A9" w14:textId="77777777" w:rsidR="001C4F8A" w:rsidRDefault="001C4F8A" w:rsidP="002510AA">
      <w:pPr>
        <w:pStyle w:val="AmNumberTabs"/>
      </w:pPr>
    </w:p>
    <w:p w14:paraId="7A2933C0" w14:textId="4F104960" w:rsidR="002510AA" w:rsidRPr="00D823FB" w:rsidRDefault="002510AA" w:rsidP="002510AA">
      <w:pPr>
        <w:pStyle w:val="AmNumberTabs"/>
      </w:pPr>
      <w:r w:rsidRPr="00D823FB">
        <w:t>Leas</w:t>
      </w:r>
      <w:r>
        <w:t xml:space="preserve">uithe 60, 91 agus </w:t>
      </w:r>
      <w:r w:rsidRPr="00D823FB">
        <w:t>132</w:t>
      </w:r>
    </w:p>
    <w:p w14:paraId="77140D57" w14:textId="77777777" w:rsidR="001C4F8A" w:rsidRDefault="001C4F8A" w:rsidP="002510AA">
      <w:pPr>
        <w:pStyle w:val="NormalBold"/>
        <w:rPr>
          <w:lang w:val="ga-IE"/>
        </w:rPr>
      </w:pPr>
    </w:p>
    <w:p w14:paraId="6B2610F6" w14:textId="1061129F" w:rsidR="002510AA" w:rsidRPr="002510AA" w:rsidRDefault="002510AA" w:rsidP="002510AA">
      <w:pPr>
        <w:pStyle w:val="NormalBold"/>
        <w:rPr>
          <w:lang w:val="ga-IE"/>
        </w:rPr>
      </w:pPr>
      <w:r w:rsidRPr="002510AA">
        <w:rPr>
          <w:lang w:val="ga-IE"/>
        </w:rPr>
        <w:t>Togra le haghaidh rialacháin</w:t>
      </w:r>
    </w:p>
    <w:p w14:paraId="2E6592AC" w14:textId="28766CD5" w:rsidR="002510AA" w:rsidRPr="002510AA" w:rsidRDefault="002510AA" w:rsidP="002510AA">
      <w:pPr>
        <w:pStyle w:val="NormalBold"/>
        <w:rPr>
          <w:lang w:val="ga-IE"/>
        </w:rPr>
      </w:pPr>
      <w:r w:rsidRPr="002510AA">
        <w:rPr>
          <w:lang w:val="ga-IE"/>
        </w:rPr>
        <w:t>Iarscríbhinn II</w:t>
      </w:r>
    </w:p>
    <w:p w14:paraId="09B89A24" w14:textId="6239F155" w:rsidR="002510AA" w:rsidRPr="002510AA" w:rsidRDefault="002510AA" w:rsidP="002510AA">
      <w:pPr>
        <w:rPr>
          <w:lang w:val="ga-IE"/>
        </w:rPr>
      </w:pPr>
      <w:r w:rsidRPr="002510AA">
        <w:rPr>
          <w:lang w:val="ga-IE"/>
        </w:rPr>
        <w:t>Rialachán (AE) 2023/1115</w:t>
      </w:r>
    </w:p>
    <w:p w14:paraId="09FE1FC3" w14:textId="76BE2905" w:rsidR="002510AA" w:rsidRPr="002510AA" w:rsidRDefault="002510AA" w:rsidP="002510AA">
      <w:pPr>
        <w:rPr>
          <w:lang w:val="ga-IE"/>
        </w:rPr>
      </w:pPr>
      <w:r w:rsidRPr="002510AA">
        <w:rPr>
          <w:lang w:val="ga-IE"/>
        </w:rPr>
        <w:t xml:space="preserve">Iarscríbhinn III – an chuid </w:t>
      </w:r>
      <w:proofErr w:type="spellStart"/>
      <w:r w:rsidRPr="002510AA">
        <w:rPr>
          <w:lang w:val="ga-IE"/>
        </w:rPr>
        <w:t>réamhráiteach</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10AA" w:rsidRPr="002510AA" w14:paraId="49DEBB6C" w14:textId="77777777" w:rsidTr="00AC0F52">
        <w:trPr>
          <w:jc w:val="center"/>
        </w:trPr>
        <w:tc>
          <w:tcPr>
            <w:tcW w:w="9752" w:type="dxa"/>
            <w:gridSpan w:val="2"/>
          </w:tcPr>
          <w:p w14:paraId="751536A8" w14:textId="77777777" w:rsidR="002510AA" w:rsidRPr="002510AA" w:rsidRDefault="002510AA" w:rsidP="00AC0F52">
            <w:pPr>
              <w:keepNext/>
              <w:rPr>
                <w:lang w:val="ga-IE"/>
              </w:rPr>
            </w:pPr>
          </w:p>
        </w:tc>
      </w:tr>
      <w:tr w:rsidR="002510AA" w:rsidRPr="00D823FB" w14:paraId="70DBF8FD" w14:textId="77777777" w:rsidTr="00AC0F52">
        <w:trPr>
          <w:jc w:val="center"/>
        </w:trPr>
        <w:tc>
          <w:tcPr>
            <w:tcW w:w="4876" w:type="dxa"/>
          </w:tcPr>
          <w:p w14:paraId="00C909C3" w14:textId="77777777" w:rsidR="002510AA" w:rsidRPr="00D823FB" w:rsidRDefault="002510AA" w:rsidP="00AC0F52">
            <w:pPr>
              <w:pStyle w:val="AmColumnHeading"/>
              <w:keepNext/>
            </w:pPr>
            <w:r w:rsidRPr="00D823FB">
              <w:t>Téacs arna mholadh ag an gCoimisiún</w:t>
            </w:r>
          </w:p>
        </w:tc>
        <w:tc>
          <w:tcPr>
            <w:tcW w:w="4876" w:type="dxa"/>
          </w:tcPr>
          <w:p w14:paraId="3B88240E" w14:textId="77777777" w:rsidR="002510AA" w:rsidRPr="00D823FB" w:rsidRDefault="002510AA" w:rsidP="00AC0F52">
            <w:pPr>
              <w:pStyle w:val="AmColumnHeading"/>
              <w:keepNext/>
            </w:pPr>
            <w:r w:rsidRPr="00D823FB">
              <w:t>Leasú</w:t>
            </w:r>
          </w:p>
        </w:tc>
      </w:tr>
      <w:tr w:rsidR="002510AA" w:rsidRPr="00D17BB1" w14:paraId="43DF69A8" w14:textId="77777777" w:rsidTr="00AC0F52">
        <w:trPr>
          <w:jc w:val="center"/>
        </w:trPr>
        <w:tc>
          <w:tcPr>
            <w:tcW w:w="4876" w:type="dxa"/>
          </w:tcPr>
          <w:p w14:paraId="41EBE74A" w14:textId="77777777" w:rsidR="002510AA" w:rsidRPr="00D823FB" w:rsidRDefault="002510AA" w:rsidP="00AC0F52">
            <w:pPr>
              <w:pStyle w:val="Normal6a"/>
            </w:pPr>
            <w:r w:rsidRPr="00D823FB">
              <w:t xml:space="preserve">An fhaisnéis atá le bheith i ndearbhú simplithe </w:t>
            </w:r>
            <w:proofErr w:type="spellStart"/>
            <w:r w:rsidRPr="00D823FB">
              <w:t>micrea</w:t>
            </w:r>
            <w:proofErr w:type="spellEnd"/>
            <w:r w:rsidRPr="00D823FB">
              <w:t>-oibreoirí príomhúla agus oibreoirí príomhúla beaga i gcomhréir le hAirteagal 4a(3):</w:t>
            </w:r>
          </w:p>
        </w:tc>
        <w:tc>
          <w:tcPr>
            <w:tcW w:w="4876" w:type="dxa"/>
          </w:tcPr>
          <w:p w14:paraId="1214D295" w14:textId="77777777" w:rsidR="002510AA" w:rsidRPr="00D823FB" w:rsidRDefault="002510AA" w:rsidP="00AC0F52">
            <w:pPr>
              <w:pStyle w:val="Normal6a"/>
              <w:rPr>
                <w:szCs w:val="24"/>
              </w:rPr>
            </w:pPr>
            <w:r w:rsidRPr="00D823FB">
              <w:t xml:space="preserve">An fhaisnéis atá le bheith i ndearbhú simplithe </w:t>
            </w:r>
            <w:r w:rsidRPr="00D823FB">
              <w:rPr>
                <w:b/>
                <w:i/>
              </w:rPr>
              <w:t>aonuaire</w:t>
            </w:r>
            <w:r w:rsidRPr="00D823FB">
              <w:t xml:space="preserve"> </w:t>
            </w:r>
            <w:proofErr w:type="spellStart"/>
            <w:r w:rsidRPr="00D823FB">
              <w:t>micrea</w:t>
            </w:r>
            <w:proofErr w:type="spellEnd"/>
            <w:r w:rsidRPr="00D823FB">
              <w:t>-oibreoirí príomhúla agus oibreoirí príomhúla beaga i gcomhréir le hAirteagal 4a(3):</w:t>
            </w:r>
          </w:p>
        </w:tc>
      </w:tr>
    </w:tbl>
    <w:p w14:paraId="4C859C9A" w14:textId="77777777" w:rsidR="001C4F8A" w:rsidRDefault="001C4F8A" w:rsidP="002510AA">
      <w:pPr>
        <w:pStyle w:val="AmNumberTabs"/>
      </w:pPr>
    </w:p>
    <w:p w14:paraId="2A290E40" w14:textId="377B35AD" w:rsidR="002510AA" w:rsidRPr="00D823FB" w:rsidRDefault="002510AA" w:rsidP="002510AA">
      <w:pPr>
        <w:pStyle w:val="AmNumberTabs"/>
      </w:pPr>
      <w:r w:rsidRPr="00D823FB">
        <w:t>Leas</w:t>
      </w:r>
      <w:r>
        <w:t>uithe</w:t>
      </w:r>
      <w:r>
        <w:tab/>
      </w:r>
      <w:r w:rsidR="00423FF6">
        <w:t xml:space="preserve"> </w:t>
      </w:r>
      <w:r>
        <w:t xml:space="preserve">92 agus </w:t>
      </w:r>
      <w:r w:rsidRPr="00D823FB">
        <w:t>133</w:t>
      </w:r>
    </w:p>
    <w:p w14:paraId="6CA70117" w14:textId="77777777" w:rsidR="001C4F8A" w:rsidRDefault="001C4F8A" w:rsidP="002510AA">
      <w:pPr>
        <w:pStyle w:val="NormalBold"/>
        <w:rPr>
          <w:lang w:val="ga-IE"/>
        </w:rPr>
      </w:pPr>
    </w:p>
    <w:p w14:paraId="46F3CD23" w14:textId="3CD5AEFD" w:rsidR="002510AA" w:rsidRPr="002510AA" w:rsidRDefault="002510AA" w:rsidP="002510AA">
      <w:pPr>
        <w:pStyle w:val="NormalBold"/>
        <w:rPr>
          <w:lang w:val="ga-IE"/>
        </w:rPr>
      </w:pPr>
      <w:r w:rsidRPr="002510AA">
        <w:rPr>
          <w:lang w:val="ga-IE"/>
        </w:rPr>
        <w:t>Togra le haghaidh rialacháin</w:t>
      </w:r>
    </w:p>
    <w:p w14:paraId="121194B4" w14:textId="713DBE2C" w:rsidR="002510AA" w:rsidRPr="002510AA" w:rsidRDefault="002510AA" w:rsidP="002510AA">
      <w:pPr>
        <w:pStyle w:val="NormalBold"/>
        <w:rPr>
          <w:lang w:val="ga-IE"/>
        </w:rPr>
      </w:pPr>
      <w:r w:rsidRPr="002510AA">
        <w:rPr>
          <w:lang w:val="ga-IE"/>
        </w:rPr>
        <w:t>Iarscríbhinn II</w:t>
      </w:r>
    </w:p>
    <w:p w14:paraId="478280D3" w14:textId="68B5865B" w:rsidR="002510AA" w:rsidRPr="002510AA" w:rsidRDefault="002510AA" w:rsidP="002510AA">
      <w:pPr>
        <w:rPr>
          <w:lang w:val="ga-IE"/>
        </w:rPr>
      </w:pPr>
      <w:r w:rsidRPr="002510AA">
        <w:rPr>
          <w:lang w:val="ga-IE"/>
        </w:rPr>
        <w:t>Rialachán (AE) 2023/1115</w:t>
      </w:r>
    </w:p>
    <w:p w14:paraId="74950AC5" w14:textId="16F05250" w:rsidR="002510AA" w:rsidRPr="002510AA" w:rsidRDefault="002510AA" w:rsidP="002510AA">
      <w:pPr>
        <w:rPr>
          <w:lang w:val="ga-IE"/>
        </w:rPr>
      </w:pPr>
      <w:r w:rsidRPr="002510AA">
        <w:rPr>
          <w:lang w:val="ga-IE"/>
        </w:rPr>
        <w:t>Iarscríbhinn III – pointe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10AA" w:rsidRPr="00D17BB1" w14:paraId="515F9B46" w14:textId="77777777" w:rsidTr="00AC0F52">
        <w:trPr>
          <w:jc w:val="center"/>
        </w:trPr>
        <w:tc>
          <w:tcPr>
            <w:tcW w:w="9752" w:type="dxa"/>
            <w:gridSpan w:val="2"/>
          </w:tcPr>
          <w:p w14:paraId="14CB2BE5" w14:textId="77777777" w:rsidR="002510AA" w:rsidRPr="002510AA" w:rsidRDefault="002510AA" w:rsidP="00AC0F52">
            <w:pPr>
              <w:keepNext/>
              <w:rPr>
                <w:lang w:val="ga-IE"/>
              </w:rPr>
            </w:pPr>
          </w:p>
        </w:tc>
      </w:tr>
      <w:tr w:rsidR="002510AA" w:rsidRPr="00D823FB" w14:paraId="1D76EF3C" w14:textId="77777777" w:rsidTr="00AC0F52">
        <w:trPr>
          <w:jc w:val="center"/>
        </w:trPr>
        <w:tc>
          <w:tcPr>
            <w:tcW w:w="4876" w:type="dxa"/>
          </w:tcPr>
          <w:p w14:paraId="5BD4B747" w14:textId="77777777" w:rsidR="002510AA" w:rsidRPr="00D823FB" w:rsidRDefault="002510AA" w:rsidP="00AC0F52">
            <w:pPr>
              <w:pStyle w:val="AmColumnHeading"/>
              <w:keepNext/>
            </w:pPr>
            <w:r w:rsidRPr="00D823FB">
              <w:t>Téacs arna mholadh ag an gCoimisiún</w:t>
            </w:r>
          </w:p>
        </w:tc>
        <w:tc>
          <w:tcPr>
            <w:tcW w:w="4876" w:type="dxa"/>
          </w:tcPr>
          <w:p w14:paraId="0A87F963" w14:textId="77777777" w:rsidR="002510AA" w:rsidRPr="00D823FB" w:rsidRDefault="002510AA" w:rsidP="00AC0F52">
            <w:pPr>
              <w:pStyle w:val="AmColumnHeading"/>
              <w:keepNext/>
            </w:pPr>
            <w:r w:rsidRPr="00D823FB">
              <w:t>Leasú</w:t>
            </w:r>
          </w:p>
        </w:tc>
      </w:tr>
      <w:tr w:rsidR="002510AA" w:rsidRPr="00D17BB1" w14:paraId="45E7E2CC" w14:textId="77777777" w:rsidTr="00AC0F52">
        <w:trPr>
          <w:jc w:val="center"/>
        </w:trPr>
        <w:tc>
          <w:tcPr>
            <w:tcW w:w="4876" w:type="dxa"/>
          </w:tcPr>
          <w:p w14:paraId="76C480F9" w14:textId="77777777" w:rsidR="002510AA" w:rsidRPr="00D823FB" w:rsidRDefault="002510AA" w:rsidP="00AC0F52">
            <w:pPr>
              <w:pStyle w:val="Normal6a"/>
            </w:pPr>
            <w:r w:rsidRPr="00D823FB">
              <w:t>2.</w:t>
            </w:r>
            <w:r w:rsidRPr="00D823FB">
              <w:tab/>
              <w:t xml:space="preserve">Cód Córais Chomhchuibhithe na dtáirgí ábhartha agus tuairisc </w:t>
            </w:r>
            <w:proofErr w:type="spellStart"/>
            <w:r w:rsidRPr="00D823FB">
              <w:t>saorthéacs</w:t>
            </w:r>
            <w:proofErr w:type="spellEnd"/>
            <w:r w:rsidRPr="00D823FB">
              <w:t xml:space="preserve"> </w:t>
            </w:r>
            <w:r w:rsidRPr="00D823FB">
              <w:lastRenderedPageBreak/>
              <w:t xml:space="preserve">orthu, lena n‑áirítear ainm trádála, agus cainníocht bhliantúil na dtáirgí ábhartha atá beartaithe a chur ar an margadh nó a onnmhairiú, arna sloinneadh i </w:t>
            </w:r>
            <w:proofErr w:type="spellStart"/>
            <w:r w:rsidRPr="00D823FB">
              <w:t>nglanmhais</w:t>
            </w:r>
            <w:proofErr w:type="spellEnd"/>
            <w:r w:rsidRPr="00D823FB">
              <w:t xml:space="preserve"> lena sonraítear meastachán nó diall céatadáin nó, i gcás inarb infheidhme, méid nó líon na n‑ítimí. Maidir le táirgí ábhartha a thugtar isteach sa mhargadh nó a chuirtear amach as, ní mór an chainníocht a shloinneadh i gcileagraim de </w:t>
            </w:r>
            <w:proofErr w:type="spellStart"/>
            <w:r w:rsidRPr="00D823FB">
              <w:t>ghlanmhais</w:t>
            </w:r>
            <w:proofErr w:type="spellEnd"/>
            <w:r w:rsidRPr="00D823FB">
              <w:t xml:space="preserve"> agus, i gcás inarb infheidhme, san aonad forlíontach a leagtar amach in Iarscríbhinn I a ghabhann le Rialachán (CEE) Uimh. 2658/87 in aghaidh an chóid Córais Chomhchuibhithe atá léirithe freisin nó, i ngach cás eile, ní mór í a shloinneadh i </w:t>
            </w:r>
            <w:proofErr w:type="spellStart"/>
            <w:r w:rsidRPr="00D823FB">
              <w:t>nglanmhais</w:t>
            </w:r>
            <w:proofErr w:type="spellEnd"/>
            <w:r w:rsidRPr="00D823FB">
              <w:t xml:space="preserve"> lena sonrófar meastachán nó diall céatadáin nó, i gcás inarb infheidhme, méid nó líon na n‑ítimí. Beidh feidhm ag aonad forlíontach i gcás ina saineofar go comhsheasmhach é le haghaidh gach fo‑cheannteidil a d’fhéadfadh a bheith ann faoin gcód Córais Chomhchuibhithe dá dtagraítear sa ráiteas maidir le dícheall cuí.</w:t>
            </w:r>
          </w:p>
        </w:tc>
        <w:tc>
          <w:tcPr>
            <w:tcW w:w="4876" w:type="dxa"/>
          </w:tcPr>
          <w:p w14:paraId="6B94C8CA" w14:textId="77777777" w:rsidR="002510AA" w:rsidRPr="00D823FB" w:rsidRDefault="002510AA" w:rsidP="00AC0F52">
            <w:pPr>
              <w:pStyle w:val="Normal6a"/>
              <w:rPr>
                <w:szCs w:val="24"/>
              </w:rPr>
            </w:pPr>
            <w:r w:rsidRPr="00D823FB">
              <w:lastRenderedPageBreak/>
              <w:t>2.</w:t>
            </w:r>
            <w:r w:rsidRPr="00D823FB">
              <w:tab/>
              <w:t xml:space="preserve">Cód Córais Chomhchuibhithe na dtáirgí ábhartha agus tuairisc </w:t>
            </w:r>
            <w:proofErr w:type="spellStart"/>
            <w:r w:rsidRPr="00D823FB">
              <w:t>saorthéacs</w:t>
            </w:r>
            <w:proofErr w:type="spellEnd"/>
            <w:r w:rsidRPr="00D823FB">
              <w:t xml:space="preserve"> </w:t>
            </w:r>
            <w:r w:rsidRPr="00D823FB">
              <w:lastRenderedPageBreak/>
              <w:t xml:space="preserve">orthu, lena n‑áirítear ainm trádála, agus cainníocht bhliantúil </w:t>
            </w:r>
            <w:r w:rsidRPr="00D823FB">
              <w:rPr>
                <w:b/>
                <w:i/>
              </w:rPr>
              <w:t>aonuaire mheasta</w:t>
            </w:r>
            <w:r w:rsidRPr="00D823FB">
              <w:t xml:space="preserve"> na dtáirgí ábhartha atá beartaithe a chur ar an margadh nó a onnmhairiú, arna sloinneadh i </w:t>
            </w:r>
            <w:proofErr w:type="spellStart"/>
            <w:r w:rsidRPr="00D823FB">
              <w:t>nglanmhais</w:t>
            </w:r>
            <w:proofErr w:type="spellEnd"/>
            <w:r w:rsidRPr="00D823FB">
              <w:t xml:space="preserve"> lena sonraítear meastachán nó diall céatadáin nó, i gcás inarb infheidhme, méid nó líon na n‑ítimí. Maidir le táirgí ábhartha a thugtar isteach sa mhargadh nó a chuirtear amach as, ní mór an chainníocht </w:t>
            </w:r>
            <w:r w:rsidRPr="00D823FB">
              <w:rPr>
                <w:b/>
                <w:i/>
              </w:rPr>
              <w:t>mheasta</w:t>
            </w:r>
            <w:r w:rsidRPr="00D823FB">
              <w:t xml:space="preserve"> a shloinneadh i gcileagraim de </w:t>
            </w:r>
            <w:proofErr w:type="spellStart"/>
            <w:r w:rsidRPr="00D823FB">
              <w:t>ghlanmhais</w:t>
            </w:r>
            <w:proofErr w:type="spellEnd"/>
            <w:r w:rsidRPr="00D823FB">
              <w:t xml:space="preserve"> agus, i gcás inarb infheidhme, san aonad forlíontach a leagtar amach in Iarscríbhinn I a ghabhann le Rialachán (CEE) Uimh. 2658/87 in aghaidh an chóid Córais Chomhchuibhithe atá léirithe freisin nó, i ngach cás eile, ní mór í a shloinneadh i </w:t>
            </w:r>
            <w:proofErr w:type="spellStart"/>
            <w:r w:rsidRPr="00D823FB">
              <w:t>nglanmhais</w:t>
            </w:r>
            <w:proofErr w:type="spellEnd"/>
            <w:r w:rsidRPr="00D823FB">
              <w:t xml:space="preserve"> lena sonrófar meastachán nó diall céatadáin nó, i gcás inarb infheidhme, méid nó líon na n‑ítimí. Beidh feidhm ag aonad forlíontach i gcás ina saineofar go comhsheasmhach é le haghaidh gach fo‑cheannteidil a d’fhéadfadh a bheith ann faoin gcód Córais Chomhchuibhithe dá dtagraítear sa ráiteas maidir le dícheall cuí.</w:t>
            </w:r>
          </w:p>
        </w:tc>
      </w:tr>
    </w:tbl>
    <w:p w14:paraId="3885EDE9" w14:textId="77777777" w:rsidR="001C4F8A" w:rsidRDefault="001C4F8A" w:rsidP="002510AA">
      <w:pPr>
        <w:pStyle w:val="AmNumberTabs"/>
      </w:pPr>
    </w:p>
    <w:p w14:paraId="2329197F" w14:textId="0CC7006C" w:rsidR="002510AA" w:rsidRPr="00D823FB" w:rsidRDefault="002510AA" w:rsidP="002510AA">
      <w:pPr>
        <w:pStyle w:val="AmNumberTabs"/>
      </w:pPr>
      <w:r w:rsidRPr="00D823FB">
        <w:t>Leas</w:t>
      </w:r>
      <w:r>
        <w:t>uithe</w:t>
      </w:r>
      <w:r>
        <w:tab/>
      </w:r>
      <w:r w:rsidR="00423FF6">
        <w:t xml:space="preserve"> </w:t>
      </w:r>
      <w:r>
        <w:t xml:space="preserve">93 agus </w:t>
      </w:r>
      <w:r w:rsidRPr="00D823FB">
        <w:t>134</w:t>
      </w:r>
    </w:p>
    <w:p w14:paraId="24B4E69D" w14:textId="77777777" w:rsidR="001C4F8A" w:rsidRDefault="001C4F8A" w:rsidP="002510AA">
      <w:pPr>
        <w:pStyle w:val="NormalBold"/>
        <w:rPr>
          <w:lang w:val="ga-IE"/>
        </w:rPr>
      </w:pPr>
    </w:p>
    <w:p w14:paraId="14FCF336" w14:textId="0504D03A" w:rsidR="002510AA" w:rsidRPr="002510AA" w:rsidRDefault="002510AA" w:rsidP="002510AA">
      <w:pPr>
        <w:pStyle w:val="NormalBold"/>
        <w:rPr>
          <w:lang w:val="ga-IE"/>
        </w:rPr>
      </w:pPr>
      <w:r w:rsidRPr="002510AA">
        <w:rPr>
          <w:lang w:val="ga-IE"/>
        </w:rPr>
        <w:t>Togra le haghaidh rialacháin</w:t>
      </w:r>
    </w:p>
    <w:p w14:paraId="470B128B" w14:textId="521DF8BB" w:rsidR="002510AA" w:rsidRPr="002510AA" w:rsidRDefault="002510AA" w:rsidP="002510AA">
      <w:pPr>
        <w:pStyle w:val="NormalBold"/>
        <w:rPr>
          <w:lang w:val="ga-IE"/>
        </w:rPr>
      </w:pPr>
      <w:r w:rsidRPr="002510AA">
        <w:rPr>
          <w:lang w:val="ga-IE"/>
        </w:rPr>
        <w:t>Iarscríbhinn II</w:t>
      </w:r>
    </w:p>
    <w:p w14:paraId="0ED3339E" w14:textId="62DC100C" w:rsidR="002510AA" w:rsidRPr="002510AA" w:rsidRDefault="002510AA" w:rsidP="002510AA">
      <w:pPr>
        <w:rPr>
          <w:lang w:val="ga-IE"/>
        </w:rPr>
      </w:pPr>
      <w:r w:rsidRPr="002510AA">
        <w:rPr>
          <w:lang w:val="ga-IE"/>
        </w:rPr>
        <w:t>Rialachán (AE) 2023/1115</w:t>
      </w:r>
    </w:p>
    <w:p w14:paraId="576FF50F" w14:textId="2F608EB4" w:rsidR="002510AA" w:rsidRPr="002510AA" w:rsidRDefault="002510AA" w:rsidP="002510AA">
      <w:pPr>
        <w:rPr>
          <w:lang w:val="ga-IE"/>
        </w:rPr>
      </w:pPr>
      <w:r w:rsidRPr="002510AA">
        <w:rPr>
          <w:lang w:val="ga-IE"/>
        </w:rPr>
        <w:t>Iarscríbhinn III – pointe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10AA" w:rsidRPr="00D17BB1" w14:paraId="4B6AC881" w14:textId="77777777" w:rsidTr="00AC0F52">
        <w:trPr>
          <w:jc w:val="center"/>
        </w:trPr>
        <w:tc>
          <w:tcPr>
            <w:tcW w:w="9752" w:type="dxa"/>
            <w:gridSpan w:val="2"/>
          </w:tcPr>
          <w:p w14:paraId="7D193748" w14:textId="77777777" w:rsidR="002510AA" w:rsidRPr="002510AA" w:rsidRDefault="002510AA" w:rsidP="00AC0F52">
            <w:pPr>
              <w:keepNext/>
              <w:rPr>
                <w:lang w:val="ga-IE"/>
              </w:rPr>
            </w:pPr>
          </w:p>
        </w:tc>
      </w:tr>
      <w:tr w:rsidR="002510AA" w:rsidRPr="00D823FB" w14:paraId="2D1288CE" w14:textId="77777777" w:rsidTr="00AC0F52">
        <w:trPr>
          <w:jc w:val="center"/>
        </w:trPr>
        <w:tc>
          <w:tcPr>
            <w:tcW w:w="4876" w:type="dxa"/>
          </w:tcPr>
          <w:p w14:paraId="5A9AE6BC" w14:textId="77777777" w:rsidR="002510AA" w:rsidRPr="00D823FB" w:rsidRDefault="002510AA" w:rsidP="00AC0F52">
            <w:pPr>
              <w:pStyle w:val="AmColumnHeading"/>
              <w:keepNext/>
            </w:pPr>
            <w:r w:rsidRPr="00D823FB">
              <w:t>Téacs arna mholadh ag an gCoimisiún</w:t>
            </w:r>
          </w:p>
        </w:tc>
        <w:tc>
          <w:tcPr>
            <w:tcW w:w="4876" w:type="dxa"/>
          </w:tcPr>
          <w:p w14:paraId="0392AD64" w14:textId="77777777" w:rsidR="002510AA" w:rsidRPr="00D823FB" w:rsidRDefault="002510AA" w:rsidP="00AC0F52">
            <w:pPr>
              <w:pStyle w:val="AmColumnHeading"/>
              <w:keepNext/>
            </w:pPr>
            <w:r w:rsidRPr="00D823FB">
              <w:t>Leasú</w:t>
            </w:r>
          </w:p>
        </w:tc>
      </w:tr>
      <w:tr w:rsidR="002510AA" w:rsidRPr="00D17BB1" w14:paraId="1C34D7A0" w14:textId="77777777" w:rsidTr="00AC0F52">
        <w:trPr>
          <w:jc w:val="center"/>
        </w:trPr>
        <w:tc>
          <w:tcPr>
            <w:tcW w:w="4876" w:type="dxa"/>
          </w:tcPr>
          <w:p w14:paraId="3B171882" w14:textId="77777777" w:rsidR="002510AA" w:rsidRPr="00D823FB" w:rsidRDefault="002510AA" w:rsidP="00AC0F52">
            <w:pPr>
              <w:pStyle w:val="Normal6a"/>
            </w:pPr>
            <w:r w:rsidRPr="00D823FB">
              <w:t>3.</w:t>
            </w:r>
            <w:r w:rsidRPr="00D823FB">
              <w:tab/>
              <w:t xml:space="preserve">Tír tháirgthe agus seoladh poist nó </w:t>
            </w:r>
            <w:proofErr w:type="spellStart"/>
            <w:r w:rsidRPr="00D823FB">
              <w:t>geoshuíomh</w:t>
            </w:r>
            <w:proofErr w:type="spellEnd"/>
            <w:r w:rsidRPr="00D823FB">
              <w:t xml:space="preserve"> gach dáileachta talún ar a dtáirgeann an </w:t>
            </w:r>
            <w:proofErr w:type="spellStart"/>
            <w:r w:rsidRPr="00D823FB">
              <w:t>micrea</w:t>
            </w:r>
            <w:proofErr w:type="spellEnd"/>
            <w:r w:rsidRPr="00D823FB">
              <w:t xml:space="preserve">-oibreoir príomhúil agus an t-oibreoir príomhúil beag tráchtearraí ábhartha. I gcás táirgí ábhartha ina bhfuil eallach nó a dhéantar agus úsáid á baint as eallach, agus i gcás na dtáirgí ábhartha sin arna gcothú le táirgí ábhartha, tagróidh an seoladh poist nó an </w:t>
            </w:r>
            <w:proofErr w:type="spellStart"/>
            <w:r w:rsidRPr="00D823FB">
              <w:t>geoshuíomh</w:t>
            </w:r>
            <w:proofErr w:type="spellEnd"/>
            <w:r w:rsidRPr="00D823FB">
              <w:t xml:space="preserve"> do gach bunaíocht ina gcoimeádtar an t-eallach. I gcás ina dtáirgtear na táirgí ábhartha ar </w:t>
            </w:r>
            <w:proofErr w:type="spellStart"/>
            <w:r w:rsidRPr="00D823FB">
              <w:t>dháileachtaí</w:t>
            </w:r>
            <w:proofErr w:type="spellEnd"/>
            <w:r w:rsidRPr="00D823FB">
              <w:t xml:space="preserve"> talún éagsúla, áireofar seoladh poist nó </w:t>
            </w:r>
            <w:proofErr w:type="spellStart"/>
            <w:r w:rsidRPr="00D823FB">
              <w:t>geoshuíomh</w:t>
            </w:r>
            <w:proofErr w:type="spellEnd"/>
            <w:r w:rsidRPr="00D823FB">
              <w:t xml:space="preserve"> gach dáileachta talún i gcomhréir le hAirteagal 9(1), pointe (d).</w:t>
            </w:r>
          </w:p>
        </w:tc>
        <w:tc>
          <w:tcPr>
            <w:tcW w:w="4876" w:type="dxa"/>
          </w:tcPr>
          <w:p w14:paraId="00140C9F" w14:textId="77777777" w:rsidR="002510AA" w:rsidRPr="00D823FB" w:rsidRDefault="002510AA" w:rsidP="00AC0F52">
            <w:pPr>
              <w:pStyle w:val="Normal6a"/>
              <w:rPr>
                <w:szCs w:val="24"/>
              </w:rPr>
            </w:pPr>
            <w:r w:rsidRPr="00D823FB">
              <w:t>3.</w:t>
            </w:r>
            <w:r w:rsidRPr="00D823FB">
              <w:tab/>
              <w:t xml:space="preserve">Tír tháirgthe agus seoladh poist nó </w:t>
            </w:r>
            <w:proofErr w:type="spellStart"/>
            <w:r w:rsidRPr="00D823FB">
              <w:t>geoshuíomh</w:t>
            </w:r>
            <w:proofErr w:type="spellEnd"/>
            <w:r w:rsidRPr="00D823FB">
              <w:t xml:space="preserve"> gach dáileachta talún </w:t>
            </w:r>
            <w:r w:rsidRPr="00D823FB">
              <w:rPr>
                <w:b/>
                <w:i/>
              </w:rPr>
              <w:t>nó seoladh poist na bunaíochta nó gach dáileacht talún</w:t>
            </w:r>
            <w:r w:rsidRPr="00D823FB">
              <w:t xml:space="preserve"> ar a dtáirgeann an </w:t>
            </w:r>
            <w:proofErr w:type="spellStart"/>
            <w:r w:rsidRPr="00D823FB">
              <w:t>micrea</w:t>
            </w:r>
            <w:proofErr w:type="spellEnd"/>
            <w:r w:rsidRPr="00D823FB">
              <w:t xml:space="preserve">-oibreoir príomhúil agus an t-oibreoir príomhúil beag tráchtearraí ábhartha. I gcás táirgí ábhartha ina bhfuil eallach nó a dhéantar agus úsáid á baint as eallach, agus i gcás na dtáirgí ábhartha sin arna gcothú le táirgí ábhartha, tagróidh an seoladh poist nó an </w:t>
            </w:r>
            <w:proofErr w:type="spellStart"/>
            <w:r w:rsidRPr="00D823FB">
              <w:t>geoshuíomh</w:t>
            </w:r>
            <w:proofErr w:type="spellEnd"/>
            <w:r w:rsidRPr="00D823FB">
              <w:t xml:space="preserve"> do gach bunaíocht ina gcoimeádtar an t-eallach. I gcás ina dtáirgtear na táirgí ábhartha ar </w:t>
            </w:r>
            <w:proofErr w:type="spellStart"/>
            <w:r w:rsidRPr="00D823FB">
              <w:t>dháileachtaí</w:t>
            </w:r>
            <w:proofErr w:type="spellEnd"/>
            <w:r w:rsidRPr="00D823FB">
              <w:t xml:space="preserve"> talún éagsúla, áireofar seoladh poist nó </w:t>
            </w:r>
            <w:proofErr w:type="spellStart"/>
            <w:r w:rsidRPr="00D823FB">
              <w:t>geoshuíomh</w:t>
            </w:r>
            <w:proofErr w:type="spellEnd"/>
            <w:r w:rsidRPr="00D823FB">
              <w:t xml:space="preserve"> gach dáileachta talún i </w:t>
            </w:r>
            <w:r w:rsidRPr="00D823FB">
              <w:lastRenderedPageBreak/>
              <w:t>gcomhréir le hAirteagal 9(1), pointe (d).</w:t>
            </w:r>
          </w:p>
        </w:tc>
      </w:tr>
    </w:tbl>
    <w:p w14:paraId="2F262D40" w14:textId="77777777" w:rsidR="009F28EF" w:rsidRPr="00FF3AD8" w:rsidRDefault="009F28EF" w:rsidP="00FF3AD8">
      <w:pPr>
        <w:pStyle w:val="NormalHanging12a"/>
      </w:pPr>
    </w:p>
    <w:sectPr w:rsidR="009F28EF" w:rsidRPr="00FF3AD8"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0B2D9" w14:textId="77777777" w:rsidR="00854B5C" w:rsidRDefault="00854B5C" w:rsidP="009C4014">
      <w:r>
        <w:separator/>
      </w:r>
    </w:p>
  </w:endnote>
  <w:endnote w:type="continuationSeparator" w:id="0">
    <w:p w14:paraId="52F4663C" w14:textId="77777777" w:rsidR="00854B5C" w:rsidRDefault="00854B5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3820"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42651"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EB5F0"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567CF" w14:textId="77777777" w:rsidR="00854B5C" w:rsidRDefault="00854B5C" w:rsidP="009C4014">
      <w:r>
        <w:separator/>
      </w:r>
    </w:p>
  </w:footnote>
  <w:footnote w:type="continuationSeparator" w:id="0">
    <w:p w14:paraId="7AEF3BA2" w14:textId="77777777" w:rsidR="00854B5C" w:rsidRDefault="00854B5C" w:rsidP="009C4014">
      <w:r>
        <w:continuationSeparator/>
      </w:r>
    </w:p>
  </w:footnote>
  <w:footnote w:id="1">
    <w:p w14:paraId="4A2B6E79" w14:textId="158D0A56" w:rsidR="00F71281" w:rsidRPr="00FD08AE" w:rsidRDefault="00F71281">
      <w:pPr>
        <w:pStyle w:val="FootnoteText"/>
        <w:rPr>
          <w:lang w:val="en-GB"/>
        </w:rPr>
      </w:pPr>
      <w:r>
        <w:rPr>
          <w:rStyle w:val="FootnoteReference"/>
        </w:rPr>
        <w:footnoteRef/>
      </w:r>
      <w:r>
        <w:t xml:space="preserve"> </w:t>
      </w:r>
      <w:r>
        <w:rPr>
          <w:lang w:val="en-GB"/>
        </w:rPr>
        <w:tab/>
      </w:r>
      <w:proofErr w:type="spellStart"/>
      <w:r w:rsidRPr="00AC0F52">
        <w:rPr>
          <w:sz w:val="24"/>
          <w:szCs w:val="24"/>
          <w:lang w:val="ga-IE"/>
        </w:rPr>
        <w:t>Tarchuireadh</w:t>
      </w:r>
      <w:proofErr w:type="spellEnd"/>
      <w:r w:rsidRPr="00AC0F52">
        <w:rPr>
          <w:sz w:val="24"/>
          <w:szCs w:val="24"/>
          <w:lang w:val="ga-IE"/>
        </w:rPr>
        <w:t xml:space="preserve"> an ní ar ais chuig an gcoiste freagrach le haghaidh idirbheartaíocht idirinstitiúideach de bhun Riail </w:t>
      </w:r>
      <w:r>
        <w:rPr>
          <w:sz w:val="24"/>
          <w:szCs w:val="24"/>
          <w:lang w:val="ga-IE"/>
        </w:rPr>
        <w:t>60</w:t>
      </w:r>
      <w:r w:rsidRPr="00AC0F52">
        <w:rPr>
          <w:sz w:val="24"/>
          <w:szCs w:val="24"/>
          <w:lang w:val="ga-IE"/>
        </w:rPr>
        <w:t>(4), an ceathrú fomhír</w:t>
      </w:r>
      <w:r w:rsidR="009906B0">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70D6E"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603A3"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26A4C"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747851601">
    <w:abstractNumId w:val="3"/>
  </w:num>
  <w:num w:numId="2" w16cid:durableId="794182132">
    <w:abstractNumId w:val="2"/>
  </w:num>
  <w:num w:numId="3" w16cid:durableId="594483062">
    <w:abstractNumId w:val="1"/>
  </w:num>
  <w:num w:numId="4" w16cid:durableId="821308603">
    <w:abstractNumId w:val="0"/>
  </w:num>
  <w:num w:numId="5" w16cid:durableId="1362047121">
    <w:abstractNumId w:val="6"/>
  </w:num>
  <w:num w:numId="6" w16cid:durableId="2135445966">
    <w:abstractNumId w:val="5"/>
  </w:num>
  <w:num w:numId="7" w16cid:durableId="1524124138">
    <w:abstractNumId w:val="4"/>
  </w:num>
  <w:num w:numId="8" w16cid:durableId="636305072">
    <w:abstractNumId w:val="7"/>
  </w:num>
  <w:num w:numId="9" w16cid:durableId="11135222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B5C"/>
    <w:rsid w:val="00013B2A"/>
    <w:rsid w:val="000A210E"/>
    <w:rsid w:val="000C2BFE"/>
    <w:rsid w:val="000E00CC"/>
    <w:rsid w:val="000F27A9"/>
    <w:rsid w:val="000F6208"/>
    <w:rsid w:val="00125CBC"/>
    <w:rsid w:val="00172070"/>
    <w:rsid w:val="00185E15"/>
    <w:rsid w:val="001C4F8A"/>
    <w:rsid w:val="001D4BBF"/>
    <w:rsid w:val="001D63A8"/>
    <w:rsid w:val="002510AA"/>
    <w:rsid w:val="002924A9"/>
    <w:rsid w:val="00293AB8"/>
    <w:rsid w:val="002A1D4E"/>
    <w:rsid w:val="002B4BCF"/>
    <w:rsid w:val="002F1925"/>
    <w:rsid w:val="00300C61"/>
    <w:rsid w:val="00312A38"/>
    <w:rsid w:val="003168F9"/>
    <w:rsid w:val="003202DD"/>
    <w:rsid w:val="003775B9"/>
    <w:rsid w:val="00397B2A"/>
    <w:rsid w:val="003E1189"/>
    <w:rsid w:val="003E4A11"/>
    <w:rsid w:val="003F4DFE"/>
    <w:rsid w:val="00423FF6"/>
    <w:rsid w:val="00425111"/>
    <w:rsid w:val="00451C48"/>
    <w:rsid w:val="0047030E"/>
    <w:rsid w:val="004E6A17"/>
    <w:rsid w:val="004F2EA7"/>
    <w:rsid w:val="00513117"/>
    <w:rsid w:val="00520780"/>
    <w:rsid w:val="005240E4"/>
    <w:rsid w:val="00525ED0"/>
    <w:rsid w:val="00534CAB"/>
    <w:rsid w:val="00547BB1"/>
    <w:rsid w:val="00562E6F"/>
    <w:rsid w:val="00591365"/>
    <w:rsid w:val="005A2421"/>
    <w:rsid w:val="005B23C9"/>
    <w:rsid w:val="005D2C9D"/>
    <w:rsid w:val="005F0CA1"/>
    <w:rsid w:val="005F35F8"/>
    <w:rsid w:val="00603B14"/>
    <w:rsid w:val="006656E5"/>
    <w:rsid w:val="00666512"/>
    <w:rsid w:val="00672B32"/>
    <w:rsid w:val="00683F78"/>
    <w:rsid w:val="006A1E82"/>
    <w:rsid w:val="006A7C85"/>
    <w:rsid w:val="006A7CE5"/>
    <w:rsid w:val="006B1646"/>
    <w:rsid w:val="006B1DC2"/>
    <w:rsid w:val="006E5420"/>
    <w:rsid w:val="006F135E"/>
    <w:rsid w:val="00751383"/>
    <w:rsid w:val="00754008"/>
    <w:rsid w:val="00757DD5"/>
    <w:rsid w:val="00760EC5"/>
    <w:rsid w:val="007713FD"/>
    <w:rsid w:val="00774A9B"/>
    <w:rsid w:val="007906DB"/>
    <w:rsid w:val="007B16FE"/>
    <w:rsid w:val="007C3388"/>
    <w:rsid w:val="008512F3"/>
    <w:rsid w:val="00854B5C"/>
    <w:rsid w:val="00857458"/>
    <w:rsid w:val="00873A0F"/>
    <w:rsid w:val="0089042C"/>
    <w:rsid w:val="00895FA0"/>
    <w:rsid w:val="008B1C2E"/>
    <w:rsid w:val="008D7A47"/>
    <w:rsid w:val="008D7C16"/>
    <w:rsid w:val="008E7632"/>
    <w:rsid w:val="008F0108"/>
    <w:rsid w:val="008F7F1C"/>
    <w:rsid w:val="00907FE0"/>
    <w:rsid w:val="00953520"/>
    <w:rsid w:val="009865B7"/>
    <w:rsid w:val="009906B0"/>
    <w:rsid w:val="009B7E10"/>
    <w:rsid w:val="009C4014"/>
    <w:rsid w:val="009F28EF"/>
    <w:rsid w:val="00A1739E"/>
    <w:rsid w:val="00B00DF3"/>
    <w:rsid w:val="00B3670F"/>
    <w:rsid w:val="00B54C72"/>
    <w:rsid w:val="00B85C1E"/>
    <w:rsid w:val="00C15516"/>
    <w:rsid w:val="00C16C81"/>
    <w:rsid w:val="00C57739"/>
    <w:rsid w:val="00C65BE8"/>
    <w:rsid w:val="00CB451F"/>
    <w:rsid w:val="00CC4897"/>
    <w:rsid w:val="00D17BB1"/>
    <w:rsid w:val="00D202A4"/>
    <w:rsid w:val="00D3371E"/>
    <w:rsid w:val="00D91669"/>
    <w:rsid w:val="00D96FCA"/>
    <w:rsid w:val="00DB58E4"/>
    <w:rsid w:val="00DD1E09"/>
    <w:rsid w:val="00DF097A"/>
    <w:rsid w:val="00DF53A8"/>
    <w:rsid w:val="00E039BF"/>
    <w:rsid w:val="00E11822"/>
    <w:rsid w:val="00E73B02"/>
    <w:rsid w:val="00E74BF3"/>
    <w:rsid w:val="00EF3610"/>
    <w:rsid w:val="00F177A4"/>
    <w:rsid w:val="00F71281"/>
    <w:rsid w:val="00F97E29"/>
    <w:rsid w:val="00FB1507"/>
    <w:rsid w:val="00FB3609"/>
    <w:rsid w:val="00FD08AE"/>
    <w:rsid w:val="00FF3A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4E182"/>
  <w15:chartTrackingRefBased/>
  <w15:docId w15:val="{83ED78CE-604E-44C7-AB51-7876C5329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Revision">
    <w:name w:val="Revision"/>
    <w:hidden/>
    <w:uiPriority w:val="99"/>
    <w:semiHidden/>
    <w:rsid w:val="00FF3AD8"/>
    <w:rPr>
      <w:sz w:val="24"/>
      <w:lang w:val="fr-FR"/>
    </w:rPr>
  </w:style>
  <w:style w:type="character" w:customStyle="1" w:styleId="NormalBoldChar">
    <w:name w:val="NormalBold Char"/>
    <w:basedOn w:val="DefaultParagraphFont"/>
    <w:link w:val="NormalBold"/>
    <w:rsid w:val="00FF3AD8"/>
    <w:rPr>
      <w:b/>
      <w:snapToGrid w:val="0"/>
      <w:sz w:val="24"/>
    </w:rPr>
  </w:style>
  <w:style w:type="paragraph" w:customStyle="1" w:styleId="NormalHanging12a">
    <w:name w:val="NormalHanging12a"/>
    <w:basedOn w:val="Normal"/>
    <w:rsid w:val="00FF3AD8"/>
    <w:pPr>
      <w:widowControl w:val="0"/>
      <w:spacing w:after="240"/>
      <w:ind w:left="567" w:hanging="567"/>
    </w:pPr>
    <w:rPr>
      <w:lang w:val="ga-IE"/>
    </w:rPr>
  </w:style>
  <w:style w:type="character" w:customStyle="1" w:styleId="FootnoteTextChar">
    <w:name w:val="Footnote Text Char"/>
    <w:link w:val="FootnoteText"/>
    <w:rsid w:val="00FF3AD8"/>
    <w:rPr>
      <w:sz w:val="22"/>
      <w:lang w:val="fr-FR"/>
    </w:rPr>
  </w:style>
  <w:style w:type="character" w:styleId="Hyperlink">
    <w:name w:val="Hyperlink"/>
    <w:basedOn w:val="DefaultParagraphFont"/>
    <w:rsid w:val="00FF3AD8"/>
    <w:rPr>
      <w:color w:val="0563C1" w:themeColor="hyperlink"/>
      <w:u w:val="single"/>
    </w:rPr>
  </w:style>
  <w:style w:type="paragraph" w:customStyle="1" w:styleId="AmNumberTabs">
    <w:name w:val="AmNumberTabs"/>
    <w:basedOn w:val="Normal"/>
    <w:rsid w:val="00DB58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ga-IE"/>
    </w:rPr>
  </w:style>
  <w:style w:type="paragraph" w:customStyle="1" w:styleId="Normal6a">
    <w:name w:val="Normal6a"/>
    <w:basedOn w:val="Normal"/>
    <w:rsid w:val="00DB58E4"/>
    <w:pPr>
      <w:widowControl w:val="0"/>
      <w:spacing w:after="120"/>
    </w:pPr>
    <w:rPr>
      <w:lang w:val="ga-IE"/>
    </w:rPr>
  </w:style>
  <w:style w:type="paragraph" w:customStyle="1" w:styleId="AmColumnHeading">
    <w:name w:val="AmColumnHeading"/>
    <w:basedOn w:val="Normal"/>
    <w:rsid w:val="00DB58E4"/>
    <w:pPr>
      <w:widowControl w:val="0"/>
      <w:spacing w:after="240"/>
      <w:jc w:val="center"/>
    </w:pPr>
    <w:rPr>
      <w:i/>
      <w:lang w:val="ga-IE"/>
    </w:rPr>
  </w:style>
  <w:style w:type="paragraph" w:customStyle="1" w:styleId="AmDocTypeTab">
    <w:name w:val="AmDocTypeTab"/>
    <w:basedOn w:val="Normal"/>
    <w:rsid w:val="002510AA"/>
    <w:pPr>
      <w:widowControl w:val="0"/>
      <w:tabs>
        <w:tab w:val="right" w:pos="9071"/>
      </w:tabs>
    </w:pPr>
    <w:rPr>
      <w:b/>
      <w:lang w:val="ga-IE"/>
    </w:rPr>
  </w:style>
  <w:style w:type="paragraph" w:customStyle="1" w:styleId="Normal12a">
    <w:name w:val="Normal12a"/>
    <w:basedOn w:val="Normal"/>
    <w:rsid w:val="002510AA"/>
    <w:pPr>
      <w:widowControl w:val="0"/>
      <w:spacing w:after="240"/>
    </w:pPr>
    <w:rPr>
      <w:lang w:val="ga-IE"/>
    </w:rPr>
  </w:style>
  <w:style w:type="paragraph" w:customStyle="1" w:styleId="EPFooter2">
    <w:name w:val="EPFooter2"/>
    <w:basedOn w:val="Normal"/>
    <w:next w:val="Normal"/>
    <w:rsid w:val="002510AA"/>
    <w:pPr>
      <w:tabs>
        <w:tab w:val="center" w:pos="4535"/>
        <w:tab w:val="right" w:pos="9921"/>
      </w:tabs>
      <w:ind w:left="-850" w:right="-850"/>
    </w:pPr>
    <w:rPr>
      <w:rFonts w:ascii="Arial" w:hAnsi="Arial" w:cs="Arial"/>
      <w:b/>
      <w:sz w:val="48"/>
      <w:lang w:val="ga-IE"/>
    </w:rPr>
  </w:style>
  <w:style w:type="character" w:customStyle="1" w:styleId="HideTWBInt">
    <w:name w:val="HideTWBInt"/>
    <w:basedOn w:val="DefaultParagraphFont"/>
    <w:rsid w:val="002510AA"/>
    <w:rPr>
      <w:rFonts w:ascii="Arial" w:hAnsi="Arial"/>
      <w:noProof/>
      <w:vanish/>
      <w:color w:val="808080"/>
      <w:sz w:val="20"/>
    </w:rPr>
  </w:style>
  <w:style w:type="paragraph" w:customStyle="1" w:styleId="AmOrLang">
    <w:name w:val="AmOrLang"/>
    <w:basedOn w:val="Normal"/>
    <w:rsid w:val="002510AA"/>
    <w:pPr>
      <w:widowControl w:val="0"/>
      <w:spacing w:before="240" w:after="240"/>
      <w:jc w:val="right"/>
    </w:pPr>
    <w:rPr>
      <w:lang w:val="ga-IE"/>
    </w:rPr>
  </w:style>
  <w:style w:type="paragraph" w:customStyle="1" w:styleId="AmDateTab">
    <w:name w:val="AmDateTab"/>
    <w:basedOn w:val="Normal"/>
    <w:rsid w:val="002510AA"/>
    <w:pPr>
      <w:widowControl w:val="0"/>
      <w:tabs>
        <w:tab w:val="right" w:pos="9071"/>
      </w:tabs>
    </w:pPr>
    <w:rPr>
      <w:lang w:val="ga-IE"/>
    </w:rPr>
  </w:style>
  <w:style w:type="paragraph" w:customStyle="1" w:styleId="EPFooter">
    <w:name w:val="EPFooter"/>
    <w:basedOn w:val="Normal"/>
    <w:rsid w:val="002510AA"/>
    <w:pPr>
      <w:widowControl w:val="0"/>
      <w:tabs>
        <w:tab w:val="center" w:pos="4535"/>
        <w:tab w:val="right" w:pos="9071"/>
      </w:tabs>
      <w:spacing w:before="240" w:after="240"/>
    </w:pPr>
    <w:rPr>
      <w:color w:val="010000"/>
      <w:sz w:val="22"/>
      <w:lang w:val="ga-IE"/>
    </w:rPr>
  </w:style>
  <w:style w:type="character" w:customStyle="1" w:styleId="FooterChar">
    <w:name w:val="Footer Char"/>
    <w:basedOn w:val="DefaultParagraphFont"/>
    <w:link w:val="Footer"/>
    <w:rsid w:val="002510AA"/>
    <w:rPr>
      <w:sz w:val="22"/>
      <w:lang w:val="fr-FR"/>
    </w:rPr>
  </w:style>
  <w:style w:type="character" w:customStyle="1" w:styleId="HeaderChar">
    <w:name w:val="Header Char"/>
    <w:basedOn w:val="DefaultParagraphFont"/>
    <w:link w:val="Header"/>
    <w:rsid w:val="002510A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20</Pages>
  <Words>5535</Words>
  <Characters>30167</Characters>
  <Application>Microsoft Office Word</Application>
  <DocSecurity>0</DocSecurity>
  <Lines>1117</Lines>
  <Paragraphs>281</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NI FHAIRCHEALLAIGH Rionach</dc:creator>
  <cp:keywords/>
  <cp:lastModifiedBy>NI FHAIRCHEALLAIGH Rionach</cp:lastModifiedBy>
  <cp:revision>2</cp:revision>
  <cp:lastPrinted>2014-08-07T13:15:00Z</cp:lastPrinted>
  <dcterms:created xsi:type="dcterms:W3CDTF">2026-02-04T16:03:00Z</dcterms:created>
  <dcterms:modified xsi:type="dcterms:W3CDTF">2026-02-04T16:03:00Z</dcterms:modified>
</cp:coreProperties>
</file>