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E186B" w14:paraId="2869044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070939" w14:textId="77777777" w:rsidR="00757DD5" w:rsidRPr="00BE186B" w:rsidRDefault="004B7279" w:rsidP="00425111">
            <w:pPr>
              <w:pStyle w:val="EPName"/>
              <w:rPr>
                <w:lang w:val="pt-PT"/>
              </w:rPr>
            </w:pPr>
            <w:r w:rsidRPr="00BE186B">
              <w:rPr>
                <w:lang w:val="pt-PT"/>
              </w:rPr>
              <w:t xml:space="preserve">Parlamento </w:t>
            </w:r>
            <w:proofErr w:type="gramStart"/>
            <w:r w:rsidRPr="00BE186B">
              <w:rPr>
                <w:lang w:val="pt-PT"/>
              </w:rPr>
              <w:t>Europeu</w:t>
            </w:r>
            <w:proofErr w:type="gramEnd"/>
          </w:p>
          <w:p w14:paraId="4FF9B010" w14:textId="77777777" w:rsidR="00757DD5" w:rsidRPr="00BE186B" w:rsidRDefault="004B7279" w:rsidP="00425111">
            <w:pPr>
              <w:pStyle w:val="EPTerm"/>
              <w:rPr>
                <w:rStyle w:val="HideTWBExt"/>
                <w:vanish w:val="0"/>
                <w:lang w:val="pt-PT"/>
              </w:rPr>
            </w:pPr>
            <w:r w:rsidRPr="00BE186B">
              <w:rPr>
                <w:lang w:val="pt-P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8E44648" w14:textId="77777777" w:rsidR="00757DD5" w:rsidRPr="00BE186B" w:rsidRDefault="00172070" w:rsidP="00425111">
            <w:pPr>
              <w:pStyle w:val="EPLogo"/>
              <w:rPr>
                <w:lang w:val="pt-PT"/>
              </w:rPr>
            </w:pPr>
            <w:r w:rsidRPr="00BE186B">
              <w:rPr>
                <w:noProof/>
                <w:lang w:val="pt-PT"/>
              </w:rPr>
              <w:drawing>
                <wp:inline distT="0" distB="0" distL="0" distR="0" wp14:anchorId="3759390B" wp14:editId="74EE245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D62CF9" w14:textId="77777777" w:rsidR="008E7632" w:rsidRPr="00BE186B" w:rsidRDefault="008E7632" w:rsidP="008E7632">
      <w:pPr>
        <w:pStyle w:val="LineTop"/>
        <w:rPr>
          <w:lang w:val="pt-PT"/>
        </w:rPr>
      </w:pPr>
    </w:p>
    <w:p w14:paraId="36883F19" w14:textId="77777777" w:rsidR="008E7632" w:rsidRPr="00BE186B" w:rsidRDefault="004B7279" w:rsidP="008E7632">
      <w:pPr>
        <w:pStyle w:val="ZSessionDoc"/>
        <w:rPr>
          <w:b/>
          <w:i w:val="0"/>
          <w:lang w:val="pt-PT"/>
        </w:rPr>
      </w:pPr>
      <w:r w:rsidRPr="00BE186B">
        <w:rPr>
          <w:b/>
          <w:i w:val="0"/>
          <w:lang w:val="pt-PT"/>
        </w:rPr>
        <w:t>TEXTOS APROVADOS</w:t>
      </w:r>
    </w:p>
    <w:p w14:paraId="23E9787A" w14:textId="77777777" w:rsidR="008E7632" w:rsidRPr="00BE186B" w:rsidRDefault="004B7279" w:rsidP="008E7632">
      <w:pPr>
        <w:pStyle w:val="LineBottom"/>
        <w:rPr>
          <w:lang w:val="pt-PT"/>
        </w:rPr>
      </w:pPr>
      <w:r w:rsidRPr="00BE186B">
        <w:rPr>
          <w:rFonts w:cs="Arial"/>
          <w:i/>
          <w:sz w:val="20"/>
          <w:szCs w:val="22"/>
          <w:lang w:val="pt-PT"/>
        </w:rPr>
        <w:t xml:space="preserve"> </w:t>
      </w:r>
    </w:p>
    <w:p w14:paraId="4EBFA45B" w14:textId="1C79560B" w:rsidR="009C4014" w:rsidRPr="00511B18" w:rsidRDefault="004B7279" w:rsidP="008E7632">
      <w:pPr>
        <w:pStyle w:val="ATHeading1"/>
        <w:spacing w:before="480"/>
        <w:rPr>
          <w:lang w:val="pt-PT"/>
        </w:rPr>
      </w:pPr>
      <w:bookmarkStart w:id="0" w:name="TA_Heading"/>
      <w:r w:rsidRPr="00511B18">
        <w:rPr>
          <w:lang w:val="pt-PT"/>
        </w:rPr>
        <w:t>P10_TA(2025)</w:t>
      </w:r>
      <w:bookmarkStart w:id="1" w:name="TANumber"/>
      <w:bookmarkEnd w:id="0"/>
      <w:r w:rsidRPr="00511B18">
        <w:rPr>
          <w:lang w:val="pt-PT"/>
        </w:rPr>
        <w:t>0</w:t>
      </w:r>
      <w:r w:rsidR="00511B18" w:rsidRPr="00511B18">
        <w:rPr>
          <w:lang w:val="pt-PT"/>
        </w:rPr>
        <w:t>331</w:t>
      </w:r>
      <w:bookmarkEnd w:id="1"/>
    </w:p>
    <w:p w14:paraId="29110E34" w14:textId="21C80FFE" w:rsidR="009C4014" w:rsidRPr="00511B18" w:rsidRDefault="004B7279" w:rsidP="004B7279">
      <w:pPr>
        <w:pStyle w:val="ATHeading2"/>
        <w:rPr>
          <w:lang w:val="pt-PT"/>
        </w:rPr>
      </w:pPr>
      <w:r w:rsidRPr="00511B18">
        <w:rPr>
          <w:lang w:val="pt-PT"/>
        </w:rPr>
        <w:t>Regulamento Desflorestação: determinadas obrigações dos operadores e dos comerciantes</w:t>
      </w:r>
      <w:bookmarkStart w:id="2" w:name="Etoiles"/>
      <w:bookmarkEnd w:id="2"/>
    </w:p>
    <w:p w14:paraId="0E5A9DE3" w14:textId="211CBEAF" w:rsidR="009C4014" w:rsidRPr="00511B18" w:rsidRDefault="009C4014" w:rsidP="009C4014">
      <w:pPr>
        <w:rPr>
          <w:i/>
          <w:vanish/>
          <w:lang w:val="pt-PT"/>
        </w:rPr>
      </w:pPr>
      <w:r w:rsidRPr="00511B18">
        <w:rPr>
          <w:i/>
        </w:rPr>
        <w:fldChar w:fldCharType="begin"/>
      </w:r>
      <w:r w:rsidRPr="00511B18">
        <w:rPr>
          <w:i/>
          <w:lang w:val="pt-PT"/>
        </w:rPr>
        <w:instrText xml:space="preserve"> TC"</w:instrText>
      </w:r>
      <w:bookmarkStart w:id="3" w:name="DocNumber"/>
      <w:r w:rsidR="004B7279" w:rsidRPr="00511B18">
        <w:rPr>
          <w:i/>
          <w:lang w:val="pt-PT"/>
        </w:rPr>
        <w:instrText>(C10-0263/2025</w:instrText>
      </w:r>
      <w:r w:rsidR="00765FC1" w:rsidRPr="00511B18">
        <w:rPr>
          <w:i/>
          <w:lang w:val="pt-PT"/>
        </w:rPr>
        <w:instrText xml:space="preserve"> - Relatora: Christine Schneider</w:instrText>
      </w:r>
      <w:r w:rsidR="004B7279" w:rsidRPr="00511B18">
        <w:rPr>
          <w:i/>
          <w:lang w:val="pt-PT"/>
        </w:rPr>
        <w:instrText>)</w:instrText>
      </w:r>
      <w:bookmarkEnd w:id="3"/>
      <w:r w:rsidRPr="00511B18">
        <w:rPr>
          <w:i/>
          <w:lang w:val="pt-PT"/>
        </w:rPr>
        <w:instrText xml:space="preserve">"\l3 \n&gt; \* MERGEFORMAT </w:instrText>
      </w:r>
      <w:r w:rsidRPr="00511B18">
        <w:rPr>
          <w:i/>
        </w:rPr>
        <w:fldChar w:fldCharType="end"/>
      </w:r>
    </w:p>
    <w:p w14:paraId="4567BB65" w14:textId="77777777" w:rsidR="004B7279" w:rsidRPr="00511B18" w:rsidRDefault="004B7279" w:rsidP="009C4014">
      <w:pPr>
        <w:rPr>
          <w:vanish/>
          <w:lang w:val="pt-PT"/>
        </w:rPr>
      </w:pPr>
      <w:bookmarkStart w:id="4" w:name="Commission"/>
      <w:r w:rsidRPr="00511B18">
        <w:rPr>
          <w:vanish/>
          <w:lang w:val="pt-PT"/>
        </w:rPr>
        <w:t>Comissão do Ambiente, do Clima e da Segurança Alimentar</w:t>
      </w:r>
    </w:p>
    <w:p w14:paraId="378CF8CB" w14:textId="4E880100" w:rsidR="009C4014" w:rsidRPr="00511B18" w:rsidRDefault="004B7279" w:rsidP="009C4014">
      <w:pPr>
        <w:rPr>
          <w:vanish/>
          <w:lang w:val="pt-PT"/>
        </w:rPr>
      </w:pPr>
      <w:bookmarkStart w:id="5" w:name="PE"/>
      <w:bookmarkEnd w:id="4"/>
      <w:r w:rsidRPr="00511B18">
        <w:rPr>
          <w:vanish/>
          <w:lang w:val="pt-PT"/>
        </w:rPr>
        <w:t>PE</w:t>
      </w:r>
      <w:r w:rsidR="00765FC1" w:rsidRPr="00511B18">
        <w:rPr>
          <w:vanish/>
          <w:lang w:val="pt-PT"/>
        </w:rPr>
        <w:t>780</w:t>
      </w:r>
      <w:r w:rsidRPr="00511B18">
        <w:rPr>
          <w:vanish/>
          <w:lang w:val="pt-PT"/>
        </w:rPr>
        <w:t>.</w:t>
      </w:r>
      <w:r w:rsidR="00765FC1" w:rsidRPr="00511B18">
        <w:rPr>
          <w:vanish/>
          <w:lang w:val="pt-PT"/>
        </w:rPr>
        <w:t>035</w:t>
      </w:r>
      <w:bookmarkEnd w:id="5"/>
    </w:p>
    <w:p w14:paraId="537644D0" w14:textId="77777777" w:rsidR="004B7279" w:rsidRPr="00511B18" w:rsidRDefault="004B7279" w:rsidP="004B7279">
      <w:pPr>
        <w:pStyle w:val="ATHeading3"/>
        <w:rPr>
          <w:lang w:val="pt-PT"/>
        </w:rPr>
      </w:pPr>
      <w:bookmarkStart w:id="6" w:name="Sujet"/>
      <w:r w:rsidRPr="00511B18">
        <w:rPr>
          <w:lang w:val="pt-PT"/>
        </w:rPr>
        <w:t>Resolução legislativa do Parlamento Europeu, de 17 de dezembro de 2025, sobre a proposta de regulamento do Parlamento Europeu e do Conselho que altera o Regulamento (UE) 2023/1115 no que respeita a determinadas obrigações dos operadores e comerciantes (COM(2025)0652 – C10-0263/2025 – 2025/0329(COD))</w:t>
      </w:r>
      <w:bookmarkEnd w:id="6"/>
      <w:r w:rsidR="00E73B02" w:rsidRPr="00511B18">
        <w:rPr>
          <w:lang w:val="pt-PT"/>
        </w:rPr>
        <w:t xml:space="preserve"> </w:t>
      </w:r>
      <w:bookmarkStart w:id="7" w:name="References"/>
    </w:p>
    <w:p w14:paraId="36315B30" w14:textId="354FDA4B" w:rsidR="009C4014" w:rsidRPr="00511B18" w:rsidRDefault="004B7279" w:rsidP="004B7279">
      <w:pPr>
        <w:pStyle w:val="NormalBold"/>
        <w:rPr>
          <w:lang w:val="pt-PT"/>
        </w:rPr>
      </w:pPr>
      <w:r w:rsidRPr="00511B18">
        <w:rPr>
          <w:lang w:val="pt-PT"/>
        </w:rPr>
        <w:t>(Processo legislativo ordinário: primeira leitura)</w:t>
      </w:r>
      <w:bookmarkEnd w:id="7"/>
    </w:p>
    <w:p w14:paraId="1E84194E" w14:textId="77777777" w:rsidR="006E5420" w:rsidRPr="00511B18" w:rsidRDefault="004B7279" w:rsidP="008B1C2E">
      <w:pPr>
        <w:pStyle w:val="Normal12"/>
        <w:spacing w:before="360"/>
        <w:rPr>
          <w:i/>
          <w:szCs w:val="24"/>
          <w:lang w:val="pt-PT"/>
        </w:rPr>
      </w:pPr>
      <w:bookmarkStart w:id="8" w:name="TextBodyBegin"/>
      <w:bookmarkEnd w:id="8"/>
      <w:r w:rsidRPr="00511B18">
        <w:rPr>
          <w:i/>
          <w:szCs w:val="24"/>
          <w:lang w:val="pt-PT"/>
        </w:rPr>
        <w:t>O Parlamento Europeu,</w:t>
      </w:r>
    </w:p>
    <w:p w14:paraId="42A8DFF8" w14:textId="7E95D60E" w:rsidR="004B7279" w:rsidRPr="00511B18" w:rsidRDefault="004B7279" w:rsidP="004B7279">
      <w:pPr>
        <w:pStyle w:val="NormalHanging12a"/>
      </w:pPr>
      <w:r w:rsidRPr="00511B18">
        <w:t>–</w:t>
      </w:r>
      <w:r w:rsidRPr="00511B18">
        <w:tab/>
        <w:t>Tendo em conta a proposta da Comissão ao Parlamento e ao Conselho (COM(2025)0652),</w:t>
      </w:r>
    </w:p>
    <w:p w14:paraId="63A50D4D" w14:textId="332801A6" w:rsidR="004B7279" w:rsidRPr="00511B18" w:rsidRDefault="004B7279" w:rsidP="004B7279">
      <w:pPr>
        <w:pStyle w:val="NormalHanging12a"/>
      </w:pPr>
      <w:r w:rsidRPr="00511B18">
        <w:t>–</w:t>
      </w:r>
      <w:r w:rsidRPr="00511B18">
        <w:tab/>
        <w:t>Tendo em conta o artigo 294.º, n.º 2, e o artigo 192.º, n.º 1, do Tratado sobre o Funcionamento da União Europeia, nos termos dos quais a proposta lhe foi apresentada pela Comissão (C10</w:t>
      </w:r>
      <w:r w:rsidRPr="00511B18">
        <w:noBreakHyphen/>
        <w:t>0263/2025),</w:t>
      </w:r>
    </w:p>
    <w:p w14:paraId="4DFC2581" w14:textId="4CA6ECA6" w:rsidR="004B7279" w:rsidRPr="00511B18" w:rsidRDefault="004B7279" w:rsidP="004B7279">
      <w:pPr>
        <w:pStyle w:val="NormalHanging12a"/>
      </w:pPr>
      <w:r w:rsidRPr="00511B18">
        <w:rPr>
          <w:rFonts w:ascii="Symbol" w:hAnsi="Symbol"/>
        </w:rPr>
        <w:sym w:font="Symbol" w:char="F02D"/>
      </w:r>
      <w:r w:rsidRPr="00511B18">
        <w:rPr>
          <w:rFonts w:ascii="Symbol" w:hAnsi="Symbol"/>
        </w:rPr>
        <w:tab/>
      </w:r>
      <w:r w:rsidRPr="00511B18">
        <w:t>Tendo em conta o artigo 294.º, n.º 3, do Tratado sobre o Funcionamento da União Europeia,</w:t>
      </w:r>
    </w:p>
    <w:p w14:paraId="5D379A3B" w14:textId="6512D74C" w:rsidR="004B7279" w:rsidRPr="00511B18" w:rsidRDefault="004B7279" w:rsidP="004B7279">
      <w:pPr>
        <w:pStyle w:val="NormalHanging12a"/>
      </w:pPr>
      <w:r w:rsidRPr="00511B18">
        <w:t>–</w:t>
      </w:r>
      <w:r w:rsidRPr="00511B18">
        <w:tab/>
        <w:t>Tendo em conta o parecer do Comité Económico e Social Europeu de 3 de dezembro de 2025</w:t>
      </w:r>
      <w:r w:rsidR="006D65AB" w:rsidRPr="00511B18">
        <w:rPr>
          <w:rStyle w:val="FootnoteReference"/>
        </w:rPr>
        <w:footnoteReference w:id="1"/>
      </w:r>
      <w:r w:rsidRPr="00511B18">
        <w:t>,</w:t>
      </w:r>
    </w:p>
    <w:p w14:paraId="3317AAF7" w14:textId="0BE0841C" w:rsidR="004B7279" w:rsidRPr="00511B18" w:rsidRDefault="004B7279" w:rsidP="004B7279">
      <w:pPr>
        <w:pStyle w:val="NormalHanging12a"/>
      </w:pPr>
      <w:r w:rsidRPr="00511B18">
        <w:t>–</w:t>
      </w:r>
      <w:r w:rsidRPr="00511B18">
        <w:tab/>
        <w:t>Após consulta ao Comité das Regiões,</w:t>
      </w:r>
    </w:p>
    <w:p w14:paraId="2872EC2E" w14:textId="193BFD80" w:rsidR="00765FC1" w:rsidRPr="00511B18" w:rsidRDefault="00765FC1" w:rsidP="004B7279">
      <w:pPr>
        <w:pStyle w:val="NormalHanging12a"/>
      </w:pPr>
      <w:r w:rsidRPr="00511B18">
        <w:t>–</w:t>
      </w:r>
      <w:r w:rsidRPr="00511B18">
        <w:tab/>
        <w:t>Tendo em conta o acordo provisório aprovado pela comissão competente nos termos do artigo 75.º, n.º 4, do seu Regimento e o compromisso assumido pelo representante do Conselho, em carta de 10 de dezembro de 2025, de aprovar a referida posição, nos termos do artigo 294.º, n.º 4, do Tratado sobre o Funcionamento da União Europeia</w:t>
      </w:r>
      <w:r w:rsidR="000D7981" w:rsidRPr="00511B18">
        <w:t>,</w:t>
      </w:r>
    </w:p>
    <w:p w14:paraId="3924B781" w14:textId="18F062AA" w:rsidR="004B7279" w:rsidRPr="00511B18" w:rsidRDefault="004B7279" w:rsidP="004B7279">
      <w:pPr>
        <w:pStyle w:val="NormalHanging12a"/>
      </w:pPr>
      <w:r w:rsidRPr="00511B18">
        <w:t>–</w:t>
      </w:r>
      <w:r w:rsidRPr="00511B18">
        <w:tab/>
        <w:t>Tendo em conta os artigo</w:t>
      </w:r>
      <w:r w:rsidR="006D65AB" w:rsidRPr="00511B18">
        <w:t>s</w:t>
      </w:r>
      <w:r w:rsidRPr="00511B18">
        <w:t> 60.º e 170.º do seu Regimento,</w:t>
      </w:r>
    </w:p>
    <w:p w14:paraId="3DA11B50" w14:textId="6D082785" w:rsidR="004B7279" w:rsidRPr="00511B18" w:rsidRDefault="004B7279" w:rsidP="004B7279">
      <w:pPr>
        <w:pStyle w:val="NormalHanging12a"/>
      </w:pPr>
      <w:r w:rsidRPr="00511B18">
        <w:lastRenderedPageBreak/>
        <w:t>1.</w:t>
      </w:r>
      <w:r w:rsidRPr="00511B18">
        <w:tab/>
        <w:t>Aprova a posição em primeira leitura que se segue</w:t>
      </w:r>
      <w:r w:rsidR="006D65AB" w:rsidRPr="00511B18">
        <w:rPr>
          <w:rStyle w:val="FootnoteReference"/>
        </w:rPr>
        <w:footnoteReference w:id="2"/>
      </w:r>
      <w:r w:rsidRPr="00511B18">
        <w:t>;</w:t>
      </w:r>
    </w:p>
    <w:p w14:paraId="68A1B2B6" w14:textId="77777777" w:rsidR="004B7279" w:rsidRPr="00511B18" w:rsidRDefault="004B7279" w:rsidP="004B7279">
      <w:pPr>
        <w:pStyle w:val="NormalHanging12a"/>
      </w:pPr>
      <w:r w:rsidRPr="00511B18">
        <w:t>2.</w:t>
      </w:r>
      <w:r w:rsidRPr="00511B18">
        <w:tab/>
        <w:t>Requer à Comissão que lhe submeta de novo a sua proposta, se a substituir, se a alterar substancialmente ou se pretender alterá</w:t>
      </w:r>
      <w:r w:rsidRPr="00511B18">
        <w:noBreakHyphen/>
        <w:t>la substancialmente;</w:t>
      </w:r>
    </w:p>
    <w:p w14:paraId="1E51EA7A" w14:textId="77777777" w:rsidR="004B7279" w:rsidRDefault="004B7279" w:rsidP="004B7279">
      <w:pPr>
        <w:pStyle w:val="NormalHanging12a"/>
      </w:pPr>
      <w:r w:rsidRPr="00511B18">
        <w:t>3.</w:t>
      </w:r>
      <w:r w:rsidRPr="00511B18">
        <w:tab/>
        <w:t>Encarrega a sua Presidente de transmitir a posição do Parlamento ao Conselho, à Comissão e aos parlamentos nacionais.</w:t>
      </w:r>
    </w:p>
    <w:p w14:paraId="0777CD57" w14:textId="77777777" w:rsidR="00C36C76" w:rsidRPr="00511B18" w:rsidRDefault="00C36C76" w:rsidP="004B7279">
      <w:pPr>
        <w:pStyle w:val="NormalHanging12a"/>
      </w:pPr>
    </w:p>
    <w:p w14:paraId="3456966E" w14:textId="77777777" w:rsidR="00860725" w:rsidRPr="00511B18" w:rsidRDefault="00860725" w:rsidP="009F28EF">
      <w:pPr>
        <w:pStyle w:val="Normal12"/>
        <w:rPr>
          <w:szCs w:val="24"/>
          <w:lang w:val="pt-PT"/>
        </w:rPr>
        <w:sectPr w:rsidR="00860725" w:rsidRPr="00511B1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97B76EF" w14:textId="77777777" w:rsidR="00860725" w:rsidRPr="00511B18" w:rsidRDefault="00860725" w:rsidP="00860725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511B18">
        <w:rPr>
          <w:b/>
          <w:bCs/>
          <w:color w:val="000000"/>
          <w:lang w:val="pt-PT"/>
        </w:rPr>
        <w:lastRenderedPageBreak/>
        <w:t>P10_TC1-COD(2025)0329</w:t>
      </w:r>
    </w:p>
    <w:p w14:paraId="538123FF" w14:textId="2F7334F3" w:rsidR="00860725" w:rsidRDefault="00860725" w:rsidP="00860725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511B18">
        <w:rPr>
          <w:b/>
          <w:bCs/>
          <w:color w:val="000000"/>
          <w:lang w:val="pt-PT"/>
        </w:rPr>
        <w:t>Posição do Parlamento Europeu aprovada em primeira leitura em 1</w:t>
      </w:r>
      <w:r w:rsidR="00685B68" w:rsidRPr="00511B18">
        <w:rPr>
          <w:b/>
          <w:bCs/>
          <w:color w:val="000000"/>
          <w:lang w:val="pt-PT"/>
        </w:rPr>
        <w:t>7</w:t>
      </w:r>
      <w:r w:rsidRPr="00511B18">
        <w:rPr>
          <w:b/>
          <w:bCs/>
          <w:color w:val="000000"/>
          <w:lang w:val="pt-PT"/>
        </w:rPr>
        <w:t xml:space="preserve"> de dezembro de</w:t>
      </w:r>
      <w:r w:rsidR="00C36C76">
        <w:rPr>
          <w:b/>
          <w:bCs/>
          <w:color w:val="000000"/>
          <w:lang w:val="pt-PT"/>
        </w:rPr>
        <w:t> </w:t>
      </w:r>
      <w:r w:rsidRPr="00511B18">
        <w:rPr>
          <w:b/>
          <w:bCs/>
          <w:color w:val="000000"/>
          <w:lang w:val="pt-PT"/>
        </w:rPr>
        <w:t>2025 tendo em vista a adoção do Regulamento (UE) 2025/... do Parlamento Europeu e do Conselho que altera o Regulamento (UE) 2023/1115 no que respeita a determinadas obrigações dos operadores e comerciantes</w:t>
      </w:r>
    </w:p>
    <w:p w14:paraId="49F9DBDA" w14:textId="6364EA8D" w:rsidR="00C36C76" w:rsidRPr="00C36C76" w:rsidRDefault="00C36C76" w:rsidP="00860725">
      <w:pPr>
        <w:widowControl w:val="0"/>
        <w:autoSpaceDE w:val="0"/>
        <w:autoSpaceDN w:val="0"/>
        <w:adjustRightInd w:val="0"/>
        <w:spacing w:after="240"/>
        <w:rPr>
          <w:i/>
          <w:iCs/>
          <w:color w:val="000000"/>
          <w:lang w:val="pt-PT"/>
        </w:rPr>
      </w:pPr>
      <w:r w:rsidRPr="00C36C76">
        <w:rPr>
          <w:i/>
          <w:iCs/>
          <w:color w:val="000000"/>
          <w:lang w:val="pt-PT"/>
        </w:rPr>
        <w:t>(Uma vez que foi alcançado um acordo entre o Parlamento e o Conselho, a posição do Parlamento corresponde ao texto legislativo final, Regulamento</w:t>
      </w:r>
      <w:r>
        <w:rPr>
          <w:i/>
          <w:iCs/>
          <w:color w:val="000000"/>
          <w:lang w:val="pt-PT"/>
        </w:rPr>
        <w:t xml:space="preserve"> </w:t>
      </w:r>
      <w:r w:rsidRPr="00C36C76">
        <w:rPr>
          <w:i/>
          <w:iCs/>
          <w:color w:val="000000"/>
          <w:lang w:val="pt-PT"/>
        </w:rPr>
        <w:t>(UE) 20</w:t>
      </w:r>
      <w:r>
        <w:rPr>
          <w:i/>
          <w:iCs/>
          <w:color w:val="000000"/>
          <w:lang w:val="pt-PT"/>
        </w:rPr>
        <w:t>2</w:t>
      </w:r>
      <w:r w:rsidR="00A52782">
        <w:rPr>
          <w:i/>
          <w:iCs/>
          <w:color w:val="000000"/>
          <w:lang w:val="pt-PT"/>
        </w:rPr>
        <w:t>5</w:t>
      </w:r>
      <w:r>
        <w:rPr>
          <w:i/>
          <w:iCs/>
          <w:color w:val="000000"/>
          <w:lang w:val="pt-PT"/>
        </w:rPr>
        <w:t>/2650</w:t>
      </w:r>
      <w:r w:rsidRPr="00C36C76">
        <w:rPr>
          <w:i/>
          <w:iCs/>
          <w:color w:val="000000"/>
          <w:lang w:val="pt-PT"/>
        </w:rPr>
        <w:t>.)</w:t>
      </w:r>
    </w:p>
    <w:sectPr w:rsidR="00C36C76" w:rsidRPr="00C36C76" w:rsidSect="0086072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09C0B" w14:textId="77777777" w:rsidR="004B7279" w:rsidRDefault="004B7279" w:rsidP="009C4014">
      <w:r>
        <w:separator/>
      </w:r>
    </w:p>
  </w:endnote>
  <w:endnote w:type="continuationSeparator" w:id="0">
    <w:p w14:paraId="5853F675" w14:textId="77777777" w:rsidR="004B7279" w:rsidRDefault="004B727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1CE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AFE7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8BF1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AD79A" w14:textId="77777777" w:rsidR="004B7279" w:rsidRDefault="004B7279" w:rsidP="009C4014">
      <w:r>
        <w:separator/>
      </w:r>
    </w:p>
  </w:footnote>
  <w:footnote w:type="continuationSeparator" w:id="0">
    <w:p w14:paraId="564CCF53" w14:textId="77777777" w:rsidR="004B7279" w:rsidRDefault="004B7279" w:rsidP="009C4014">
      <w:r>
        <w:continuationSeparator/>
      </w:r>
    </w:p>
  </w:footnote>
  <w:footnote w:id="1">
    <w:p w14:paraId="171C60CC" w14:textId="62470B64" w:rsidR="006D65AB" w:rsidRPr="006D65AB" w:rsidRDefault="006D65AB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6D65AB">
        <w:rPr>
          <w:lang w:val="pt-PT"/>
        </w:rPr>
        <w:t xml:space="preserve"> </w:t>
      </w:r>
      <w:r>
        <w:rPr>
          <w:lang w:val="pt-PT"/>
        </w:rPr>
        <w:tab/>
        <w:t>Ainda não publicado no Jornal Oficial.</w:t>
      </w:r>
    </w:p>
  </w:footnote>
  <w:footnote w:id="2">
    <w:p w14:paraId="6CE109A2" w14:textId="0304FDA2" w:rsidR="006D65AB" w:rsidRPr="00511B18" w:rsidRDefault="006D65AB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511B18">
        <w:rPr>
          <w:lang w:val="pt-PT"/>
        </w:rPr>
        <w:t xml:space="preserve"> </w:t>
      </w:r>
      <w:r>
        <w:rPr>
          <w:lang w:val="pt-PT"/>
        </w:rPr>
        <w:tab/>
      </w:r>
      <w:r w:rsidRPr="006D65AB">
        <w:rPr>
          <w:lang w:val="pt-PT"/>
        </w:rPr>
        <w:t xml:space="preserve">A presente posição substitui as alterações aprovadas em </w:t>
      </w:r>
      <w:r>
        <w:rPr>
          <w:lang w:val="pt-PT"/>
        </w:rPr>
        <w:t>26</w:t>
      </w:r>
      <w:r w:rsidRPr="006D65AB">
        <w:rPr>
          <w:lang w:val="pt-PT"/>
        </w:rPr>
        <w:t xml:space="preserve"> de </w:t>
      </w:r>
      <w:r>
        <w:rPr>
          <w:lang w:val="pt-PT"/>
        </w:rPr>
        <w:t>novembro</w:t>
      </w:r>
      <w:r w:rsidRPr="006D65AB">
        <w:rPr>
          <w:lang w:val="pt-PT"/>
        </w:rPr>
        <w:t xml:space="preserve"> de 202</w:t>
      </w:r>
      <w:r>
        <w:rPr>
          <w:lang w:val="pt-PT"/>
        </w:rPr>
        <w:t>5</w:t>
      </w:r>
      <w:r w:rsidRPr="006D65AB">
        <w:rPr>
          <w:lang w:val="pt-PT"/>
        </w:rPr>
        <w:t xml:space="preserve"> (Textos Aprovados, P10_TA(2025)0295)</w:t>
      </w:r>
      <w:r w:rsidR="00D9596C">
        <w:rPr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5B75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2FA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AF1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96499225">
    <w:abstractNumId w:val="3"/>
  </w:num>
  <w:num w:numId="2" w16cid:durableId="1043095145">
    <w:abstractNumId w:val="2"/>
  </w:num>
  <w:num w:numId="3" w16cid:durableId="553352452">
    <w:abstractNumId w:val="1"/>
  </w:num>
  <w:num w:numId="4" w16cid:durableId="2003926665">
    <w:abstractNumId w:val="0"/>
  </w:num>
  <w:num w:numId="5" w16cid:durableId="1836528051">
    <w:abstractNumId w:val="6"/>
  </w:num>
  <w:num w:numId="6" w16cid:durableId="646664079">
    <w:abstractNumId w:val="5"/>
  </w:num>
  <w:num w:numId="7" w16cid:durableId="307056074">
    <w:abstractNumId w:val="4"/>
  </w:num>
  <w:num w:numId="8" w16cid:durableId="315063930">
    <w:abstractNumId w:val="7"/>
  </w:num>
  <w:num w:numId="9" w16cid:durableId="1368719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79"/>
    <w:rsid w:val="00001EF2"/>
    <w:rsid w:val="00013B2A"/>
    <w:rsid w:val="00046E14"/>
    <w:rsid w:val="000C2BFE"/>
    <w:rsid w:val="000D7981"/>
    <w:rsid w:val="000F27A9"/>
    <w:rsid w:val="000F6208"/>
    <w:rsid w:val="00125CBC"/>
    <w:rsid w:val="00172070"/>
    <w:rsid w:val="00185E15"/>
    <w:rsid w:val="001D4BBF"/>
    <w:rsid w:val="001D63A8"/>
    <w:rsid w:val="00214C1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B7279"/>
    <w:rsid w:val="004E6A17"/>
    <w:rsid w:val="004F2EA7"/>
    <w:rsid w:val="00511B18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4F29"/>
    <w:rsid w:val="006656E5"/>
    <w:rsid w:val="00666512"/>
    <w:rsid w:val="00683F78"/>
    <w:rsid w:val="00685B68"/>
    <w:rsid w:val="006A1E82"/>
    <w:rsid w:val="006A7C85"/>
    <w:rsid w:val="006A7CE5"/>
    <w:rsid w:val="006B1646"/>
    <w:rsid w:val="006D65AB"/>
    <w:rsid w:val="006E5420"/>
    <w:rsid w:val="006F135E"/>
    <w:rsid w:val="00751383"/>
    <w:rsid w:val="00757DD5"/>
    <w:rsid w:val="00760EC5"/>
    <w:rsid w:val="00765FC1"/>
    <w:rsid w:val="007713FD"/>
    <w:rsid w:val="00774A9B"/>
    <w:rsid w:val="007906DB"/>
    <w:rsid w:val="007B16FE"/>
    <w:rsid w:val="007C3388"/>
    <w:rsid w:val="008512F3"/>
    <w:rsid w:val="00857458"/>
    <w:rsid w:val="00860725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31500"/>
    <w:rsid w:val="00A52782"/>
    <w:rsid w:val="00B54C72"/>
    <w:rsid w:val="00B85C1E"/>
    <w:rsid w:val="00BE186B"/>
    <w:rsid w:val="00C15516"/>
    <w:rsid w:val="00C16C81"/>
    <w:rsid w:val="00C36C76"/>
    <w:rsid w:val="00C57739"/>
    <w:rsid w:val="00C65BE8"/>
    <w:rsid w:val="00CB451F"/>
    <w:rsid w:val="00CC4897"/>
    <w:rsid w:val="00D202A4"/>
    <w:rsid w:val="00D67656"/>
    <w:rsid w:val="00D91669"/>
    <w:rsid w:val="00D9596C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26C2C"/>
  <w15:chartTrackingRefBased/>
  <w15:docId w15:val="{FC8CC718-4548-47A8-BD31-2117E270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rsid w:val="006D65AB"/>
    <w:pPr>
      <w:keepLines/>
      <w:spacing w:line="260" w:lineRule="exact"/>
      <w:ind w:left="567" w:hanging="567"/>
    </w:p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4B7279"/>
    <w:pPr>
      <w:widowControl w:val="0"/>
      <w:spacing w:after="240"/>
      <w:ind w:left="567" w:hanging="567"/>
    </w:pPr>
    <w:rPr>
      <w:lang w:val="pt-PT"/>
    </w:rPr>
  </w:style>
  <w:style w:type="paragraph" w:styleId="Revision">
    <w:name w:val="Revision"/>
    <w:hidden/>
    <w:uiPriority w:val="99"/>
    <w:semiHidden/>
    <w:rsid w:val="006D65AB"/>
    <w:rPr>
      <w:sz w:val="24"/>
      <w:lang w:val="fr-FR"/>
    </w:rPr>
  </w:style>
  <w:style w:type="character" w:styleId="CommentReference">
    <w:name w:val="annotation reference"/>
    <w:basedOn w:val="DefaultParagraphFont"/>
    <w:rsid w:val="00001E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1E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1EF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01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1EF2"/>
    <w:rPr>
      <w:b/>
      <w:bCs/>
      <w:lang w:val="fr-FR"/>
    </w:rPr>
  </w:style>
  <w:style w:type="character" w:styleId="Hyperlink">
    <w:name w:val="Hyperlink"/>
    <w:basedOn w:val="DefaultParagraphFont"/>
    <w:rsid w:val="00001E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EF2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685B68"/>
    <w:rPr>
      <w:rFonts w:ascii="Times New Roman" w:hAnsi="Times New Roman"/>
      <w:color w:val="0563C1"/>
      <w:sz w:val="24"/>
      <w:u w:val="single"/>
    </w:rPr>
  </w:style>
  <w:style w:type="character" w:styleId="FollowedHyperlink">
    <w:name w:val="FollowedHyperlink"/>
    <w:basedOn w:val="DefaultParagraphFont"/>
    <w:rsid w:val="00765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4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344</Words>
  <Characters>2030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GIRGINOV Kiril</cp:lastModifiedBy>
  <cp:revision>2</cp:revision>
  <cp:lastPrinted>2014-08-07T13:15:00Z</cp:lastPrinted>
  <dcterms:created xsi:type="dcterms:W3CDTF">2026-03-23T15:44:00Z</dcterms:created>
  <dcterms:modified xsi:type="dcterms:W3CDTF">2026-03-23T15:44:00Z</dcterms:modified>
</cp:coreProperties>
</file>