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04AFD" w14:paraId="677FD0D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DF25CB" w14:textId="77777777" w:rsidR="00757DD5" w:rsidRPr="00E04AFD" w:rsidRDefault="007538A7" w:rsidP="00425111">
            <w:pPr>
              <w:pStyle w:val="EPName"/>
              <w:rPr>
                <w:lang w:val="sk-SK"/>
              </w:rPr>
            </w:pPr>
            <w:r w:rsidRPr="00E04AFD">
              <w:rPr>
                <w:lang w:val="sk-SK"/>
              </w:rPr>
              <w:t>Európsky parlament</w:t>
            </w:r>
          </w:p>
          <w:p w14:paraId="01B9E0D9" w14:textId="77777777" w:rsidR="00757DD5" w:rsidRPr="00E04AFD" w:rsidRDefault="007538A7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E04AFD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2F3A14C" w14:textId="77777777" w:rsidR="00757DD5" w:rsidRPr="00E04AFD" w:rsidRDefault="00172070" w:rsidP="00425111">
            <w:pPr>
              <w:pStyle w:val="EPLogo"/>
              <w:rPr>
                <w:lang w:val="sk-SK"/>
              </w:rPr>
            </w:pPr>
            <w:r w:rsidRPr="00E04AFD">
              <w:rPr>
                <w:noProof/>
                <w:lang w:val="sk-SK"/>
              </w:rPr>
              <w:drawing>
                <wp:inline distT="0" distB="0" distL="0" distR="0" wp14:anchorId="09BEFE1D" wp14:editId="7F2741E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7C2FC9" w14:textId="77777777" w:rsidR="008E7632" w:rsidRPr="00E04AFD" w:rsidRDefault="008E7632" w:rsidP="008E7632">
      <w:pPr>
        <w:pStyle w:val="LineTop"/>
        <w:rPr>
          <w:lang w:val="sk-SK"/>
        </w:rPr>
      </w:pPr>
    </w:p>
    <w:p w14:paraId="1041FDC6" w14:textId="77777777" w:rsidR="008E7632" w:rsidRPr="00E04AFD" w:rsidRDefault="007538A7" w:rsidP="008E7632">
      <w:pPr>
        <w:pStyle w:val="ZSessionDoc"/>
        <w:rPr>
          <w:b/>
          <w:i w:val="0"/>
          <w:lang w:val="sk-SK"/>
        </w:rPr>
      </w:pPr>
      <w:r w:rsidRPr="00E04AFD">
        <w:rPr>
          <w:b/>
          <w:i w:val="0"/>
          <w:lang w:val="sk-SK"/>
        </w:rPr>
        <w:t>PRIJATÉ TEXTY</w:t>
      </w:r>
    </w:p>
    <w:p w14:paraId="4EB160E8" w14:textId="77777777" w:rsidR="008E7632" w:rsidRPr="00E04AFD" w:rsidRDefault="007538A7" w:rsidP="008E7632">
      <w:pPr>
        <w:pStyle w:val="LineBottom"/>
        <w:rPr>
          <w:lang w:val="sk-SK"/>
        </w:rPr>
      </w:pPr>
      <w:r w:rsidRPr="00E04AFD">
        <w:rPr>
          <w:rFonts w:cs="Arial"/>
          <w:i/>
          <w:sz w:val="20"/>
          <w:szCs w:val="22"/>
          <w:lang w:val="sk-SK"/>
        </w:rPr>
        <w:t xml:space="preserve"> </w:t>
      </w:r>
    </w:p>
    <w:p w14:paraId="05DF852B" w14:textId="676ADD9E" w:rsidR="009C4014" w:rsidRPr="00E04AFD" w:rsidRDefault="007538A7" w:rsidP="008E7632">
      <w:pPr>
        <w:pStyle w:val="ATHeading1"/>
        <w:spacing w:before="480"/>
        <w:rPr>
          <w:lang w:val="sk-SK"/>
        </w:rPr>
      </w:pPr>
      <w:bookmarkStart w:id="0" w:name="TA_Heading"/>
      <w:r w:rsidRPr="00E04AFD">
        <w:rPr>
          <w:lang w:val="sk-SK"/>
        </w:rPr>
        <w:t>P10_TA(2025)</w:t>
      </w:r>
      <w:bookmarkStart w:id="1" w:name="TANumber"/>
      <w:bookmarkEnd w:id="0"/>
      <w:r w:rsidRPr="00E04AFD">
        <w:rPr>
          <w:lang w:val="sk-SK"/>
        </w:rPr>
        <w:t>0</w:t>
      </w:r>
      <w:r w:rsidR="00E04AFD" w:rsidRPr="00E04AFD">
        <w:rPr>
          <w:lang w:val="sk-SK"/>
        </w:rPr>
        <w:t>331</w:t>
      </w:r>
      <w:bookmarkEnd w:id="1"/>
    </w:p>
    <w:p w14:paraId="6B0470C6" w14:textId="559F31A4" w:rsidR="009C4014" w:rsidRPr="00E04AFD" w:rsidRDefault="00F34246" w:rsidP="007538A7">
      <w:pPr>
        <w:pStyle w:val="ATHeading2"/>
        <w:rPr>
          <w:lang w:val="sk-SK"/>
        </w:rPr>
      </w:pPr>
      <w:bookmarkStart w:id="2" w:name="title"/>
      <w:r w:rsidRPr="00E04AFD">
        <w:rPr>
          <w:lang w:val="sk-SK"/>
        </w:rPr>
        <w:t>Nariadenie o odlesňovaní: určité povinnosti hospodárskych subjektov a obchodníkov</w:t>
      </w:r>
      <w:bookmarkEnd w:id="2"/>
      <w:r w:rsidR="009C4014" w:rsidRPr="00E04AFD">
        <w:rPr>
          <w:lang w:val="sk-SK"/>
        </w:rPr>
        <w:t xml:space="preserve"> </w:t>
      </w:r>
      <w:bookmarkStart w:id="3" w:name="Etoiles"/>
      <w:bookmarkEnd w:id="3"/>
    </w:p>
    <w:p w14:paraId="246757F0" w14:textId="0CFAD268" w:rsidR="009C4014" w:rsidRPr="00E04AFD" w:rsidRDefault="009C4014" w:rsidP="009C4014">
      <w:pPr>
        <w:rPr>
          <w:i/>
          <w:vanish/>
          <w:lang w:val="sk-SK"/>
        </w:rPr>
      </w:pPr>
      <w:r w:rsidRPr="00E04AFD">
        <w:rPr>
          <w:i/>
          <w:lang w:val="sk-SK"/>
        </w:rPr>
        <w:fldChar w:fldCharType="begin"/>
      </w:r>
      <w:r w:rsidRPr="00E04AFD">
        <w:rPr>
          <w:i/>
          <w:lang w:val="sk-SK"/>
        </w:rPr>
        <w:instrText xml:space="preserve"> TC"</w:instrText>
      </w:r>
      <w:bookmarkStart w:id="4" w:name="DocNumber"/>
      <w:r w:rsidR="007538A7" w:rsidRPr="00E04AFD">
        <w:rPr>
          <w:i/>
          <w:lang w:val="sk-SK"/>
        </w:rPr>
        <w:instrText>(C10-0</w:instrText>
      </w:r>
      <w:r w:rsidR="00F34246" w:rsidRPr="00E04AFD">
        <w:rPr>
          <w:i/>
          <w:lang w:val="sk-SK"/>
        </w:rPr>
        <w:instrText>263</w:instrText>
      </w:r>
      <w:r w:rsidR="007538A7" w:rsidRPr="00E04AFD">
        <w:rPr>
          <w:i/>
          <w:lang w:val="sk-SK"/>
        </w:rPr>
        <w:instrText>/2025</w:instrText>
      </w:r>
      <w:r w:rsidR="002F51FD" w:rsidRPr="00E04AFD">
        <w:rPr>
          <w:i/>
          <w:lang w:val="sk-SK"/>
        </w:rPr>
        <w:instrText xml:space="preserve"> - Spravodajkyňa: </w:instrText>
      </w:r>
      <w:proofErr w:type="spellStart"/>
      <w:r w:rsidR="002F51FD" w:rsidRPr="00E04AFD">
        <w:rPr>
          <w:i/>
          <w:lang w:val="sk-SK"/>
        </w:rPr>
        <w:instrText>Christine</w:instrText>
      </w:r>
      <w:proofErr w:type="spellEnd"/>
      <w:r w:rsidR="002F51FD" w:rsidRPr="00E04AFD">
        <w:rPr>
          <w:i/>
          <w:lang w:val="sk-SK"/>
        </w:rPr>
        <w:instrText xml:space="preserve"> Schneider</w:instrText>
      </w:r>
      <w:r w:rsidR="007538A7" w:rsidRPr="00E04AFD">
        <w:rPr>
          <w:i/>
          <w:lang w:val="sk-SK"/>
        </w:rPr>
        <w:instrText>)</w:instrText>
      </w:r>
      <w:bookmarkEnd w:id="4"/>
      <w:r w:rsidRPr="00E04AFD">
        <w:rPr>
          <w:i/>
          <w:lang w:val="sk-SK"/>
        </w:rPr>
        <w:instrText xml:space="preserve">"\l3 \n&gt; \* MERGEFORMAT </w:instrText>
      </w:r>
      <w:r w:rsidRPr="00E04AFD">
        <w:rPr>
          <w:i/>
          <w:lang w:val="sk-SK"/>
        </w:rPr>
        <w:fldChar w:fldCharType="end"/>
      </w:r>
    </w:p>
    <w:p w14:paraId="2BA55D58" w14:textId="77777777" w:rsidR="007538A7" w:rsidRPr="00E04AFD" w:rsidRDefault="007538A7" w:rsidP="009C4014">
      <w:pPr>
        <w:rPr>
          <w:vanish/>
          <w:lang w:val="sk-SK"/>
        </w:rPr>
      </w:pPr>
      <w:bookmarkStart w:id="5" w:name="Commission"/>
      <w:r w:rsidRPr="00E04AFD">
        <w:rPr>
          <w:vanish/>
          <w:lang w:val="sk-SK"/>
        </w:rPr>
        <w:t>Výbor pre životné prostredie, klímu a bezpečnosť potravín</w:t>
      </w:r>
    </w:p>
    <w:p w14:paraId="01FAB391" w14:textId="52A40FE0" w:rsidR="009C4014" w:rsidRPr="00E04AFD" w:rsidRDefault="007538A7" w:rsidP="009C4014">
      <w:pPr>
        <w:rPr>
          <w:vanish/>
          <w:lang w:val="sk-SK"/>
        </w:rPr>
      </w:pPr>
      <w:bookmarkStart w:id="6" w:name="PE"/>
      <w:bookmarkEnd w:id="5"/>
      <w:r w:rsidRPr="00E04AFD">
        <w:rPr>
          <w:vanish/>
          <w:lang w:val="sk-SK"/>
        </w:rPr>
        <w:t>PE</w:t>
      </w:r>
      <w:r w:rsidR="002F51FD" w:rsidRPr="00E04AFD">
        <w:rPr>
          <w:vanish/>
          <w:lang w:val="sk-SK"/>
        </w:rPr>
        <w:t>78</w:t>
      </w:r>
      <w:r w:rsidRPr="00E04AFD">
        <w:rPr>
          <w:vanish/>
          <w:lang w:val="sk-SK"/>
        </w:rPr>
        <w:t>0.0</w:t>
      </w:r>
      <w:r w:rsidR="002F51FD" w:rsidRPr="00E04AFD">
        <w:rPr>
          <w:vanish/>
          <w:lang w:val="sk-SK"/>
        </w:rPr>
        <w:t>35</w:t>
      </w:r>
      <w:bookmarkEnd w:id="6"/>
    </w:p>
    <w:p w14:paraId="09C776CE" w14:textId="6F03F0F2" w:rsidR="009C4014" w:rsidRPr="00E04AFD" w:rsidRDefault="007538A7" w:rsidP="007538A7">
      <w:pPr>
        <w:pStyle w:val="ATHeading3"/>
        <w:rPr>
          <w:lang w:val="sk-SK"/>
        </w:rPr>
      </w:pPr>
      <w:bookmarkStart w:id="7" w:name="Sujet"/>
      <w:r w:rsidRPr="00E04AFD">
        <w:rPr>
          <w:lang w:val="sk-SK"/>
        </w:rPr>
        <w:t>Legislatívne uznesenie Európskeho parlamentu z</w:t>
      </w:r>
      <w:r w:rsidR="00642E2F" w:rsidRPr="00E04AFD">
        <w:rPr>
          <w:lang w:val="sk-SK"/>
        </w:rPr>
        <w:t>o</w:t>
      </w:r>
      <w:r w:rsidR="00E653E8" w:rsidRPr="00E04AFD">
        <w:rPr>
          <w:lang w:val="sk-SK"/>
        </w:rPr>
        <w:t> </w:t>
      </w:r>
      <w:r w:rsidR="00642E2F" w:rsidRPr="00E04AFD">
        <w:rPr>
          <w:lang w:val="sk-SK"/>
        </w:rPr>
        <w:t>17</w:t>
      </w:r>
      <w:r w:rsidRPr="00E04AFD">
        <w:rPr>
          <w:lang w:val="sk-SK"/>
        </w:rPr>
        <w:t xml:space="preserve">. </w:t>
      </w:r>
      <w:r w:rsidR="00FA69B2" w:rsidRPr="00E04AFD">
        <w:rPr>
          <w:lang w:val="sk-SK"/>
        </w:rPr>
        <w:t xml:space="preserve">decembra </w:t>
      </w:r>
      <w:r w:rsidRPr="00E04AFD">
        <w:rPr>
          <w:lang w:val="sk-SK"/>
        </w:rPr>
        <w:t>2025 o návrhu nariadenia Európskeho parlamentu a Rady,</w:t>
      </w:r>
      <w:r w:rsidR="00F34246" w:rsidRPr="00E04AFD">
        <w:rPr>
          <w:lang w:val="sk-SK"/>
        </w:rPr>
        <w:t xml:space="preserve"> ktorým sa mení nariadenie (EÚ) 2023/1115, pokiaľ ide o určité povinnosti hospodárskych subjektov a obchodníkov</w:t>
      </w:r>
      <w:r w:rsidR="001D2CEA" w:rsidRPr="00E04AFD">
        <w:rPr>
          <w:lang w:val="sk-SK"/>
        </w:rPr>
        <w:t xml:space="preserve"> </w:t>
      </w:r>
      <w:bookmarkEnd w:id="7"/>
      <w:r w:rsidR="00E73B02" w:rsidRPr="00E04AFD">
        <w:rPr>
          <w:lang w:val="sk-SK"/>
        </w:rPr>
        <w:t xml:space="preserve"> </w:t>
      </w:r>
      <w:bookmarkStart w:id="8" w:name="References"/>
      <w:r w:rsidRPr="00E04AFD">
        <w:rPr>
          <w:lang w:val="sk-SK"/>
        </w:rPr>
        <w:t>(COM(2025)0</w:t>
      </w:r>
      <w:r w:rsidR="00F34246" w:rsidRPr="00E04AFD">
        <w:rPr>
          <w:lang w:val="sk-SK"/>
        </w:rPr>
        <w:t>652</w:t>
      </w:r>
      <w:r w:rsidRPr="00E04AFD">
        <w:rPr>
          <w:lang w:val="sk-SK"/>
        </w:rPr>
        <w:t xml:space="preserve"> – C10-0</w:t>
      </w:r>
      <w:r w:rsidR="00F34246" w:rsidRPr="00E04AFD">
        <w:rPr>
          <w:lang w:val="sk-SK"/>
        </w:rPr>
        <w:t>263</w:t>
      </w:r>
      <w:r w:rsidRPr="00E04AFD">
        <w:rPr>
          <w:lang w:val="sk-SK"/>
        </w:rPr>
        <w:t>/2025 – 2025/0</w:t>
      </w:r>
      <w:r w:rsidR="00F34246" w:rsidRPr="00E04AFD">
        <w:rPr>
          <w:lang w:val="sk-SK"/>
        </w:rPr>
        <w:t>329</w:t>
      </w:r>
      <w:r w:rsidRPr="00E04AFD">
        <w:rPr>
          <w:lang w:val="sk-SK"/>
        </w:rPr>
        <w:t>(COD))</w:t>
      </w:r>
      <w:bookmarkEnd w:id="8"/>
    </w:p>
    <w:p w14:paraId="146FB103" w14:textId="77777777" w:rsidR="001D2CEA" w:rsidRPr="00E04AFD" w:rsidRDefault="001D2CEA" w:rsidP="00645044">
      <w:pPr>
        <w:spacing w:before="120" w:after="240"/>
        <w:rPr>
          <w:b/>
          <w:bCs/>
          <w:lang w:val="sk-SK"/>
        </w:rPr>
      </w:pPr>
      <w:r w:rsidRPr="00E04AFD">
        <w:rPr>
          <w:b/>
          <w:bCs/>
          <w:lang w:val="sk-SK"/>
        </w:rPr>
        <w:t>(Riadny legislatívny postup: prvé čítanie)</w:t>
      </w:r>
    </w:p>
    <w:p w14:paraId="1BE67D29" w14:textId="77777777" w:rsidR="001D2CEA" w:rsidRPr="00E04AFD" w:rsidRDefault="001D2CEA" w:rsidP="00E653E8">
      <w:pPr>
        <w:pStyle w:val="Normal12"/>
        <w:spacing w:before="120"/>
        <w:rPr>
          <w:i/>
          <w:szCs w:val="24"/>
          <w:lang w:val="sk-SK"/>
        </w:rPr>
      </w:pPr>
      <w:bookmarkStart w:id="9" w:name="TextBodyBegin"/>
      <w:bookmarkEnd w:id="9"/>
      <w:r w:rsidRPr="00E04AFD">
        <w:rPr>
          <w:i/>
          <w:szCs w:val="24"/>
          <w:lang w:val="sk-SK"/>
        </w:rPr>
        <w:t>Európsky parlament,</w:t>
      </w:r>
    </w:p>
    <w:p w14:paraId="745C42CB" w14:textId="19A221B3" w:rsidR="001D2CEA" w:rsidRPr="00E04AFD" w:rsidRDefault="001D2CEA" w:rsidP="001D2CEA">
      <w:pPr>
        <w:pStyle w:val="NormalHanging12a"/>
      </w:pPr>
      <w:r w:rsidRPr="00E04AFD">
        <w:t>–</w:t>
      </w:r>
      <w:r w:rsidRPr="00E04AFD">
        <w:tab/>
        <w:t>so zreteľom na návrh Komisie pre Európsky parlament a Radu (COM(2025)</w:t>
      </w:r>
      <w:r w:rsidR="00E653E8" w:rsidRPr="00E04AFD">
        <w:t>0</w:t>
      </w:r>
      <w:r w:rsidR="005C2AE5" w:rsidRPr="00E04AFD">
        <w:t>652</w:t>
      </w:r>
      <w:r w:rsidRPr="00E04AFD">
        <w:t>),</w:t>
      </w:r>
    </w:p>
    <w:p w14:paraId="127B48BB" w14:textId="70DD70C2" w:rsidR="001D2CEA" w:rsidRPr="00E04AFD" w:rsidRDefault="001D2CEA" w:rsidP="001D2CEA">
      <w:pPr>
        <w:pStyle w:val="NormalHanging12a"/>
      </w:pPr>
      <w:r w:rsidRPr="00E04AFD">
        <w:t>–</w:t>
      </w:r>
      <w:r w:rsidRPr="00E04AFD">
        <w:tab/>
        <w:t xml:space="preserve">so zreteľom na článok 294 ods. 2 a článok </w:t>
      </w:r>
      <w:r w:rsidR="005C2AE5" w:rsidRPr="00E04AFD">
        <w:t>192 ods. 1</w:t>
      </w:r>
      <w:r w:rsidRPr="00E04AFD">
        <w:t xml:space="preserve"> Zmluvy o fungovaní Európskej únie, v súlade s ktorými Komisia predložila návrh Európskemu parlamentu (C10</w:t>
      </w:r>
      <w:r w:rsidRPr="00E04AFD">
        <w:noBreakHyphen/>
      </w:r>
      <w:r w:rsidR="00E653E8" w:rsidRPr="00E04AFD">
        <w:t>0</w:t>
      </w:r>
      <w:r w:rsidR="005C2AE5" w:rsidRPr="00E04AFD">
        <w:t>263</w:t>
      </w:r>
      <w:r w:rsidRPr="00E04AFD">
        <w:t>/2025),</w:t>
      </w:r>
    </w:p>
    <w:p w14:paraId="1EA1DF77" w14:textId="77777777" w:rsidR="001D2CEA" w:rsidRPr="00E04AFD" w:rsidRDefault="001D2CEA" w:rsidP="001D2CEA">
      <w:pPr>
        <w:pStyle w:val="NormalHanging12a"/>
      </w:pPr>
      <w:r w:rsidRPr="00E04AFD">
        <w:t>–</w:t>
      </w:r>
      <w:r w:rsidRPr="00E04AFD">
        <w:tab/>
        <w:t>so zreteľom na článok 294 ods. 3 Zmluvy o fungovaní Európskej únie,</w:t>
      </w:r>
    </w:p>
    <w:p w14:paraId="43068E2E" w14:textId="5F9758C0" w:rsidR="001D2CEA" w:rsidRPr="00E04AFD" w:rsidRDefault="001D2CEA" w:rsidP="001D2CEA">
      <w:pPr>
        <w:pStyle w:val="NormalHanging12a"/>
        <w:rPr>
          <w:rFonts w:eastAsia="Calibri" w:cs="Arial"/>
          <w:noProof/>
          <w:szCs w:val="22"/>
          <w:lang w:eastAsia="en-US"/>
        </w:rPr>
      </w:pPr>
      <w:r w:rsidRPr="00E04AFD">
        <w:t>–</w:t>
      </w:r>
      <w:r w:rsidRPr="00E04AFD">
        <w:tab/>
      </w:r>
      <w:r w:rsidRPr="00E04AFD">
        <w:rPr>
          <w:rFonts w:eastAsia="Calibri" w:cs="Arial"/>
          <w:noProof/>
          <w:szCs w:val="22"/>
          <w:lang w:eastAsia="en-US"/>
        </w:rPr>
        <w:t xml:space="preserve">so zreteľom na stanovisko Európskeho hospodárskeho a sociálneho výboru </w:t>
      </w:r>
      <w:r w:rsidRPr="00E04AFD">
        <w:t>z</w:t>
      </w:r>
      <w:r w:rsidR="00642E2F" w:rsidRPr="00E04AFD">
        <w:t> 3</w:t>
      </w:r>
      <w:r w:rsidRPr="00E04AFD">
        <w:t xml:space="preserve">. </w:t>
      </w:r>
      <w:r w:rsidR="005C2AE5" w:rsidRPr="00E04AFD">
        <w:t>decembra</w:t>
      </w:r>
      <w:r w:rsidRPr="00E04AFD">
        <w:t xml:space="preserve"> 2025</w:t>
      </w:r>
      <w:r w:rsidR="005C2AE5" w:rsidRPr="00E04AFD">
        <w:rPr>
          <w:rStyle w:val="FootnoteReference"/>
        </w:rPr>
        <w:footnoteReference w:id="1"/>
      </w:r>
      <w:r w:rsidRPr="00E04AFD">
        <w:rPr>
          <w:rFonts w:eastAsia="Calibri" w:cs="Arial"/>
          <w:noProof/>
          <w:szCs w:val="22"/>
          <w:lang w:eastAsia="en-US"/>
        </w:rPr>
        <w:t>,</w:t>
      </w:r>
    </w:p>
    <w:p w14:paraId="66F293B1" w14:textId="20DF0134" w:rsidR="005C2AE5" w:rsidRPr="00E04AFD" w:rsidRDefault="005C2AE5" w:rsidP="001D2CEA">
      <w:pPr>
        <w:pStyle w:val="NormalHanging12a"/>
        <w:rPr>
          <w:rFonts w:eastAsia="Calibri" w:cs="Arial"/>
          <w:noProof/>
          <w:szCs w:val="22"/>
          <w:lang w:eastAsia="en-US"/>
        </w:rPr>
      </w:pPr>
      <w:r w:rsidRPr="00E04AFD">
        <w:rPr>
          <w:rFonts w:eastAsia="Calibri" w:cs="Arial"/>
          <w:noProof/>
          <w:szCs w:val="22"/>
          <w:lang w:eastAsia="en-US"/>
        </w:rPr>
        <w:t>–</w:t>
      </w:r>
      <w:r w:rsidRPr="00E04AFD">
        <w:rPr>
          <w:rFonts w:eastAsia="Calibri" w:cs="Arial"/>
          <w:noProof/>
          <w:szCs w:val="22"/>
          <w:lang w:eastAsia="en-US"/>
        </w:rPr>
        <w:tab/>
        <w:t>po porade s Výborom regiónov,</w:t>
      </w:r>
    </w:p>
    <w:p w14:paraId="668D2BBF" w14:textId="27D56BAC" w:rsidR="000016DA" w:rsidRPr="00E04AFD" w:rsidRDefault="000016DA" w:rsidP="001D2CEA">
      <w:pPr>
        <w:pStyle w:val="NormalHanging12a"/>
        <w:rPr>
          <w:rFonts w:eastAsia="Calibri" w:cs="Arial"/>
          <w:noProof/>
          <w:szCs w:val="22"/>
          <w:lang w:eastAsia="en-US"/>
        </w:rPr>
      </w:pPr>
      <w:r w:rsidRPr="00E04AFD">
        <w:t>–</w:t>
      </w:r>
      <w:r w:rsidRPr="00E04AFD">
        <w:tab/>
        <w:t>so zreteľom na predbežnú dohodu schválenú gestorským výborom podľa článku 75 ods. 4 rokovacieho poriadku, a na záväzok zástupcu Rady, vyjadrený v liste z 10. decembra 2025, schváliť pozíciu Európskeho parlamentu v súlade s článkom 294 ods. 4 Zmluvy o fungovaní Európskej únie,</w:t>
      </w:r>
    </w:p>
    <w:p w14:paraId="5178B4FA" w14:textId="77777777" w:rsidR="001D2CEA" w:rsidRPr="00E04AFD" w:rsidRDefault="001D2CEA" w:rsidP="001D2CEA">
      <w:pPr>
        <w:pStyle w:val="NormalHanging12a"/>
      </w:pPr>
      <w:r w:rsidRPr="00E04AFD">
        <w:t>–</w:t>
      </w:r>
      <w:r w:rsidRPr="00E04AFD">
        <w:tab/>
        <w:t>so zreteľom na články 60 a 170 rokovacieho poriadku,</w:t>
      </w:r>
    </w:p>
    <w:p w14:paraId="1EC3B363" w14:textId="0706AF27" w:rsidR="001D2CEA" w:rsidRPr="00E04AFD" w:rsidRDefault="001D2CEA" w:rsidP="001D2CEA">
      <w:pPr>
        <w:pStyle w:val="NormalHanging12a"/>
      </w:pPr>
      <w:r w:rsidRPr="00E04AFD">
        <w:lastRenderedPageBreak/>
        <w:t>1.</w:t>
      </w:r>
      <w:r w:rsidRPr="00E04AFD">
        <w:tab/>
        <w:t>prijíma nasledujúcu pozíciu v prvom čítaní</w:t>
      </w:r>
      <w:r w:rsidR="00642E2F" w:rsidRPr="00E04AFD">
        <w:rPr>
          <w:rStyle w:val="FootnoteReference"/>
        </w:rPr>
        <w:footnoteReference w:id="2"/>
      </w:r>
      <w:r w:rsidRPr="00E04AFD">
        <w:t>;</w:t>
      </w:r>
    </w:p>
    <w:p w14:paraId="54C5AB44" w14:textId="77777777" w:rsidR="001D2CEA" w:rsidRPr="00E04AFD" w:rsidRDefault="001D2CEA" w:rsidP="001D2CEA">
      <w:pPr>
        <w:pStyle w:val="NormalHanging12a"/>
      </w:pPr>
      <w:r w:rsidRPr="00E04AFD">
        <w:t>2.</w:t>
      </w:r>
      <w:r w:rsidRPr="00E04AFD">
        <w:tab/>
        <w:t>žiada Komisiu, aby mu vec znovu predložila, ak nahrádza, podstatne mení alebo má v úmysle podstatne zmeniť svoj návrh;</w:t>
      </w:r>
    </w:p>
    <w:p w14:paraId="0E832B46" w14:textId="44B2BE60" w:rsidR="005C2AE5" w:rsidRPr="00E04AFD" w:rsidRDefault="001D2CEA" w:rsidP="001D2CEA">
      <w:pPr>
        <w:pStyle w:val="NormalHanging12a"/>
      </w:pPr>
      <w:r w:rsidRPr="00E04AFD">
        <w:t>3.</w:t>
      </w:r>
      <w:r w:rsidRPr="00E04AFD">
        <w:tab/>
        <w:t>poveruje svoju predsedníčku, aby postúpila túto pozíciu Rade, Komisii a národným parlamentom.</w:t>
      </w:r>
    </w:p>
    <w:p w14:paraId="792E1315" w14:textId="77777777" w:rsidR="004A7939" w:rsidRPr="00E04AFD" w:rsidRDefault="004A7939">
      <w:pPr>
        <w:rPr>
          <w:lang w:val="sk-SK"/>
        </w:rPr>
        <w:sectPr w:rsidR="004A7939" w:rsidRPr="00E04AFD" w:rsidSect="005C2AE5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6F2FF6" w14:textId="411D16B1" w:rsidR="004A7939" w:rsidRPr="00E04AFD" w:rsidRDefault="004A7939" w:rsidP="004A7939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E04AFD">
        <w:rPr>
          <w:b/>
          <w:lang w:val="sk-SK"/>
        </w:rPr>
        <w:lastRenderedPageBreak/>
        <w:t>P10_TC1-COD(2025)0329</w:t>
      </w:r>
    </w:p>
    <w:p w14:paraId="35A18690" w14:textId="6BE118F2" w:rsidR="004A710E" w:rsidRDefault="004A7939" w:rsidP="004A710E">
      <w:pPr>
        <w:rPr>
          <w:rFonts w:eastAsia="Aptos"/>
          <w:b/>
          <w:kern w:val="2"/>
          <w:szCs w:val="24"/>
          <w:lang w:val="sk-SK" w:eastAsia="en-US"/>
          <w14:ligatures w14:val="standardContextual"/>
        </w:rPr>
      </w:pPr>
      <w:r w:rsidRPr="00E04AFD">
        <w:rPr>
          <w:b/>
          <w:lang w:val="sk-SK"/>
        </w:rPr>
        <w:t xml:space="preserve">Pozícia Európskeho parlamentu prijatá v prvom čítaní 17. decembra 2025 na účely prijatia nariadenia Európskeho parlamentu a Rady (EÚ) 2025/..., </w:t>
      </w:r>
      <w:r w:rsidR="004A710E" w:rsidRPr="00E04AFD">
        <w:rPr>
          <w:rFonts w:eastAsia="Aptos"/>
          <w:b/>
          <w:kern w:val="2"/>
          <w:szCs w:val="24"/>
          <w:lang w:val="sk-SK" w:eastAsia="en-US"/>
          <w14:ligatures w14:val="standardContextual"/>
        </w:rPr>
        <w:t>ktorým sa mení nariadenie (EÚ) 2023/1115, pokiaľ ide o určité povinnosti hospodárskych subjektov a</w:t>
      </w:r>
      <w:r w:rsidR="00855C62">
        <w:rPr>
          <w:rFonts w:eastAsia="Aptos"/>
          <w:b/>
          <w:kern w:val="2"/>
          <w:szCs w:val="24"/>
          <w:lang w:val="sk-SK" w:eastAsia="en-US"/>
          <w14:ligatures w14:val="standardContextual"/>
        </w:rPr>
        <w:t> </w:t>
      </w:r>
      <w:r w:rsidR="004A710E" w:rsidRPr="00E04AFD">
        <w:rPr>
          <w:rFonts w:eastAsia="Aptos"/>
          <w:b/>
          <w:kern w:val="2"/>
          <w:szCs w:val="24"/>
          <w:lang w:val="sk-SK" w:eastAsia="en-US"/>
          <w14:ligatures w14:val="standardContextual"/>
        </w:rPr>
        <w:t>obchodníkov</w:t>
      </w:r>
    </w:p>
    <w:p w14:paraId="72619066" w14:textId="77777777" w:rsidR="00855C62" w:rsidRDefault="00855C62" w:rsidP="004A710E">
      <w:pPr>
        <w:rPr>
          <w:rFonts w:eastAsia="Aptos"/>
          <w:b/>
          <w:kern w:val="2"/>
          <w:szCs w:val="24"/>
          <w:lang w:val="sk-SK" w:eastAsia="en-US"/>
          <w14:ligatures w14:val="standardContextual"/>
        </w:rPr>
      </w:pPr>
    </w:p>
    <w:p w14:paraId="09CB1DEE" w14:textId="3C4F2EBA" w:rsidR="00855C62" w:rsidRPr="00855C62" w:rsidRDefault="00855C62" w:rsidP="00855C62">
      <w:pPr>
        <w:rPr>
          <w:rFonts w:eastAsia="Aptos"/>
          <w:bCs/>
          <w:kern w:val="2"/>
          <w:szCs w:val="24"/>
          <w:lang w:val="sk-SK" w:eastAsia="en-US"/>
          <w14:ligatures w14:val="standardContextual"/>
        </w:rPr>
      </w:pPr>
      <w:r w:rsidRPr="00855C62">
        <w:rPr>
          <w:rFonts w:eastAsia="Aptos"/>
          <w:bCs/>
          <w:i/>
          <w:iCs/>
          <w:kern w:val="2"/>
          <w:szCs w:val="24"/>
          <w:lang w:val="sk-SK" w:eastAsia="en-US"/>
          <w14:ligatures w14:val="standardContextual"/>
        </w:rPr>
        <w:t>(Keďže bola dosiahnutá dohoda medzi Európskym parlamentom a Radou, pozícia Európskeho parlamentu zodpovedá záverečnému legislatívnemu aktu, nariadeniu (EÚ) 202</w:t>
      </w:r>
      <w:r>
        <w:rPr>
          <w:rFonts w:eastAsia="Aptos"/>
          <w:bCs/>
          <w:i/>
          <w:iCs/>
          <w:kern w:val="2"/>
          <w:szCs w:val="24"/>
          <w:lang w:val="sk-SK" w:eastAsia="en-US"/>
          <w14:ligatures w14:val="standardContextual"/>
        </w:rPr>
        <w:t>5</w:t>
      </w:r>
      <w:r w:rsidRPr="00855C62">
        <w:rPr>
          <w:rFonts w:eastAsia="Aptos"/>
          <w:bCs/>
          <w:i/>
          <w:iCs/>
          <w:kern w:val="2"/>
          <w:szCs w:val="24"/>
          <w:lang w:val="sk-SK" w:eastAsia="en-US"/>
          <w14:ligatures w14:val="standardContextual"/>
        </w:rPr>
        <w:t>/</w:t>
      </w:r>
      <w:r>
        <w:rPr>
          <w:rFonts w:eastAsia="Aptos"/>
          <w:bCs/>
          <w:i/>
          <w:iCs/>
          <w:kern w:val="2"/>
          <w:szCs w:val="24"/>
          <w:lang w:val="sk-SK" w:eastAsia="en-US"/>
          <w14:ligatures w14:val="standardContextual"/>
        </w:rPr>
        <w:t>2650</w:t>
      </w:r>
      <w:r w:rsidRPr="00855C62">
        <w:rPr>
          <w:rFonts w:eastAsia="Aptos"/>
          <w:bCs/>
          <w:i/>
          <w:iCs/>
          <w:kern w:val="2"/>
          <w:szCs w:val="24"/>
          <w:lang w:val="sk-SK" w:eastAsia="en-US"/>
          <w14:ligatures w14:val="standardContextual"/>
        </w:rPr>
        <w:t>.)</w:t>
      </w:r>
    </w:p>
    <w:p w14:paraId="166EBD7A" w14:textId="77777777" w:rsidR="00855C62" w:rsidRPr="00855C62" w:rsidRDefault="00855C62" w:rsidP="004A710E">
      <w:pPr>
        <w:rPr>
          <w:rFonts w:eastAsia="Aptos"/>
          <w:bCs/>
          <w:kern w:val="2"/>
          <w:szCs w:val="24"/>
          <w:lang w:val="sk-SK" w:eastAsia="en-US"/>
          <w14:ligatures w14:val="standardContextual"/>
        </w:rPr>
      </w:pPr>
    </w:p>
    <w:sectPr w:rsidR="00855C62" w:rsidRPr="00855C62" w:rsidSect="00855C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BE5DF" w14:textId="77777777" w:rsidR="007538A7" w:rsidRDefault="007538A7" w:rsidP="009C4014">
      <w:r>
        <w:separator/>
      </w:r>
    </w:p>
  </w:endnote>
  <w:endnote w:type="continuationSeparator" w:id="0">
    <w:p w14:paraId="411BF7B7" w14:textId="77777777" w:rsidR="007538A7" w:rsidRDefault="007538A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0DAE6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9C4D5" w14:textId="77777777" w:rsidR="007538A7" w:rsidRDefault="007538A7" w:rsidP="009C4014">
      <w:r>
        <w:separator/>
      </w:r>
    </w:p>
  </w:footnote>
  <w:footnote w:type="continuationSeparator" w:id="0">
    <w:p w14:paraId="6D14EC7F" w14:textId="77777777" w:rsidR="007538A7" w:rsidRDefault="007538A7" w:rsidP="009C4014">
      <w:r>
        <w:continuationSeparator/>
      </w:r>
    </w:p>
  </w:footnote>
  <w:footnote w:id="1">
    <w:p w14:paraId="0AC301B9" w14:textId="32D9F5D3" w:rsidR="005C2AE5" w:rsidRPr="004A710E" w:rsidRDefault="005C2AE5" w:rsidP="005C2AE5">
      <w:pPr>
        <w:pStyle w:val="FootnoteText"/>
        <w:ind w:left="567" w:hanging="567"/>
        <w:rPr>
          <w:lang w:val="sk-SK"/>
        </w:rPr>
      </w:pPr>
      <w:r w:rsidRPr="004A710E">
        <w:rPr>
          <w:rStyle w:val="FootnoteReference"/>
          <w:lang w:val="sk-SK"/>
        </w:rPr>
        <w:footnoteRef/>
      </w:r>
      <w:r w:rsidRPr="004A710E">
        <w:rPr>
          <w:lang w:val="sk-SK"/>
        </w:rPr>
        <w:t xml:space="preserve"> </w:t>
      </w:r>
      <w:r w:rsidRPr="004A710E">
        <w:rPr>
          <w:lang w:val="sk-SK"/>
        </w:rPr>
        <w:tab/>
      </w:r>
      <w:r w:rsidRPr="004A710E">
        <w:rPr>
          <w:sz w:val="24"/>
          <w:szCs w:val="24"/>
          <w:lang w:val="sk-SK"/>
        </w:rPr>
        <w:t>Zatiaľ neuverejnené v úradnom vestníku.</w:t>
      </w:r>
    </w:p>
  </w:footnote>
  <w:footnote w:id="2">
    <w:p w14:paraId="267A0D56" w14:textId="70A9099A" w:rsidR="00642E2F" w:rsidRPr="00E04AFD" w:rsidRDefault="00642E2F" w:rsidP="00642E2F">
      <w:pPr>
        <w:pStyle w:val="FootnoteText"/>
        <w:ind w:left="567" w:hanging="567"/>
        <w:rPr>
          <w:sz w:val="24"/>
          <w:szCs w:val="24"/>
          <w:lang w:val="sk-SK"/>
        </w:rPr>
      </w:pPr>
      <w:r w:rsidRPr="00E04AFD">
        <w:rPr>
          <w:rStyle w:val="FootnoteReference"/>
          <w:sz w:val="24"/>
          <w:szCs w:val="24"/>
          <w:lang w:val="sk-SK"/>
        </w:rPr>
        <w:footnoteRef/>
      </w:r>
      <w:r w:rsidRPr="00E04AFD">
        <w:rPr>
          <w:sz w:val="24"/>
          <w:szCs w:val="24"/>
          <w:lang w:val="sk-SK"/>
        </w:rPr>
        <w:t xml:space="preserve"> </w:t>
      </w:r>
      <w:r w:rsidRPr="00E04AFD">
        <w:rPr>
          <w:sz w:val="24"/>
          <w:szCs w:val="24"/>
          <w:lang w:val="sk-SK"/>
        </w:rPr>
        <w:tab/>
        <w:t xml:space="preserve">Táto pozícia nahrádza pozmeňujúce návrhy prijaté </w:t>
      </w:r>
      <w:r w:rsidRPr="004A710E">
        <w:rPr>
          <w:sz w:val="24"/>
          <w:szCs w:val="24"/>
          <w:lang w:val="sk-SK"/>
        </w:rPr>
        <w:t>26</w:t>
      </w:r>
      <w:r w:rsidRPr="00E04AFD">
        <w:rPr>
          <w:sz w:val="24"/>
          <w:szCs w:val="24"/>
          <w:lang w:val="sk-SK"/>
        </w:rPr>
        <w:t xml:space="preserve">. </w:t>
      </w:r>
      <w:r w:rsidRPr="004A710E">
        <w:rPr>
          <w:sz w:val="24"/>
          <w:szCs w:val="24"/>
          <w:lang w:val="sk-SK"/>
        </w:rPr>
        <w:t>novembra</w:t>
      </w:r>
      <w:r w:rsidRPr="00E04AFD">
        <w:rPr>
          <w:sz w:val="24"/>
          <w:szCs w:val="24"/>
          <w:lang w:val="sk-SK"/>
        </w:rPr>
        <w:t xml:space="preserve"> </w:t>
      </w:r>
      <w:r w:rsidRPr="004A710E">
        <w:rPr>
          <w:sz w:val="24"/>
          <w:szCs w:val="24"/>
          <w:lang w:val="sk-SK"/>
        </w:rPr>
        <w:t>2025</w:t>
      </w:r>
      <w:r w:rsidRPr="00E04AFD">
        <w:rPr>
          <w:sz w:val="24"/>
          <w:szCs w:val="24"/>
          <w:lang w:val="sk-SK"/>
        </w:rPr>
        <w:t xml:space="preserve"> (Prijaté texty, P10_TA(2025)0295).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51423940">
    <w:abstractNumId w:val="3"/>
  </w:num>
  <w:num w:numId="2" w16cid:durableId="1859928430">
    <w:abstractNumId w:val="2"/>
  </w:num>
  <w:num w:numId="3" w16cid:durableId="1508867546">
    <w:abstractNumId w:val="1"/>
  </w:num>
  <w:num w:numId="4" w16cid:durableId="1003626655">
    <w:abstractNumId w:val="0"/>
  </w:num>
  <w:num w:numId="5" w16cid:durableId="924143064">
    <w:abstractNumId w:val="6"/>
  </w:num>
  <w:num w:numId="6" w16cid:durableId="1128857714">
    <w:abstractNumId w:val="5"/>
  </w:num>
  <w:num w:numId="7" w16cid:durableId="661541148">
    <w:abstractNumId w:val="4"/>
  </w:num>
  <w:num w:numId="8" w16cid:durableId="840238557">
    <w:abstractNumId w:val="7"/>
  </w:num>
  <w:num w:numId="9" w16cid:durableId="13723415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A7"/>
    <w:rsid w:val="000016DA"/>
    <w:rsid w:val="00013B2A"/>
    <w:rsid w:val="000171B4"/>
    <w:rsid w:val="000C2BFE"/>
    <w:rsid w:val="000F27A9"/>
    <w:rsid w:val="000F6208"/>
    <w:rsid w:val="00125CBC"/>
    <w:rsid w:val="00172070"/>
    <w:rsid w:val="00185E15"/>
    <w:rsid w:val="001D2CEA"/>
    <w:rsid w:val="001D4BBF"/>
    <w:rsid w:val="001D63A8"/>
    <w:rsid w:val="001F2A5B"/>
    <w:rsid w:val="002924A9"/>
    <w:rsid w:val="002A1D4E"/>
    <w:rsid w:val="002B4BCF"/>
    <w:rsid w:val="002D6C86"/>
    <w:rsid w:val="002F1925"/>
    <w:rsid w:val="002F51FD"/>
    <w:rsid w:val="00300C61"/>
    <w:rsid w:val="00312A38"/>
    <w:rsid w:val="003202DD"/>
    <w:rsid w:val="003775B9"/>
    <w:rsid w:val="00397B2A"/>
    <w:rsid w:val="003E1189"/>
    <w:rsid w:val="003E5470"/>
    <w:rsid w:val="003F14E8"/>
    <w:rsid w:val="003F4DFE"/>
    <w:rsid w:val="00425111"/>
    <w:rsid w:val="00451C48"/>
    <w:rsid w:val="0047030E"/>
    <w:rsid w:val="004A331C"/>
    <w:rsid w:val="004A710E"/>
    <w:rsid w:val="004A7939"/>
    <w:rsid w:val="004A7EC0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C2AE5"/>
    <w:rsid w:val="005F0CA1"/>
    <w:rsid w:val="005F35F8"/>
    <w:rsid w:val="00603B14"/>
    <w:rsid w:val="00642E2F"/>
    <w:rsid w:val="0064504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38A7"/>
    <w:rsid w:val="00757DD5"/>
    <w:rsid w:val="00760EC5"/>
    <w:rsid w:val="007713FD"/>
    <w:rsid w:val="00774A9B"/>
    <w:rsid w:val="007906DB"/>
    <w:rsid w:val="007B16FE"/>
    <w:rsid w:val="007C3388"/>
    <w:rsid w:val="008512F3"/>
    <w:rsid w:val="00855C62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5557"/>
    <w:rsid w:val="009B7E10"/>
    <w:rsid w:val="009C4014"/>
    <w:rsid w:val="009F28EF"/>
    <w:rsid w:val="00A1739E"/>
    <w:rsid w:val="00A80F82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04AFD"/>
    <w:rsid w:val="00E11822"/>
    <w:rsid w:val="00E21786"/>
    <w:rsid w:val="00E653E8"/>
    <w:rsid w:val="00E73B02"/>
    <w:rsid w:val="00E74BF3"/>
    <w:rsid w:val="00EF3610"/>
    <w:rsid w:val="00F177A4"/>
    <w:rsid w:val="00F34246"/>
    <w:rsid w:val="00F97E29"/>
    <w:rsid w:val="00FA69B2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A5A63"/>
  <w15:chartTrackingRefBased/>
  <w15:docId w15:val="{65C8614D-FCF7-4D92-810A-DFBE38D0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1D2CEA"/>
    <w:pPr>
      <w:widowControl w:val="0"/>
      <w:spacing w:after="240"/>
      <w:ind w:left="567" w:hanging="567"/>
    </w:pPr>
    <w:rPr>
      <w:lang w:val="sk-SK"/>
    </w:rPr>
  </w:style>
  <w:style w:type="paragraph" w:customStyle="1" w:styleId="Institutionquiagit">
    <w:name w:val="Institution qui agit"/>
    <w:basedOn w:val="Normal"/>
    <w:next w:val="Normal"/>
    <w:rsid w:val="001D2CEA"/>
    <w:pPr>
      <w:keepNext/>
      <w:spacing w:before="600" w:after="120"/>
      <w:jc w:val="both"/>
    </w:pPr>
    <w:rPr>
      <w:szCs w:val="24"/>
      <w:lang w:val="en-GB"/>
    </w:rPr>
  </w:style>
  <w:style w:type="character" w:customStyle="1" w:styleId="FootnoteTextChar">
    <w:name w:val="Footnote Text Char"/>
    <w:link w:val="FootnoteText"/>
    <w:uiPriority w:val="99"/>
    <w:rsid w:val="001D2CEA"/>
    <w:rPr>
      <w:sz w:val="22"/>
      <w:lang w:val="fr-FR"/>
    </w:rPr>
  </w:style>
  <w:style w:type="paragraph" w:styleId="Revision">
    <w:name w:val="Revision"/>
    <w:hidden/>
    <w:uiPriority w:val="99"/>
    <w:semiHidden/>
    <w:rsid w:val="00E653E8"/>
    <w:rPr>
      <w:sz w:val="24"/>
      <w:lang w:val="fr-FR"/>
    </w:rPr>
  </w:style>
  <w:style w:type="character" w:styleId="Hyperlink">
    <w:name w:val="Hyperlink"/>
    <w:basedOn w:val="DefaultParagraphFont"/>
    <w:rsid w:val="004A33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31C"/>
    <w:rPr>
      <w:color w:val="605E5C"/>
      <w:shd w:val="clear" w:color="auto" w:fill="E1DFDD"/>
    </w:rPr>
  </w:style>
  <w:style w:type="paragraph" w:customStyle="1" w:styleId="EPFooter2">
    <w:name w:val="EPFooter2"/>
    <w:basedOn w:val="Normal"/>
    <w:next w:val="Normal"/>
    <w:rsid w:val="004A710E"/>
    <w:pPr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  <w:lang w:val="sk-SK"/>
    </w:rPr>
  </w:style>
  <w:style w:type="paragraph" w:customStyle="1" w:styleId="EPFooter">
    <w:name w:val="EPFooter"/>
    <w:basedOn w:val="Normal"/>
    <w:rsid w:val="004A710E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4A71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272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SUCHANOVA Monika</cp:lastModifiedBy>
  <cp:revision>2</cp:revision>
  <cp:lastPrinted>2014-08-07T13:15:00Z</cp:lastPrinted>
  <dcterms:created xsi:type="dcterms:W3CDTF">2026-02-13T10:56:00Z</dcterms:created>
  <dcterms:modified xsi:type="dcterms:W3CDTF">2026-02-13T10:56:00Z</dcterms:modified>
</cp:coreProperties>
</file>