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11209531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FB4E8A" w14:textId="77777777" w:rsidR="00757DD5" w:rsidRPr="00695D15" w:rsidRDefault="00714B99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Parlaimint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na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hEorpa</w:t>
            </w:r>
            <w:proofErr w:type="spellEnd"/>
          </w:p>
          <w:p w14:paraId="7F00F07A" w14:textId="77777777" w:rsidR="00757DD5" w:rsidRPr="00695D15" w:rsidRDefault="00714B99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2166B55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645011EE" wp14:editId="6ECCC2C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082F33" w14:textId="77777777" w:rsidR="008E7632" w:rsidRPr="00061199" w:rsidRDefault="008E7632" w:rsidP="008E7632">
      <w:pPr>
        <w:pStyle w:val="LineTop"/>
        <w:rPr>
          <w:lang w:val="en-GB"/>
        </w:rPr>
      </w:pPr>
    </w:p>
    <w:p w14:paraId="17078C6D" w14:textId="77777777" w:rsidR="008E7632" w:rsidRPr="00714B99" w:rsidRDefault="00714B99" w:rsidP="008E7632">
      <w:pPr>
        <w:pStyle w:val="ZSessionDoc"/>
        <w:rPr>
          <w:b/>
          <w:i w:val="0"/>
          <w:lang w:val="sv-SE"/>
        </w:rPr>
      </w:pPr>
      <w:r w:rsidRPr="00714B99">
        <w:rPr>
          <w:b/>
          <w:i w:val="0"/>
          <w:lang w:val="sv-SE"/>
        </w:rPr>
        <w:t xml:space="preserve">TÉACSANNA ARNA </w:t>
      </w:r>
      <w:proofErr w:type="spellStart"/>
      <w:r w:rsidRPr="00714B99">
        <w:rPr>
          <w:b/>
          <w:i w:val="0"/>
          <w:lang w:val="sv-SE"/>
        </w:rPr>
        <w:t>nGLACADH</w:t>
      </w:r>
      <w:proofErr w:type="spellEnd"/>
    </w:p>
    <w:p w14:paraId="17A2DD5C" w14:textId="77777777" w:rsidR="008E7632" w:rsidRPr="00714B99" w:rsidRDefault="00714B99" w:rsidP="008E7632">
      <w:pPr>
        <w:pStyle w:val="LineBottom"/>
        <w:rPr>
          <w:lang w:val="sv-SE"/>
        </w:rPr>
      </w:pPr>
      <w:r w:rsidRPr="00714B99">
        <w:rPr>
          <w:rFonts w:cs="Arial"/>
          <w:i/>
          <w:sz w:val="20"/>
          <w:szCs w:val="22"/>
          <w:lang w:val="sv-SE"/>
        </w:rPr>
        <w:t xml:space="preserve"> </w:t>
      </w:r>
    </w:p>
    <w:p w14:paraId="5E12C8E5" w14:textId="0D5429CF" w:rsidR="009C4014" w:rsidRPr="00714B99" w:rsidRDefault="00714B99" w:rsidP="008E7632">
      <w:pPr>
        <w:pStyle w:val="ATHeading1"/>
        <w:spacing w:before="480"/>
        <w:rPr>
          <w:lang w:val="sv-SE"/>
        </w:rPr>
      </w:pPr>
      <w:bookmarkStart w:id="0" w:name="TA_Heading"/>
      <w:r w:rsidRPr="00714B99">
        <w:rPr>
          <w:lang w:val="sv-SE"/>
        </w:rPr>
        <w:t>P10_TA(2026)</w:t>
      </w:r>
      <w:bookmarkStart w:id="1" w:name="TANumber"/>
      <w:bookmarkEnd w:id="0"/>
      <w:r w:rsidRPr="00714B99">
        <w:rPr>
          <w:lang w:val="sv-SE"/>
        </w:rPr>
        <w:t>000</w:t>
      </w:r>
      <w:bookmarkEnd w:id="1"/>
      <w:r w:rsidR="009B2592">
        <w:rPr>
          <w:lang w:val="sv-SE"/>
        </w:rPr>
        <w:t>7</w:t>
      </w:r>
    </w:p>
    <w:p w14:paraId="11B1D50F" w14:textId="487D13C0" w:rsidR="009C4014" w:rsidRPr="00714B99" w:rsidRDefault="00714B99" w:rsidP="00714B99">
      <w:pPr>
        <w:pStyle w:val="ATHeading2"/>
        <w:rPr>
          <w:lang w:val="sv-SE"/>
        </w:rPr>
      </w:pPr>
      <w:bookmarkStart w:id="2" w:name="Etoiles"/>
      <w:bookmarkEnd w:id="2"/>
      <w:r w:rsidRPr="00714B99">
        <w:rPr>
          <w:lang w:val="sv-SE"/>
        </w:rPr>
        <w:t>Dúnmharú Mehdi Kessaci - an gá práinneach atá le gníomhaíocht uaillmhianach Eorpach i gcoinne na gáinneála ar dhrugaí</w:t>
      </w:r>
    </w:p>
    <w:p w14:paraId="3FA55134" w14:textId="35F128FC" w:rsidR="00714B99" w:rsidRPr="00714B99" w:rsidRDefault="009C4014" w:rsidP="009C4014">
      <w:pPr>
        <w:rPr>
          <w:i/>
          <w:vanish/>
          <w:lang w:val="sv-SE"/>
        </w:rPr>
      </w:pPr>
      <w:r>
        <w:rPr>
          <w:i/>
        </w:rPr>
        <w:fldChar w:fldCharType="begin"/>
      </w:r>
      <w:r w:rsidRPr="00714B99">
        <w:rPr>
          <w:i/>
          <w:lang w:val="sv-SE"/>
        </w:rPr>
        <w:instrText xml:space="preserve"> TC"</w:instrText>
      </w:r>
      <w:bookmarkStart w:id="3" w:name="DocNumber"/>
      <w:r w:rsidR="00714B99" w:rsidRPr="00714B99">
        <w:rPr>
          <w:i/>
          <w:lang w:val="sv-SE"/>
        </w:rPr>
        <w:instrText>(B10-0057/2026)</w:instrText>
      </w:r>
      <w:bookmarkEnd w:id="3"/>
      <w:r w:rsidRPr="00714B99">
        <w:rPr>
          <w:i/>
          <w:lang w:val="sv-SE"/>
        </w:rPr>
        <w:instrText xml:space="preserve">"\l3 \n&gt; \* MERGEFORMAT </w:instrText>
      </w:r>
      <w:r>
        <w:rPr>
          <w:i/>
        </w:rPr>
        <w:fldChar w:fldCharType="end"/>
      </w:r>
      <w:bookmarkStart w:id="4" w:name="Commission"/>
    </w:p>
    <w:p w14:paraId="4429103B" w14:textId="4AD0CF79" w:rsidR="009C4014" w:rsidRPr="00714B99" w:rsidRDefault="00714B99" w:rsidP="009C4014">
      <w:pPr>
        <w:rPr>
          <w:vanish/>
          <w:lang w:val="sv-SE"/>
        </w:rPr>
      </w:pPr>
      <w:bookmarkStart w:id="5" w:name="PE"/>
      <w:bookmarkEnd w:id="4"/>
      <w:r w:rsidRPr="00714B99">
        <w:rPr>
          <w:vanish/>
          <w:lang w:val="sv-SE"/>
        </w:rPr>
        <w:t>PE</w:t>
      </w:r>
      <w:bookmarkEnd w:id="5"/>
      <w:r>
        <w:rPr>
          <w:vanish/>
          <w:lang w:val="sv-SE"/>
        </w:rPr>
        <w:t>782.012</w:t>
      </w:r>
    </w:p>
    <w:p w14:paraId="76608730" w14:textId="4309D79A" w:rsidR="009C4014" w:rsidRPr="00714B99" w:rsidRDefault="00714B99" w:rsidP="00714B99">
      <w:pPr>
        <w:pStyle w:val="ATHeading3"/>
        <w:rPr>
          <w:lang w:val="sv-SE"/>
        </w:rPr>
      </w:pPr>
      <w:r>
        <w:rPr>
          <w:lang w:val="sv-SE"/>
        </w:rPr>
        <w:t xml:space="preserve">Rún ó Pharlaimint na hEorpa an 20 Eanáir 2026 maidir le </w:t>
      </w:r>
      <w:r w:rsidRPr="00714B99">
        <w:rPr>
          <w:lang w:val="sv-SE"/>
        </w:rPr>
        <w:t>Dúnmharú Mehdi Kessaci - an gá práinneach atá le gníomhaíocht uaillmhianach Eorpach i gcoinne na gáinneála ar dhrugaí</w:t>
      </w:r>
      <w:r w:rsidR="00E73B02" w:rsidRPr="00714B99">
        <w:rPr>
          <w:lang w:val="sv-SE"/>
        </w:rPr>
        <w:t xml:space="preserve"> </w:t>
      </w:r>
      <w:bookmarkStart w:id="6" w:name="References"/>
      <w:r w:rsidRPr="00714B99">
        <w:rPr>
          <w:lang w:val="sv-SE"/>
        </w:rPr>
        <w:t>(2025/3020(RSP))</w:t>
      </w:r>
      <w:bookmarkEnd w:id="6"/>
    </w:p>
    <w:p w14:paraId="5FFF6845" w14:textId="03B44614" w:rsidR="009F28EF" w:rsidRPr="00714B99" w:rsidRDefault="00714B99" w:rsidP="00714B99">
      <w:pPr>
        <w:rPr>
          <w:i/>
          <w:iCs/>
          <w:lang w:val="ga-IE" w:eastAsia="fr-FR"/>
        </w:rPr>
      </w:pPr>
      <w:bookmarkStart w:id="7" w:name="TextBodyBegin"/>
      <w:bookmarkEnd w:id="7"/>
      <w:r w:rsidRPr="004168F1">
        <w:rPr>
          <w:i/>
          <w:iCs/>
          <w:lang w:val="ga-IE" w:eastAsia="fr-FR"/>
        </w:rPr>
        <w:t>(Níl an téacs seo ar fáil as Gaeilge faoi láthair)</w:t>
      </w:r>
    </w:p>
    <w:sectPr w:rsidR="009F28EF" w:rsidRPr="00714B99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C3D8E" w14:textId="77777777" w:rsidR="00714B99" w:rsidRDefault="00714B99" w:rsidP="009C4014">
      <w:r>
        <w:separator/>
      </w:r>
    </w:p>
  </w:endnote>
  <w:endnote w:type="continuationSeparator" w:id="0">
    <w:p w14:paraId="0731F89B" w14:textId="77777777" w:rsidR="00714B99" w:rsidRDefault="00714B99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8EB17E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E0DE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A9D66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8F330" w14:textId="77777777" w:rsidR="00714B99" w:rsidRDefault="00714B99" w:rsidP="009C4014">
      <w:r>
        <w:separator/>
      </w:r>
    </w:p>
  </w:footnote>
  <w:footnote w:type="continuationSeparator" w:id="0">
    <w:p w14:paraId="26ADC454" w14:textId="77777777" w:rsidR="00714B99" w:rsidRDefault="00714B99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A2D84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54028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319FD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209076579">
    <w:abstractNumId w:val="3"/>
  </w:num>
  <w:num w:numId="2" w16cid:durableId="522593112">
    <w:abstractNumId w:val="2"/>
  </w:num>
  <w:num w:numId="3" w16cid:durableId="1780104310">
    <w:abstractNumId w:val="1"/>
  </w:num>
  <w:num w:numId="4" w16cid:durableId="288435675">
    <w:abstractNumId w:val="0"/>
  </w:num>
  <w:num w:numId="5" w16cid:durableId="1256550118">
    <w:abstractNumId w:val="6"/>
  </w:num>
  <w:num w:numId="6" w16cid:durableId="1228413900">
    <w:abstractNumId w:val="5"/>
  </w:num>
  <w:num w:numId="7" w16cid:durableId="2023504168">
    <w:abstractNumId w:val="4"/>
  </w:num>
  <w:num w:numId="8" w16cid:durableId="170336871">
    <w:abstractNumId w:val="7"/>
  </w:num>
  <w:num w:numId="9" w16cid:durableId="15028146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4B99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924A9"/>
    <w:rsid w:val="00297752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1BEF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14B99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2592"/>
    <w:rsid w:val="009B7E10"/>
    <w:rsid w:val="009C4014"/>
    <w:rsid w:val="009F28EF"/>
    <w:rsid w:val="00A1739E"/>
    <w:rsid w:val="00B54C72"/>
    <w:rsid w:val="00B85C1E"/>
    <w:rsid w:val="00C15516"/>
    <w:rsid w:val="00C16C81"/>
    <w:rsid w:val="00C57739"/>
    <w:rsid w:val="00C65BE8"/>
    <w:rsid w:val="00CB451F"/>
    <w:rsid w:val="00CC4897"/>
    <w:rsid w:val="00D202A4"/>
    <w:rsid w:val="00D91669"/>
    <w:rsid w:val="00DF097A"/>
    <w:rsid w:val="00DF53A8"/>
    <w:rsid w:val="00E039BF"/>
    <w:rsid w:val="00E11822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D6CD4D"/>
  <w15:chartTrackingRefBased/>
  <w15:docId w15:val="{33AD4108-67E2-4E47-9AF8-1146CAB7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714B99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1</Pages>
  <Words>66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NI FHAIRCHEALLAIGH Rionach</dc:creator>
  <cp:keywords/>
  <cp:lastModifiedBy>NI FHAIRCHEALLAIGH Rionach</cp:lastModifiedBy>
  <cp:revision>2</cp:revision>
  <cp:lastPrinted>2014-08-07T13:15:00Z</cp:lastPrinted>
  <dcterms:created xsi:type="dcterms:W3CDTF">2026-01-20T13:09:00Z</dcterms:created>
  <dcterms:modified xsi:type="dcterms:W3CDTF">2026-01-20T13:09:00Z</dcterms:modified>
</cp:coreProperties>
</file>