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26755" w14:paraId="2321B93C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CBC396" w14:textId="77777777" w:rsidR="00757DD5" w:rsidRPr="00026755" w:rsidRDefault="0075247B" w:rsidP="00425111">
            <w:pPr>
              <w:pStyle w:val="EPName"/>
              <w:rPr>
                <w:lang w:val="et-EE"/>
              </w:rPr>
            </w:pPr>
            <w:r w:rsidRPr="00026755">
              <w:rPr>
                <w:lang w:val="et-EE"/>
              </w:rPr>
              <w:t>Euroopa Parlament</w:t>
            </w:r>
          </w:p>
          <w:p w14:paraId="251B3D9E" w14:textId="77777777" w:rsidR="00757DD5" w:rsidRPr="00026755" w:rsidRDefault="0075247B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026755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117A500" w14:textId="77777777" w:rsidR="00757DD5" w:rsidRPr="00026755" w:rsidRDefault="00172070" w:rsidP="00425111">
            <w:pPr>
              <w:pStyle w:val="EPLogo"/>
              <w:rPr>
                <w:lang w:val="et-EE"/>
              </w:rPr>
            </w:pPr>
            <w:r w:rsidRPr="00026755">
              <w:rPr>
                <w:noProof/>
                <w:lang w:val="et-EE"/>
              </w:rPr>
              <w:drawing>
                <wp:inline distT="0" distB="0" distL="0" distR="0" wp14:anchorId="1953720B" wp14:editId="314AD41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BEA2B" w14:textId="77777777" w:rsidR="008E7632" w:rsidRPr="00026755" w:rsidRDefault="008E7632" w:rsidP="008E7632">
      <w:pPr>
        <w:pStyle w:val="LineTop"/>
        <w:rPr>
          <w:lang w:val="et-EE"/>
        </w:rPr>
      </w:pPr>
    </w:p>
    <w:p w14:paraId="2CE35661" w14:textId="77777777" w:rsidR="008E7632" w:rsidRPr="00026755" w:rsidRDefault="0075247B" w:rsidP="008E7632">
      <w:pPr>
        <w:pStyle w:val="ZSessionDoc"/>
        <w:rPr>
          <w:b/>
          <w:i w:val="0"/>
          <w:lang w:val="et-EE"/>
        </w:rPr>
      </w:pPr>
      <w:r w:rsidRPr="00026755">
        <w:rPr>
          <w:b/>
          <w:i w:val="0"/>
          <w:lang w:val="et-EE"/>
        </w:rPr>
        <w:t>VASTUVÕETUD TEKSTID</w:t>
      </w:r>
    </w:p>
    <w:p w14:paraId="28758A27" w14:textId="77777777" w:rsidR="008E7632" w:rsidRPr="00026755" w:rsidRDefault="0075247B" w:rsidP="008E7632">
      <w:pPr>
        <w:pStyle w:val="LineBottom"/>
        <w:rPr>
          <w:lang w:val="et-EE"/>
        </w:rPr>
      </w:pPr>
      <w:r w:rsidRPr="00026755">
        <w:rPr>
          <w:rFonts w:cs="Arial"/>
          <w:i/>
          <w:sz w:val="20"/>
          <w:szCs w:val="22"/>
          <w:lang w:val="et-EE"/>
        </w:rPr>
        <w:t xml:space="preserve"> </w:t>
      </w:r>
    </w:p>
    <w:p w14:paraId="4041B583" w14:textId="7D9F25EE" w:rsidR="009C4014" w:rsidRPr="00026755" w:rsidRDefault="0075247B" w:rsidP="008E7632">
      <w:pPr>
        <w:pStyle w:val="ATHeading1"/>
        <w:spacing w:before="480"/>
        <w:rPr>
          <w:lang w:val="et-EE"/>
        </w:rPr>
      </w:pPr>
      <w:bookmarkStart w:id="0" w:name="TA_Heading"/>
      <w:r w:rsidRPr="00026755">
        <w:rPr>
          <w:lang w:val="et-EE"/>
        </w:rPr>
        <w:t>P10_TA(2026)</w:t>
      </w:r>
      <w:bookmarkStart w:id="1" w:name="TANumber"/>
      <w:bookmarkEnd w:id="0"/>
      <w:r w:rsidRPr="00026755">
        <w:rPr>
          <w:lang w:val="et-EE"/>
        </w:rPr>
        <w:t>00</w:t>
      </w:r>
      <w:bookmarkEnd w:id="1"/>
      <w:r w:rsidR="003F70C1" w:rsidRPr="00026755">
        <w:rPr>
          <w:lang w:val="et-EE"/>
        </w:rPr>
        <w:t>36</w:t>
      </w:r>
    </w:p>
    <w:p w14:paraId="33DD3709" w14:textId="757B9680" w:rsidR="009C4014" w:rsidRPr="00026755" w:rsidRDefault="0075247B" w:rsidP="0075247B">
      <w:pPr>
        <w:pStyle w:val="ATHeading2"/>
        <w:rPr>
          <w:lang w:val="et-EE"/>
        </w:rPr>
      </w:pPr>
      <w:bookmarkStart w:id="2" w:name="title"/>
      <w:r w:rsidRPr="00026755">
        <w:rPr>
          <w:lang w:val="et-EE"/>
        </w:rPr>
        <w:t>Määruse (EL) 2024/792 (millega luuakse Ukraina rahastu) muutmine</w:t>
      </w:r>
      <w:bookmarkStart w:id="3" w:name="Etoiles"/>
      <w:bookmarkEnd w:id="2"/>
      <w:bookmarkEnd w:id="3"/>
    </w:p>
    <w:p w14:paraId="489522F2" w14:textId="77777777" w:rsidR="009C4014" w:rsidRPr="00026755" w:rsidRDefault="009C4014" w:rsidP="009C4014">
      <w:pPr>
        <w:rPr>
          <w:i/>
          <w:vanish/>
          <w:lang w:val="et-EE"/>
        </w:rPr>
      </w:pPr>
      <w:r w:rsidRPr="00026755">
        <w:rPr>
          <w:i/>
          <w:lang w:val="et-EE"/>
        </w:rPr>
        <w:fldChar w:fldCharType="begin"/>
      </w:r>
      <w:r w:rsidRPr="00026755">
        <w:rPr>
          <w:i/>
          <w:lang w:val="et-EE"/>
        </w:rPr>
        <w:instrText xml:space="preserve"> TC"</w:instrText>
      </w:r>
      <w:bookmarkStart w:id="4" w:name="DocNumber"/>
      <w:r w:rsidR="0075247B" w:rsidRPr="00026755">
        <w:rPr>
          <w:i/>
          <w:lang w:val="et-EE"/>
        </w:rPr>
        <w:instrText>(C10-0006/2026)</w:instrText>
      </w:r>
      <w:bookmarkEnd w:id="4"/>
      <w:r w:rsidRPr="00026755">
        <w:rPr>
          <w:i/>
          <w:lang w:val="et-EE"/>
        </w:rPr>
        <w:instrText xml:space="preserve">"\l3 \n&gt; \* MERGEFORMAT </w:instrText>
      </w:r>
      <w:r w:rsidRPr="00026755">
        <w:rPr>
          <w:i/>
          <w:lang w:val="et-EE"/>
        </w:rPr>
        <w:fldChar w:fldCharType="end"/>
      </w:r>
    </w:p>
    <w:p w14:paraId="1C6A6D1E" w14:textId="3B81D6A1" w:rsidR="0075247B" w:rsidRPr="00026755" w:rsidRDefault="0075247B" w:rsidP="009C4014">
      <w:pPr>
        <w:rPr>
          <w:vanish/>
          <w:lang w:val="et-EE"/>
        </w:rPr>
      </w:pPr>
      <w:bookmarkStart w:id="5" w:name="Commission"/>
      <w:r w:rsidRPr="00026755">
        <w:rPr>
          <w:vanish/>
          <w:lang w:val="et-EE"/>
        </w:rPr>
        <w:t>Väliskomisjon</w:t>
      </w:r>
      <w:r w:rsidR="0047120E" w:rsidRPr="00026755">
        <w:rPr>
          <w:vanish/>
          <w:lang w:val="et-EE"/>
        </w:rPr>
        <w:t>, eelarvekomisjon</w:t>
      </w:r>
    </w:p>
    <w:p w14:paraId="39E8CB26" w14:textId="77777777" w:rsidR="009C4014" w:rsidRPr="00026755" w:rsidRDefault="0075247B" w:rsidP="009C4014">
      <w:pPr>
        <w:rPr>
          <w:vanish/>
          <w:lang w:val="et-EE"/>
        </w:rPr>
      </w:pPr>
      <w:bookmarkStart w:id="6" w:name="PE"/>
      <w:bookmarkEnd w:id="5"/>
      <w:r w:rsidRPr="00026755">
        <w:rPr>
          <w:vanish/>
          <w:lang w:val="et-EE"/>
        </w:rPr>
        <w:t>PE783.083</w:t>
      </w:r>
      <w:bookmarkEnd w:id="6"/>
    </w:p>
    <w:p w14:paraId="32C653F0" w14:textId="77777777" w:rsidR="009C4014" w:rsidRPr="00026755" w:rsidRDefault="0075247B" w:rsidP="0075247B">
      <w:pPr>
        <w:pStyle w:val="ATHeading3"/>
        <w:rPr>
          <w:lang w:val="et-EE"/>
        </w:rPr>
      </w:pPr>
      <w:bookmarkStart w:id="7" w:name="Sujet"/>
      <w:r w:rsidRPr="00026755">
        <w:rPr>
          <w:lang w:val="et-EE"/>
        </w:rPr>
        <w:t>Euroopa Parlamendi 11. veebruari 2026. aasta seadusandlik resolutsioon ettepaneku kohta võtta vastu Euroopa Parlamendi ja nõukogu määrus, millega muudetakse määrust (EL) 2024/792, millega luuakse Ukraina rahastu</w:t>
      </w:r>
      <w:bookmarkEnd w:id="7"/>
      <w:r w:rsidR="00E73B02" w:rsidRPr="00026755">
        <w:rPr>
          <w:lang w:val="et-EE"/>
        </w:rPr>
        <w:t xml:space="preserve"> </w:t>
      </w:r>
      <w:bookmarkStart w:id="8" w:name="References"/>
      <w:r w:rsidRPr="00026755">
        <w:rPr>
          <w:lang w:val="et-EE"/>
        </w:rPr>
        <w:t>(COM(2026)0022 – C10-0006/2026 – 2026/0010(COD))</w:t>
      </w:r>
      <w:bookmarkEnd w:id="8"/>
    </w:p>
    <w:p w14:paraId="55AAA02D" w14:textId="599CB529" w:rsidR="00026755" w:rsidRPr="00026755" w:rsidRDefault="00026755" w:rsidP="00026755">
      <w:pPr>
        <w:pStyle w:val="Normal12"/>
        <w:spacing w:before="120" w:after="120"/>
        <w:rPr>
          <w:b/>
          <w:bCs/>
          <w:iCs/>
          <w:szCs w:val="24"/>
          <w:lang w:val="et-EE"/>
        </w:rPr>
      </w:pPr>
      <w:bookmarkStart w:id="9" w:name="TextBodyBegin"/>
      <w:bookmarkEnd w:id="9"/>
      <w:r w:rsidRPr="00026755">
        <w:rPr>
          <w:b/>
          <w:bCs/>
          <w:iCs/>
          <w:szCs w:val="24"/>
          <w:lang w:val="et-EE"/>
        </w:rPr>
        <w:t>(Seadusandlik tavamenetlus: esimene lugemine)</w:t>
      </w:r>
    </w:p>
    <w:p w14:paraId="7D8EDD93" w14:textId="725583B5" w:rsidR="006E5420" w:rsidRPr="00026755" w:rsidRDefault="0075247B" w:rsidP="008B1C2E">
      <w:pPr>
        <w:pStyle w:val="Normal12"/>
        <w:spacing w:before="360"/>
        <w:rPr>
          <w:i/>
          <w:szCs w:val="24"/>
          <w:lang w:val="et-EE"/>
        </w:rPr>
      </w:pPr>
      <w:r w:rsidRPr="00026755">
        <w:rPr>
          <w:i/>
          <w:szCs w:val="24"/>
          <w:lang w:val="et-EE"/>
        </w:rPr>
        <w:t>Euroopa Parlament,</w:t>
      </w:r>
    </w:p>
    <w:p w14:paraId="6CD743DD" w14:textId="449EA0EF" w:rsidR="009F28EF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t>–</w:t>
      </w:r>
      <w:r w:rsidRPr="00026755">
        <w:rPr>
          <w:lang w:val="et-EE"/>
        </w:rPr>
        <w:tab/>
        <w:t>võttes arvesse komisjoni ettepanekut Euroopa Parlamendile ja nõukogule (COM(2026)0022),</w:t>
      </w:r>
    </w:p>
    <w:p w14:paraId="553310EF" w14:textId="396A30BC" w:rsidR="0075247B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t>–</w:t>
      </w:r>
      <w:r w:rsidRPr="00026755">
        <w:rPr>
          <w:lang w:val="et-EE"/>
        </w:rPr>
        <w:tab/>
        <w:t>võttes arvesse Euroopa Liidu toimimise lepingu artikli 294 lõiget 2 ja artiklit 212, mille alusel komisjon esitas ettepaneku Euroopa Parlamendile (C10</w:t>
      </w:r>
      <w:r w:rsidRPr="00026755">
        <w:rPr>
          <w:lang w:val="et-EE"/>
        </w:rPr>
        <w:noBreakHyphen/>
        <w:t>0006/2026),</w:t>
      </w:r>
    </w:p>
    <w:p w14:paraId="205D8919" w14:textId="77777777" w:rsidR="0075247B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sym w:font="Symbol" w:char="F02D"/>
      </w:r>
      <w:r w:rsidRPr="00026755">
        <w:rPr>
          <w:lang w:val="et-EE"/>
        </w:rPr>
        <w:tab/>
        <w:t>võttes arvesse Euroopa Liidu toimimise lepingu artikli 294 lõiget 3,</w:t>
      </w:r>
    </w:p>
    <w:p w14:paraId="2B6EF7DA" w14:textId="2D03391C" w:rsidR="0075247B" w:rsidRPr="00026755" w:rsidRDefault="0075247B" w:rsidP="0075247B">
      <w:pPr>
        <w:spacing w:after="240"/>
        <w:ind w:left="567" w:hanging="567"/>
        <w:rPr>
          <w:lang w:val="et-EE"/>
        </w:rPr>
      </w:pPr>
      <w:r w:rsidRPr="00026755">
        <w:rPr>
          <w:lang w:val="et-EE"/>
        </w:rPr>
        <w:t>–</w:t>
      </w:r>
      <w:r w:rsidRPr="00026755">
        <w:rPr>
          <w:lang w:val="et-EE"/>
        </w:rPr>
        <w:tab/>
        <w:t>võttes arvesse nõukogu esindaja poolt 4. veebruari 2026. aasta kirjas võetud kohustust kiita Euroopa Parlamendi seisukoht heaks vastavalt Euroopa Liidu toimimise lepingu artikli 294 lõikele 4,</w:t>
      </w:r>
    </w:p>
    <w:p w14:paraId="59EC68D0" w14:textId="56608BB6" w:rsidR="0075247B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t>–</w:t>
      </w:r>
      <w:r w:rsidRPr="00026755">
        <w:rPr>
          <w:lang w:val="et-EE"/>
        </w:rPr>
        <w:tab/>
        <w:t>võttes arvesse kodukorra artikleid 60 ja 170,</w:t>
      </w:r>
    </w:p>
    <w:p w14:paraId="7609A00F" w14:textId="2135FC5C" w:rsidR="0075247B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t>1.</w:t>
      </w:r>
      <w:r w:rsidRPr="00026755">
        <w:rPr>
          <w:lang w:val="et-EE"/>
        </w:rPr>
        <w:tab/>
        <w:t>võtab vastu allpool toodud esimese lugemise seisukoha;</w:t>
      </w:r>
    </w:p>
    <w:p w14:paraId="2A6583FB" w14:textId="397FF9AC" w:rsidR="0075247B" w:rsidRPr="00026755" w:rsidRDefault="0075247B" w:rsidP="0075247B">
      <w:pPr>
        <w:pStyle w:val="Normal12"/>
        <w:ind w:left="567" w:hanging="567"/>
        <w:rPr>
          <w:lang w:val="et-EE"/>
        </w:rPr>
      </w:pPr>
      <w:r w:rsidRPr="00026755">
        <w:rPr>
          <w:lang w:val="et-EE"/>
        </w:rPr>
        <w:t>2.</w:t>
      </w:r>
      <w:r w:rsidRPr="00026755">
        <w:rPr>
          <w:lang w:val="et-EE"/>
        </w:rPr>
        <w:tab/>
        <w:t>palub komisjonil ettepaneku uuesti Euroopa Parlamendile saata, kui komisjon asendab selle uue ettepanekuga, muudab seda oluliselt või kavatseb seda oluliselt muuta;</w:t>
      </w:r>
    </w:p>
    <w:p w14:paraId="3AF32CDE" w14:textId="77777777" w:rsidR="0075247B" w:rsidRPr="00026755" w:rsidRDefault="0075247B" w:rsidP="0075247B">
      <w:pPr>
        <w:pStyle w:val="Normal12"/>
        <w:ind w:left="567" w:hanging="567"/>
        <w:rPr>
          <w:lang w:val="et-EE"/>
        </w:rPr>
        <w:sectPr w:rsidR="0075247B" w:rsidRPr="0002675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026755">
        <w:rPr>
          <w:lang w:val="et-EE"/>
        </w:rPr>
        <w:t>3.</w:t>
      </w:r>
      <w:r w:rsidRPr="00026755">
        <w:rPr>
          <w:lang w:val="et-EE"/>
        </w:rPr>
        <w:tab/>
        <w:t>teeb presidendile ülesandeks edastada Euroopa Parlamendi seisukoht nõukogule ja komisjonile ning liikmesriikide parlamentidele.</w:t>
      </w:r>
    </w:p>
    <w:p w14:paraId="16526EE3" w14:textId="77777777" w:rsidR="0075247B" w:rsidRPr="00026755" w:rsidRDefault="0075247B" w:rsidP="0075247B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t-EE"/>
        </w:rPr>
      </w:pPr>
      <w:r w:rsidRPr="00026755">
        <w:rPr>
          <w:rFonts w:eastAsia="Calibri"/>
          <w:b/>
          <w:bCs/>
          <w:color w:val="000000"/>
          <w:szCs w:val="24"/>
          <w:lang w:val="et-EE"/>
        </w:rPr>
        <w:lastRenderedPageBreak/>
        <w:t>P10_TC1-COD(2026)0010</w:t>
      </w:r>
    </w:p>
    <w:p w14:paraId="18FD096E" w14:textId="788F78A8" w:rsidR="0075247B" w:rsidRDefault="0075247B" w:rsidP="0075247B">
      <w:pPr>
        <w:spacing w:after="240"/>
        <w:rPr>
          <w:rFonts w:eastAsia="Calibri"/>
          <w:b/>
          <w:noProof/>
          <w:szCs w:val="22"/>
          <w:lang w:val="et-EE"/>
        </w:rPr>
      </w:pPr>
      <w:r w:rsidRPr="00026755">
        <w:rPr>
          <w:b/>
          <w:noProof/>
          <w:lang w:val="et-EE"/>
        </w:rPr>
        <w:t>Euroopa Parlamendi seisukoht, vastu võetud esimesel lugemisel 11. veebruaril 2026. aastal eesmärgiga võtta vastu Euroopa Parlamendi ja nõukogu määrus (</w:t>
      </w:r>
      <w:r w:rsidRPr="00026755">
        <w:rPr>
          <w:b/>
          <w:lang w:val="et-EE"/>
        </w:rPr>
        <w:t xml:space="preserve">EL) 2026/…, </w:t>
      </w:r>
      <w:r w:rsidRPr="00026755">
        <w:rPr>
          <w:rFonts w:eastAsia="Calibri"/>
          <w:b/>
          <w:noProof/>
          <w:szCs w:val="22"/>
          <w:lang w:val="et-EE"/>
        </w:rPr>
        <w:t>millega muudetakse määrust (EL) 2024/792, millega luuakse Ukraina rahastu</w:t>
      </w:r>
    </w:p>
    <w:p w14:paraId="357A0515" w14:textId="6F92BBD2" w:rsidR="0078370C" w:rsidRPr="00026755" w:rsidRDefault="0078370C" w:rsidP="0078370C">
      <w:pPr>
        <w:rPr>
          <w:rFonts w:eastAsia="Calibri"/>
          <w:b/>
          <w:noProof/>
          <w:szCs w:val="22"/>
          <w:lang w:val="et-EE"/>
        </w:rPr>
      </w:pPr>
      <w:r w:rsidRPr="006D4016">
        <w:rPr>
          <w:i/>
          <w:lang w:val="et-EE"/>
        </w:rPr>
        <w:t>(Kuna Euroopa Parlament ja nõukogu jõudsid kokkuleppele, vastab Euroopa Parlamendi seisukoht õigusakti (</w:t>
      </w:r>
      <w:r w:rsidRPr="0078370C">
        <w:rPr>
          <w:i/>
          <w:lang w:val="et-EE"/>
        </w:rPr>
        <w:t>määrus (EL) </w:t>
      </w:r>
      <w:r w:rsidRPr="0078370C">
        <w:rPr>
          <w:i/>
          <w:lang w:val="et-EE"/>
        </w:rPr>
        <w:t>2026</w:t>
      </w:r>
      <w:r w:rsidRPr="0078370C">
        <w:rPr>
          <w:i/>
          <w:lang w:val="et-EE"/>
        </w:rPr>
        <w:t>/</w:t>
      </w:r>
      <w:r>
        <w:rPr>
          <w:i/>
          <w:lang w:val="et-EE"/>
        </w:rPr>
        <w:t>468</w:t>
      </w:r>
      <w:r w:rsidRPr="006D4016">
        <w:rPr>
          <w:i/>
          <w:lang w:val="et-EE"/>
        </w:rPr>
        <w:t>) lõplikule kujule).</w:t>
      </w:r>
    </w:p>
    <w:sectPr w:rsidR="0078370C" w:rsidRPr="00026755" w:rsidSect="0075247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EF1FF" w14:textId="77777777" w:rsidR="0075247B" w:rsidRDefault="0075247B" w:rsidP="009C4014">
      <w:r>
        <w:separator/>
      </w:r>
    </w:p>
  </w:endnote>
  <w:endnote w:type="continuationSeparator" w:id="0">
    <w:p w14:paraId="40E45F0E" w14:textId="77777777" w:rsidR="0075247B" w:rsidRDefault="0075247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A2A1A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561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7F2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9F796" w14:textId="77777777" w:rsidR="0075247B" w:rsidRDefault="0075247B" w:rsidP="009C4014">
      <w:r>
        <w:separator/>
      </w:r>
    </w:p>
  </w:footnote>
  <w:footnote w:type="continuationSeparator" w:id="0">
    <w:p w14:paraId="7B522C14" w14:textId="77777777" w:rsidR="0075247B" w:rsidRDefault="0075247B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3A2F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EA041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BD62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44643065">
    <w:abstractNumId w:val="3"/>
  </w:num>
  <w:num w:numId="2" w16cid:durableId="895165164">
    <w:abstractNumId w:val="2"/>
  </w:num>
  <w:num w:numId="3" w16cid:durableId="536547296">
    <w:abstractNumId w:val="1"/>
  </w:num>
  <w:num w:numId="4" w16cid:durableId="70003988">
    <w:abstractNumId w:val="0"/>
  </w:num>
  <w:num w:numId="5" w16cid:durableId="2080905435">
    <w:abstractNumId w:val="6"/>
  </w:num>
  <w:num w:numId="6" w16cid:durableId="370964025">
    <w:abstractNumId w:val="5"/>
  </w:num>
  <w:num w:numId="7" w16cid:durableId="123276611">
    <w:abstractNumId w:val="4"/>
  </w:num>
  <w:num w:numId="8" w16cid:durableId="1808236173">
    <w:abstractNumId w:val="7"/>
  </w:num>
  <w:num w:numId="9" w16cid:durableId="2047097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47B"/>
    <w:rsid w:val="00013B2A"/>
    <w:rsid w:val="00026755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3F70C1"/>
    <w:rsid w:val="00425111"/>
    <w:rsid w:val="00451C48"/>
    <w:rsid w:val="0047030E"/>
    <w:rsid w:val="004712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247B"/>
    <w:rsid w:val="00757DD5"/>
    <w:rsid w:val="00760EC5"/>
    <w:rsid w:val="007713FD"/>
    <w:rsid w:val="00774A9B"/>
    <w:rsid w:val="0078370C"/>
    <w:rsid w:val="007906DB"/>
    <w:rsid w:val="00792542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53C09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A5C5C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75281"/>
  <w15:chartTrackingRefBased/>
  <w15:docId w15:val="{B0340367-0EF3-4084-B8E2-3B411A6E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75247B"/>
    <w:rPr>
      <w:color w:val="0000FF"/>
      <w:u w:val="single"/>
    </w:rPr>
  </w:style>
  <w:style w:type="paragraph" w:styleId="Revision">
    <w:name w:val="Revision"/>
    <w:hidden/>
    <w:uiPriority w:val="99"/>
    <w:semiHidden/>
    <w:rsid w:val="0075247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2</Pages>
  <Words>215</Words>
  <Characters>1664</Characters>
  <Application>Microsoft Office Word</Application>
  <DocSecurity>0</DocSecurity>
  <Lines>69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2026-03-23T15:01:00Z</dcterms:created>
  <dcterms:modified xsi:type="dcterms:W3CDTF">2026-03-23T15:01:00Z</dcterms:modified>
</cp:coreProperties>
</file>