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04522" w14:paraId="1B16C83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6BEA46" w14:textId="77777777" w:rsidR="00757DD5" w:rsidRPr="00804522" w:rsidRDefault="00253950" w:rsidP="00425111">
            <w:pPr>
              <w:pStyle w:val="EPName"/>
              <w:rPr>
                <w:lang w:val="en-GB"/>
              </w:rPr>
            </w:pPr>
            <w:r w:rsidRPr="00804522">
              <w:rPr>
                <w:lang w:val="en-GB"/>
              </w:rPr>
              <w:t>European Parliament</w:t>
            </w:r>
          </w:p>
          <w:p w14:paraId="13075C92" w14:textId="77777777" w:rsidR="00757DD5" w:rsidRPr="00804522" w:rsidRDefault="00253950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80452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76F80D" w14:textId="77777777" w:rsidR="00757DD5" w:rsidRPr="00804522" w:rsidRDefault="00172070" w:rsidP="00425111">
            <w:pPr>
              <w:pStyle w:val="EPLogo"/>
            </w:pPr>
            <w:r w:rsidRPr="00804522">
              <w:rPr>
                <w:noProof/>
              </w:rPr>
              <w:drawing>
                <wp:inline distT="0" distB="0" distL="0" distR="0" wp14:anchorId="4B82B71F" wp14:editId="70B80C9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CAADE" w14:textId="77777777" w:rsidR="008E7632" w:rsidRPr="00804522" w:rsidRDefault="008E7632" w:rsidP="008E7632">
      <w:pPr>
        <w:pStyle w:val="LineTop"/>
        <w:rPr>
          <w:lang w:val="en-GB"/>
        </w:rPr>
      </w:pPr>
    </w:p>
    <w:p w14:paraId="0503F745" w14:textId="77777777" w:rsidR="008E7632" w:rsidRPr="00804522" w:rsidRDefault="00253950" w:rsidP="008E7632">
      <w:pPr>
        <w:pStyle w:val="ZSessionDoc"/>
        <w:rPr>
          <w:b/>
          <w:i w:val="0"/>
        </w:rPr>
      </w:pPr>
      <w:r w:rsidRPr="00804522">
        <w:rPr>
          <w:b/>
          <w:i w:val="0"/>
        </w:rPr>
        <w:t>TEXTS ADOPTED</w:t>
      </w:r>
    </w:p>
    <w:p w14:paraId="0431C5C5" w14:textId="77777777" w:rsidR="008E7632" w:rsidRPr="00804522" w:rsidRDefault="00253950" w:rsidP="008E7632">
      <w:pPr>
        <w:pStyle w:val="LineBottom"/>
      </w:pPr>
      <w:r w:rsidRPr="00804522">
        <w:rPr>
          <w:rFonts w:cs="Arial"/>
          <w:i/>
          <w:sz w:val="20"/>
          <w:szCs w:val="22"/>
        </w:rPr>
        <w:t xml:space="preserve"> </w:t>
      </w:r>
    </w:p>
    <w:p w14:paraId="047CD6C9" w14:textId="0BD03243" w:rsidR="009C4014" w:rsidRPr="00804522" w:rsidRDefault="00253950" w:rsidP="008E7632">
      <w:pPr>
        <w:pStyle w:val="ATHeading1"/>
        <w:spacing w:before="480"/>
        <w:rPr>
          <w:lang w:val="en-GB"/>
        </w:rPr>
      </w:pPr>
      <w:bookmarkStart w:id="0" w:name="TA_Heading"/>
      <w:r w:rsidRPr="00804522">
        <w:rPr>
          <w:lang w:val="en-GB"/>
        </w:rPr>
        <w:t>P10_TA(2026)</w:t>
      </w:r>
      <w:bookmarkStart w:id="1" w:name="TANumber"/>
      <w:bookmarkEnd w:id="0"/>
      <w:r w:rsidRPr="00804522">
        <w:rPr>
          <w:lang w:val="en-GB"/>
        </w:rPr>
        <w:t>00</w:t>
      </w:r>
      <w:bookmarkEnd w:id="1"/>
      <w:r w:rsidR="0022255F">
        <w:rPr>
          <w:lang w:val="en-GB"/>
        </w:rPr>
        <w:t>84</w:t>
      </w:r>
    </w:p>
    <w:p w14:paraId="444883AF" w14:textId="2FF76C4B" w:rsidR="009C4014" w:rsidRPr="00804522" w:rsidRDefault="00253950" w:rsidP="00253950">
      <w:pPr>
        <w:pStyle w:val="ATHeading2"/>
        <w:rPr>
          <w:lang w:val="en-GB"/>
        </w:rPr>
      </w:pPr>
      <w:r w:rsidRPr="00804522">
        <w:rPr>
          <w:lang w:val="en-GB"/>
        </w:rPr>
        <w:t>Calculation of emission credits for heavy-duty vehicles for the reporting periods of the years 2025 to 2029</w:t>
      </w:r>
      <w:bookmarkStart w:id="2" w:name="Etoiles"/>
      <w:bookmarkEnd w:id="2"/>
    </w:p>
    <w:p w14:paraId="2CF09FED" w14:textId="77777777" w:rsidR="009C4014" w:rsidRPr="00804522" w:rsidRDefault="009C4014" w:rsidP="009C4014">
      <w:pPr>
        <w:rPr>
          <w:i/>
          <w:vanish/>
          <w:lang w:val="en-GB"/>
        </w:rPr>
      </w:pPr>
      <w:r w:rsidRPr="00804522">
        <w:rPr>
          <w:i/>
        </w:rPr>
        <w:fldChar w:fldCharType="begin"/>
      </w:r>
      <w:r w:rsidRPr="00804522">
        <w:rPr>
          <w:i/>
          <w:lang w:val="en-GB"/>
        </w:rPr>
        <w:instrText xml:space="preserve"> TC"</w:instrText>
      </w:r>
      <w:bookmarkStart w:id="3" w:name="DocNumber"/>
      <w:r w:rsidR="00253950" w:rsidRPr="00804522">
        <w:rPr>
          <w:i/>
          <w:lang w:val="en-GB"/>
        </w:rPr>
        <w:instrText>(C10-0351/2025)</w:instrText>
      </w:r>
      <w:bookmarkEnd w:id="3"/>
      <w:r w:rsidRPr="00804522">
        <w:rPr>
          <w:i/>
          <w:lang w:val="en-GB"/>
        </w:rPr>
        <w:instrText xml:space="preserve">"\l3 \n&gt; \* MERGEFORMAT </w:instrText>
      </w:r>
      <w:r w:rsidRPr="00804522">
        <w:rPr>
          <w:i/>
        </w:rPr>
        <w:fldChar w:fldCharType="end"/>
      </w:r>
    </w:p>
    <w:p w14:paraId="2634084A" w14:textId="31536A2E" w:rsidR="00253950" w:rsidRPr="00804522" w:rsidRDefault="00253950" w:rsidP="009C4014">
      <w:pPr>
        <w:rPr>
          <w:vanish/>
          <w:lang w:val="en-GB"/>
        </w:rPr>
      </w:pPr>
      <w:bookmarkStart w:id="4" w:name="Commission"/>
      <w:r w:rsidRPr="00804522">
        <w:rPr>
          <w:vanish/>
          <w:lang w:val="en-GB"/>
        </w:rPr>
        <w:t>Committee on the Environment, Climate and Food Safety</w:t>
      </w:r>
    </w:p>
    <w:p w14:paraId="352EB369" w14:textId="0B92A4DA" w:rsidR="009C4014" w:rsidRPr="00804522" w:rsidRDefault="00253950" w:rsidP="009C4014">
      <w:pPr>
        <w:rPr>
          <w:vanish/>
          <w:lang w:val="en-GB"/>
        </w:rPr>
      </w:pPr>
      <w:bookmarkStart w:id="5" w:name="PE"/>
      <w:bookmarkEnd w:id="4"/>
      <w:r w:rsidRPr="00804522">
        <w:rPr>
          <w:vanish/>
          <w:lang w:val="en-GB"/>
        </w:rPr>
        <w:t>PE</w:t>
      </w:r>
      <w:r w:rsidR="008A71BC" w:rsidRPr="00804522">
        <w:rPr>
          <w:vanish/>
          <w:lang w:val="en-GB"/>
        </w:rPr>
        <w:t>785</w:t>
      </w:r>
      <w:r w:rsidRPr="00804522">
        <w:rPr>
          <w:vanish/>
          <w:lang w:val="en-GB"/>
        </w:rPr>
        <w:t>.</w:t>
      </w:r>
      <w:bookmarkEnd w:id="5"/>
      <w:r w:rsidR="008A71BC" w:rsidRPr="00804522">
        <w:rPr>
          <w:vanish/>
          <w:lang w:val="en-GB"/>
        </w:rPr>
        <w:t>805</w:t>
      </w:r>
    </w:p>
    <w:p w14:paraId="38EDBBCB" w14:textId="4E5CE334" w:rsidR="00253950" w:rsidRPr="00804522" w:rsidRDefault="00253950" w:rsidP="00253950">
      <w:pPr>
        <w:pStyle w:val="ATHeading3"/>
        <w:rPr>
          <w:lang w:val="en-GB"/>
        </w:rPr>
      </w:pPr>
      <w:bookmarkStart w:id="6" w:name="TextBodyBegin"/>
      <w:bookmarkStart w:id="7" w:name="Sujet"/>
      <w:bookmarkEnd w:id="6"/>
      <w:r w:rsidRPr="00804522">
        <w:rPr>
          <w:lang w:val="en-GB"/>
        </w:rPr>
        <w:t>European Parliament legislative resolution of 12 March 2026 on the proposal for a regulation of the European Parliament and of the Council amending Regulation (EU) 2019/1242 as regards the calculation of emission credits for heavy-duty vehicles for the reporting periods of the years 2025 to 2029 (COM(202</w:t>
      </w:r>
      <w:r w:rsidR="003E7CE0" w:rsidRPr="00804522">
        <w:rPr>
          <w:lang w:val="en-GB"/>
        </w:rPr>
        <w:t>5</w:t>
      </w:r>
      <w:r w:rsidRPr="00804522">
        <w:rPr>
          <w:lang w:val="en-GB"/>
        </w:rPr>
        <w:t>)</w:t>
      </w:r>
      <w:r w:rsidR="003E7CE0" w:rsidRPr="00804522">
        <w:rPr>
          <w:lang w:val="en-GB"/>
        </w:rPr>
        <w:t>0784</w:t>
      </w:r>
      <w:r w:rsidRPr="00804522">
        <w:rPr>
          <w:lang w:val="en-GB"/>
        </w:rPr>
        <w:t xml:space="preserve"> – C10-0351/2025 – 2025/0423(COD))</w:t>
      </w:r>
    </w:p>
    <w:p w14:paraId="134A3E54" w14:textId="77777777" w:rsidR="00253950" w:rsidRPr="00804522" w:rsidRDefault="00253950" w:rsidP="00253950">
      <w:pPr>
        <w:pStyle w:val="ATHeading3"/>
        <w:rPr>
          <w:lang w:val="en-GB"/>
        </w:rPr>
      </w:pPr>
      <w:bookmarkStart w:id="8" w:name="References"/>
      <w:bookmarkEnd w:id="7"/>
      <w:r w:rsidRPr="00804522">
        <w:rPr>
          <w:lang w:val="en-GB"/>
        </w:rPr>
        <w:t>(Ordinary legislative procedure: first reading)</w:t>
      </w:r>
      <w:bookmarkEnd w:id="8"/>
    </w:p>
    <w:p w14:paraId="2914A6E2" w14:textId="77777777" w:rsidR="00253950" w:rsidRPr="00804522" w:rsidRDefault="00253950" w:rsidP="00253950">
      <w:pPr>
        <w:pStyle w:val="Normal12"/>
        <w:spacing w:before="360"/>
        <w:rPr>
          <w:i/>
          <w:szCs w:val="24"/>
        </w:rPr>
      </w:pPr>
      <w:r w:rsidRPr="00804522">
        <w:rPr>
          <w:i/>
          <w:szCs w:val="24"/>
        </w:rPr>
        <w:t>The European Parliament,</w:t>
      </w:r>
    </w:p>
    <w:p w14:paraId="1853050B" w14:textId="1CC85FA3" w:rsidR="00253950" w:rsidRPr="00804522" w:rsidRDefault="00253950" w:rsidP="00253950">
      <w:pPr>
        <w:pStyle w:val="Normal12Hanging"/>
        <w:widowControl/>
        <w:ind w:left="567" w:hanging="567"/>
      </w:pPr>
      <w:r w:rsidRPr="00804522">
        <w:t>–</w:t>
      </w:r>
      <w:r w:rsidRPr="00804522">
        <w:tab/>
        <w:t>having regard to the Commission proposal to Parliament and the Council (</w:t>
      </w:r>
      <w:proofErr w:type="gramStart"/>
      <w:r w:rsidRPr="00804522">
        <w:t>COM(</w:t>
      </w:r>
      <w:proofErr w:type="gramEnd"/>
      <w:r w:rsidRPr="00804522">
        <w:t>202</w:t>
      </w:r>
      <w:r w:rsidR="003E7CE0" w:rsidRPr="00804522">
        <w:t>5</w:t>
      </w:r>
      <w:r w:rsidRPr="00804522">
        <w:t>)</w:t>
      </w:r>
      <w:r w:rsidR="003E7CE0" w:rsidRPr="00804522">
        <w:t>0784</w:t>
      </w:r>
      <w:r w:rsidRPr="00804522">
        <w:t>),</w:t>
      </w:r>
    </w:p>
    <w:p w14:paraId="43F541C6" w14:textId="716F97C2" w:rsidR="00253950" w:rsidRPr="00804522" w:rsidRDefault="00253950" w:rsidP="00253950">
      <w:pPr>
        <w:pStyle w:val="Normal12Hanging"/>
        <w:widowControl/>
        <w:ind w:left="567" w:hanging="567"/>
      </w:pPr>
      <w:r w:rsidRPr="00804522">
        <w:t>–</w:t>
      </w:r>
      <w:r w:rsidRPr="00804522">
        <w:tab/>
        <w:t>having regard to Article 294(2) and Article </w:t>
      </w:r>
      <w:r w:rsidR="006957EA" w:rsidRPr="00804522">
        <w:t xml:space="preserve">192(1) </w:t>
      </w:r>
      <w:r w:rsidRPr="00804522">
        <w:t>of the Treaty on the Functioning of the European Union, pursuant to which the Commission submitted the proposal to Parliament (C10-0351/2025),</w:t>
      </w:r>
    </w:p>
    <w:p w14:paraId="7E1AC583" w14:textId="77777777" w:rsidR="003E7CE0" w:rsidRPr="00804522" w:rsidRDefault="003E7CE0" w:rsidP="003E7CE0">
      <w:pPr>
        <w:pStyle w:val="Normal12Hanging"/>
        <w:widowControl/>
        <w:ind w:left="567" w:hanging="567"/>
      </w:pPr>
      <w:r w:rsidRPr="00804522">
        <w:t>–</w:t>
      </w:r>
      <w:r w:rsidRPr="00804522">
        <w:tab/>
        <w:t>having regard to Article 294(3) of the Treaty on the Functioning of the European Union,</w:t>
      </w:r>
    </w:p>
    <w:p w14:paraId="64183C75" w14:textId="6A02F652" w:rsidR="003E7CE0" w:rsidRPr="00804522" w:rsidRDefault="003E7CE0" w:rsidP="003E7CE0">
      <w:pPr>
        <w:pStyle w:val="Normal12Hanging"/>
        <w:widowControl/>
        <w:ind w:left="567" w:hanging="567"/>
      </w:pPr>
      <w:r w:rsidRPr="00804522">
        <w:t>–</w:t>
      </w:r>
      <w:r w:rsidRPr="00804522">
        <w:tab/>
      </w:r>
      <w:r w:rsidR="003575CD" w:rsidRPr="00804522">
        <w:t>after consulting</w:t>
      </w:r>
      <w:r w:rsidRPr="00804522">
        <w:t xml:space="preserve"> the European Economic and Social Committee,</w:t>
      </w:r>
    </w:p>
    <w:p w14:paraId="10D436BD" w14:textId="77777777" w:rsidR="003E7CE0" w:rsidRPr="00804522" w:rsidRDefault="003E7CE0" w:rsidP="003E7CE0">
      <w:pPr>
        <w:pStyle w:val="Normal12Hanging"/>
        <w:widowControl/>
        <w:ind w:left="567" w:hanging="567"/>
      </w:pPr>
      <w:r w:rsidRPr="00804522">
        <w:t>–</w:t>
      </w:r>
      <w:r w:rsidRPr="00804522">
        <w:tab/>
        <w:t>after consulting the Committee of the Regions,</w:t>
      </w:r>
    </w:p>
    <w:p w14:paraId="62960706" w14:textId="55730DA7" w:rsidR="00253950" w:rsidRPr="00804522" w:rsidRDefault="003E7CE0" w:rsidP="00253950">
      <w:pPr>
        <w:pStyle w:val="Normal12Hanging"/>
        <w:widowControl/>
        <w:ind w:left="567" w:hanging="567"/>
      </w:pPr>
      <w:r w:rsidRPr="00804522">
        <w:t xml:space="preserve">– </w:t>
      </w:r>
      <w:r w:rsidRPr="00804522">
        <w:tab/>
      </w:r>
      <w:r w:rsidR="00253950" w:rsidRPr="00804522">
        <w:t>having regard to Rules 60 and 170 of its Rules of Procedure,</w:t>
      </w:r>
    </w:p>
    <w:p w14:paraId="30984E3E" w14:textId="77777777" w:rsidR="00253950" w:rsidRPr="00804522" w:rsidRDefault="00253950" w:rsidP="00253950">
      <w:pPr>
        <w:pStyle w:val="Normal12Hanging"/>
        <w:widowControl/>
        <w:ind w:left="567" w:hanging="567"/>
      </w:pPr>
      <w:r w:rsidRPr="00804522">
        <w:t>1.</w:t>
      </w:r>
      <w:r w:rsidRPr="00804522">
        <w:tab/>
        <w:t xml:space="preserve">Adopts its position at first reading hereinafter set </w:t>
      </w:r>
      <w:proofErr w:type="gramStart"/>
      <w:r w:rsidRPr="00804522">
        <w:t>out;</w:t>
      </w:r>
      <w:proofErr w:type="gramEnd"/>
    </w:p>
    <w:p w14:paraId="5DFE6AED" w14:textId="77777777" w:rsidR="00253950" w:rsidRPr="00804522" w:rsidRDefault="00253950" w:rsidP="00253950">
      <w:pPr>
        <w:pStyle w:val="Normal12Hanging"/>
        <w:widowControl/>
        <w:ind w:left="567" w:hanging="567"/>
      </w:pPr>
      <w:r w:rsidRPr="00804522">
        <w:t>2.</w:t>
      </w:r>
      <w:r w:rsidRPr="00804522">
        <w:tab/>
        <w:t xml:space="preserve">Calls on the Commission to refer the matter to Parliament again if it replaces, substantially amends or intends to substantially amend its </w:t>
      </w:r>
      <w:proofErr w:type="gramStart"/>
      <w:r w:rsidRPr="00804522">
        <w:t>proposal;</w:t>
      </w:r>
      <w:proofErr w:type="gramEnd"/>
    </w:p>
    <w:p w14:paraId="0162931A" w14:textId="77777777" w:rsidR="003E7CE0" w:rsidRPr="00804522" w:rsidRDefault="00253950" w:rsidP="003E7CE0">
      <w:pPr>
        <w:pStyle w:val="Normal12"/>
        <w:widowControl/>
        <w:ind w:left="567" w:hanging="567"/>
        <w:sectPr w:rsidR="003E7CE0" w:rsidRPr="00804522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804522">
        <w:t>3.</w:t>
      </w:r>
      <w:r w:rsidRPr="00804522">
        <w:tab/>
        <w:t>Instructs its President to forward its position to the Council, the Commission and the national parliaments.</w:t>
      </w:r>
    </w:p>
    <w:p w14:paraId="62B3136A" w14:textId="4A0F63EB" w:rsidR="00253950" w:rsidRPr="00804522" w:rsidRDefault="00253950" w:rsidP="003E7CE0">
      <w:pPr>
        <w:pStyle w:val="Normal12"/>
        <w:widowControl/>
        <w:ind w:left="567" w:hanging="567"/>
        <w:rPr>
          <w:rFonts w:eastAsia="Calibri"/>
          <w:b/>
          <w:bCs/>
          <w:color w:val="000000"/>
          <w:szCs w:val="24"/>
        </w:rPr>
      </w:pPr>
      <w:r w:rsidRPr="00804522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804522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804522">
        <w:rPr>
          <w:rFonts w:eastAsia="Calibri"/>
          <w:b/>
          <w:bCs/>
          <w:color w:val="000000"/>
          <w:szCs w:val="24"/>
        </w:rPr>
        <w:t>202</w:t>
      </w:r>
      <w:r w:rsidR="003E7CE0" w:rsidRPr="00804522">
        <w:rPr>
          <w:rFonts w:eastAsia="Calibri"/>
          <w:b/>
          <w:bCs/>
          <w:color w:val="000000"/>
          <w:szCs w:val="24"/>
        </w:rPr>
        <w:t>5</w:t>
      </w:r>
      <w:r w:rsidRPr="00804522">
        <w:rPr>
          <w:rFonts w:eastAsia="Calibri"/>
          <w:b/>
          <w:bCs/>
          <w:color w:val="000000"/>
          <w:szCs w:val="24"/>
        </w:rPr>
        <w:t>)0</w:t>
      </w:r>
      <w:r w:rsidR="003E7CE0" w:rsidRPr="00804522">
        <w:rPr>
          <w:rFonts w:eastAsia="Calibri"/>
          <w:b/>
          <w:bCs/>
          <w:color w:val="000000"/>
          <w:szCs w:val="24"/>
        </w:rPr>
        <w:t>423</w:t>
      </w:r>
    </w:p>
    <w:p w14:paraId="0AFCBDA6" w14:textId="6BBF0CB1" w:rsidR="00253950" w:rsidRDefault="00253950" w:rsidP="00253950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en-GB" w:eastAsia="en-US"/>
        </w:rPr>
      </w:pPr>
      <w:r w:rsidRPr="00804522">
        <w:rPr>
          <w:rFonts w:eastAsia="Calibri"/>
          <w:b/>
          <w:bCs/>
          <w:szCs w:val="24"/>
          <w:lang w:val="en-GB"/>
        </w:rPr>
        <w:t xml:space="preserve">Position of the European Parliament adopted at first reading on </w:t>
      </w:r>
      <w:r w:rsidR="003E7CE0" w:rsidRPr="00804522">
        <w:rPr>
          <w:rFonts w:eastAsia="Calibri"/>
          <w:b/>
          <w:bCs/>
          <w:szCs w:val="24"/>
          <w:lang w:val="en-GB"/>
        </w:rPr>
        <w:t>12</w:t>
      </w:r>
      <w:r w:rsidRPr="00804522">
        <w:rPr>
          <w:rFonts w:eastAsia="Calibri"/>
          <w:b/>
          <w:bCs/>
          <w:szCs w:val="24"/>
          <w:lang w:val="en-GB"/>
        </w:rPr>
        <w:t xml:space="preserve"> </w:t>
      </w:r>
      <w:r w:rsidR="003E7CE0" w:rsidRPr="00804522">
        <w:rPr>
          <w:rFonts w:eastAsia="Calibri"/>
          <w:b/>
          <w:bCs/>
          <w:szCs w:val="24"/>
          <w:lang w:val="en-GB"/>
        </w:rPr>
        <w:t>March</w:t>
      </w:r>
      <w:r w:rsidRPr="00804522">
        <w:rPr>
          <w:rFonts w:eastAsia="Calibri"/>
          <w:b/>
          <w:bCs/>
          <w:szCs w:val="24"/>
          <w:lang w:val="en-GB"/>
        </w:rPr>
        <w:t xml:space="preserve"> 2026 with a view to the adoption of Regulation (EU) 2026/… of the European Parliament and of the Council </w:t>
      </w:r>
      <w:bookmarkStart w:id="9" w:name="_DV_M1"/>
      <w:bookmarkStart w:id="10" w:name="_DV_M2"/>
      <w:bookmarkEnd w:id="9"/>
      <w:bookmarkEnd w:id="10"/>
      <w:r w:rsidR="003E7CE0" w:rsidRPr="00804522">
        <w:rPr>
          <w:rFonts w:eastAsia="Calibri"/>
          <w:b/>
          <w:noProof/>
          <w:szCs w:val="22"/>
          <w:lang w:val="en-GB" w:eastAsia="en-US"/>
        </w:rPr>
        <w:t>amending Regulation (EU) 2019/1242 as regards the calculation of emission credits for heavy-duty vehicles for the reporting periods of the years 2025 to 2029</w:t>
      </w:r>
    </w:p>
    <w:p w14:paraId="4F4EBE14" w14:textId="3D760FE5" w:rsidR="00435CAD" w:rsidRPr="00435CAD" w:rsidRDefault="00435CAD" w:rsidP="00253950">
      <w:pPr>
        <w:autoSpaceDE w:val="0"/>
        <w:autoSpaceDN w:val="0"/>
        <w:adjustRightInd w:val="0"/>
        <w:spacing w:before="120" w:after="120"/>
        <w:rPr>
          <w:rFonts w:eastAsia="Calibri"/>
          <w:bCs/>
          <w:i/>
          <w:iCs/>
          <w:noProof/>
          <w:szCs w:val="22"/>
          <w:lang w:val="en-GB" w:eastAsia="en-US"/>
        </w:rPr>
      </w:pPr>
      <w:r w:rsidRPr="00435CAD">
        <w:rPr>
          <w:rFonts w:eastAsia="Calibri"/>
          <w:bCs/>
          <w:i/>
          <w:iCs/>
          <w:noProof/>
          <w:szCs w:val="22"/>
          <w:lang w:val="en-GB" w:eastAsia="en-US"/>
        </w:rPr>
        <w:t>(As an agreement was reached between Parliament and Council, Parliament's position corresponds to the final legislative act, Regulation (EU) 2026/1046.)</w:t>
      </w:r>
    </w:p>
    <w:sectPr w:rsidR="00435CAD" w:rsidRPr="00435CAD" w:rsidSect="003E7CE0">
      <w:footerReference w:type="default" r:id="rId10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C4AFA" w14:textId="77777777" w:rsidR="00253950" w:rsidRDefault="00253950" w:rsidP="009C4014">
      <w:r>
        <w:separator/>
      </w:r>
    </w:p>
  </w:endnote>
  <w:endnote w:type="continuationSeparator" w:id="0">
    <w:p w14:paraId="4BB47144" w14:textId="77777777" w:rsidR="00253950" w:rsidRDefault="0025395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009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C67A" w14:textId="05FF02CB" w:rsidR="003E7CE0" w:rsidRPr="003E7CE0" w:rsidRDefault="003E7CE0" w:rsidP="003E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E64B" w14:textId="77777777" w:rsidR="00253950" w:rsidRDefault="00253950" w:rsidP="009C4014">
      <w:r>
        <w:separator/>
      </w:r>
    </w:p>
  </w:footnote>
  <w:footnote w:type="continuationSeparator" w:id="0">
    <w:p w14:paraId="56371406" w14:textId="77777777" w:rsidR="00253950" w:rsidRDefault="00253950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54482014">
    <w:abstractNumId w:val="3"/>
  </w:num>
  <w:num w:numId="2" w16cid:durableId="776562947">
    <w:abstractNumId w:val="2"/>
  </w:num>
  <w:num w:numId="3" w16cid:durableId="1223129830">
    <w:abstractNumId w:val="1"/>
  </w:num>
  <w:num w:numId="4" w16cid:durableId="2021278579">
    <w:abstractNumId w:val="0"/>
  </w:num>
  <w:num w:numId="5" w16cid:durableId="408111847">
    <w:abstractNumId w:val="6"/>
  </w:num>
  <w:num w:numId="6" w16cid:durableId="1375694595">
    <w:abstractNumId w:val="5"/>
  </w:num>
  <w:num w:numId="7" w16cid:durableId="1975207650">
    <w:abstractNumId w:val="4"/>
  </w:num>
  <w:num w:numId="8" w16cid:durableId="1218053075">
    <w:abstractNumId w:val="7"/>
  </w:num>
  <w:num w:numId="9" w16cid:durableId="19010879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950"/>
    <w:rsid w:val="00013B2A"/>
    <w:rsid w:val="0008347C"/>
    <w:rsid w:val="000A06F1"/>
    <w:rsid w:val="000C2BFE"/>
    <w:rsid w:val="000F27A9"/>
    <w:rsid w:val="000F6208"/>
    <w:rsid w:val="00125CBC"/>
    <w:rsid w:val="00172070"/>
    <w:rsid w:val="00185E15"/>
    <w:rsid w:val="001D4BBF"/>
    <w:rsid w:val="001D63A8"/>
    <w:rsid w:val="0022255F"/>
    <w:rsid w:val="00253950"/>
    <w:rsid w:val="002924A9"/>
    <w:rsid w:val="002A1D4E"/>
    <w:rsid w:val="002B4BCF"/>
    <w:rsid w:val="002F1925"/>
    <w:rsid w:val="00300C61"/>
    <w:rsid w:val="00312A38"/>
    <w:rsid w:val="003202DD"/>
    <w:rsid w:val="003575CD"/>
    <w:rsid w:val="003775B9"/>
    <w:rsid w:val="00397B2A"/>
    <w:rsid w:val="003E1189"/>
    <w:rsid w:val="003E7CE0"/>
    <w:rsid w:val="003F4DFE"/>
    <w:rsid w:val="00425111"/>
    <w:rsid w:val="00435CAD"/>
    <w:rsid w:val="00451C48"/>
    <w:rsid w:val="0047030E"/>
    <w:rsid w:val="0047510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57EA"/>
    <w:rsid w:val="006A1E82"/>
    <w:rsid w:val="006A5878"/>
    <w:rsid w:val="006A7C85"/>
    <w:rsid w:val="006A7CE5"/>
    <w:rsid w:val="006B1646"/>
    <w:rsid w:val="006B17B4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4522"/>
    <w:rsid w:val="008512F3"/>
    <w:rsid w:val="00857458"/>
    <w:rsid w:val="00873086"/>
    <w:rsid w:val="00873A0F"/>
    <w:rsid w:val="00895FA0"/>
    <w:rsid w:val="008A71BC"/>
    <w:rsid w:val="008B1C2E"/>
    <w:rsid w:val="008D7C16"/>
    <w:rsid w:val="008E7632"/>
    <w:rsid w:val="008F0108"/>
    <w:rsid w:val="008F7F1C"/>
    <w:rsid w:val="00907FE0"/>
    <w:rsid w:val="00944820"/>
    <w:rsid w:val="009865B7"/>
    <w:rsid w:val="009B7E10"/>
    <w:rsid w:val="009C4014"/>
    <w:rsid w:val="009F28EF"/>
    <w:rsid w:val="00A1739E"/>
    <w:rsid w:val="00B32FAD"/>
    <w:rsid w:val="00B54C72"/>
    <w:rsid w:val="00B85C1E"/>
    <w:rsid w:val="00C15516"/>
    <w:rsid w:val="00C16C81"/>
    <w:rsid w:val="00C23BC7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6136C"/>
    <w:rsid w:val="00E73B02"/>
    <w:rsid w:val="00E74BF3"/>
    <w:rsid w:val="00EF3610"/>
    <w:rsid w:val="00F0557F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D112D"/>
  <w15:chartTrackingRefBased/>
  <w15:docId w15:val="{6C0E7EF5-7C00-4805-BA03-441F889E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unhideWhenUsed/>
    <w:rsid w:val="0025395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53950"/>
    <w:pPr>
      <w:widowControl w:val="0"/>
    </w:pPr>
    <w:rPr>
      <w:snapToGrid w:val="0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253950"/>
    <w:rPr>
      <w:snapToGrid w:val="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E7CE0"/>
    <w:rPr>
      <w:sz w:val="22"/>
      <w:lang w:val="fr-FR"/>
    </w:rPr>
  </w:style>
  <w:style w:type="paragraph" w:customStyle="1" w:styleId="Institutionquiagit">
    <w:name w:val="Institution qui agit"/>
    <w:basedOn w:val="Normal"/>
    <w:next w:val="Normal"/>
    <w:rsid w:val="003E7CE0"/>
    <w:pPr>
      <w:keepNext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3E7CE0"/>
    <w:pPr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styleId="Hyperlink">
    <w:name w:val="Hyperlink"/>
    <w:uiPriority w:val="99"/>
    <w:rsid w:val="003E7CE0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3E7CE0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3E7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6957EA"/>
    <w:pPr>
      <w:widowControl/>
    </w:pPr>
    <w:rPr>
      <w:b/>
      <w:bCs/>
      <w:snapToGrid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957EA"/>
    <w:rPr>
      <w:b/>
      <w:bCs/>
      <w:snapToGrid/>
      <w:lang w:val="fr-FR" w:eastAsia="en-US"/>
    </w:rPr>
  </w:style>
  <w:style w:type="paragraph" w:styleId="Revision">
    <w:name w:val="Revision"/>
    <w:hidden/>
    <w:uiPriority w:val="99"/>
    <w:semiHidden/>
    <w:rsid w:val="003575CD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290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VENNARD Ronan</dc:creator>
  <cp:keywords/>
  <cp:lastModifiedBy>SMITH Lyndsey</cp:lastModifiedBy>
  <cp:revision>2</cp:revision>
  <cp:lastPrinted>2014-08-07T13:15:00Z</cp:lastPrinted>
  <dcterms:created xsi:type="dcterms:W3CDTF">2026-05-11T13:08:00Z</dcterms:created>
  <dcterms:modified xsi:type="dcterms:W3CDTF">2026-05-11T13:08:00Z</dcterms:modified>
</cp:coreProperties>
</file>