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53212" w14:paraId="26D33DF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31AEA2" w14:textId="77777777" w:rsidR="00757DD5" w:rsidRPr="00E53212" w:rsidRDefault="00E53212" w:rsidP="00425111">
            <w:pPr>
              <w:pStyle w:val="EPName"/>
              <w:rPr>
                <w:lang w:val="ga-IE"/>
              </w:rPr>
            </w:pPr>
            <w:r w:rsidRPr="00E53212">
              <w:rPr>
                <w:lang w:val="ga-IE"/>
              </w:rPr>
              <w:t>Parlaimint na hEorpa</w:t>
            </w:r>
          </w:p>
          <w:p w14:paraId="57056E97" w14:textId="77777777" w:rsidR="00757DD5" w:rsidRPr="00E53212" w:rsidRDefault="00E53212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E53212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6708CB9" w14:textId="77777777" w:rsidR="00757DD5" w:rsidRPr="00E53212" w:rsidRDefault="00172070" w:rsidP="00425111">
            <w:pPr>
              <w:pStyle w:val="EPLogo"/>
              <w:rPr>
                <w:lang w:val="ga-IE"/>
              </w:rPr>
            </w:pPr>
            <w:r w:rsidRPr="00E53212">
              <w:rPr>
                <w:noProof/>
                <w:lang w:val="ga-IE"/>
              </w:rPr>
              <w:drawing>
                <wp:inline distT="0" distB="0" distL="0" distR="0" wp14:anchorId="0BC56098" wp14:editId="2E175F9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D25BE" w14:textId="77777777" w:rsidR="008E7632" w:rsidRPr="00E53212" w:rsidRDefault="008E7632" w:rsidP="008E7632">
      <w:pPr>
        <w:pStyle w:val="LineTop"/>
        <w:rPr>
          <w:lang w:val="ga-IE"/>
        </w:rPr>
      </w:pPr>
    </w:p>
    <w:p w14:paraId="5A9DAAE9" w14:textId="77777777" w:rsidR="008E7632" w:rsidRPr="00E53212" w:rsidRDefault="00E53212" w:rsidP="008E7632">
      <w:pPr>
        <w:pStyle w:val="ZSessionDoc"/>
        <w:rPr>
          <w:b/>
          <w:i w:val="0"/>
          <w:lang w:val="ga-IE"/>
        </w:rPr>
      </w:pPr>
      <w:r w:rsidRPr="00E53212">
        <w:rPr>
          <w:b/>
          <w:i w:val="0"/>
          <w:lang w:val="ga-IE"/>
        </w:rPr>
        <w:t xml:space="preserve">TÉACSANNA ARNA </w:t>
      </w:r>
      <w:proofErr w:type="spellStart"/>
      <w:r w:rsidRPr="00E53212">
        <w:rPr>
          <w:b/>
          <w:i w:val="0"/>
          <w:lang w:val="ga-IE"/>
        </w:rPr>
        <w:t>nGLACADH</w:t>
      </w:r>
      <w:proofErr w:type="spellEnd"/>
    </w:p>
    <w:p w14:paraId="6DB29205" w14:textId="77777777" w:rsidR="008E7632" w:rsidRPr="00E53212" w:rsidRDefault="00E53212" w:rsidP="008E7632">
      <w:pPr>
        <w:pStyle w:val="LineBottom"/>
        <w:rPr>
          <w:lang w:val="ga-IE"/>
        </w:rPr>
      </w:pPr>
      <w:r w:rsidRPr="00E53212">
        <w:rPr>
          <w:rFonts w:cs="Arial"/>
          <w:i/>
          <w:sz w:val="20"/>
          <w:szCs w:val="22"/>
          <w:lang w:val="ga-IE"/>
        </w:rPr>
        <w:t xml:space="preserve"> </w:t>
      </w:r>
    </w:p>
    <w:p w14:paraId="7698C0CD" w14:textId="28EF062A" w:rsidR="009C4014" w:rsidRPr="001F0D74" w:rsidRDefault="00E53212" w:rsidP="001F0D74">
      <w:pPr>
        <w:pStyle w:val="ATHeading1"/>
      </w:pPr>
      <w:bookmarkStart w:id="0" w:name="TA_Heading"/>
      <w:r w:rsidRPr="00E53212">
        <w:t>P10_TA(2026)</w:t>
      </w:r>
      <w:bookmarkStart w:id="1" w:name="TANumber"/>
      <w:bookmarkEnd w:id="0"/>
      <w:r w:rsidRPr="00E53212">
        <w:t>0</w:t>
      </w:r>
      <w:bookmarkEnd w:id="1"/>
      <w:r w:rsidR="0038169D">
        <w:t>162</w:t>
      </w:r>
    </w:p>
    <w:p w14:paraId="5D296365" w14:textId="7459B7AA" w:rsidR="009C4014" w:rsidRPr="00E53212" w:rsidRDefault="00E53212" w:rsidP="00E53212">
      <w:pPr>
        <w:pStyle w:val="ATHeading2"/>
        <w:rPr>
          <w:lang w:val="ga-IE"/>
        </w:rPr>
      </w:pPr>
      <w:bookmarkStart w:id="2" w:name="Etoiles"/>
      <w:bookmarkEnd w:id="2"/>
      <w:r w:rsidRPr="00E53212">
        <w:rPr>
          <w:lang w:val="ga-IE"/>
        </w:rPr>
        <w:t>Ag tacú leis an athléimneacht dhaonlathach san Airméin</w:t>
      </w:r>
    </w:p>
    <w:p w14:paraId="2D746CA1" w14:textId="028F88AF" w:rsidR="00E53212" w:rsidRPr="00E53212" w:rsidRDefault="009C4014" w:rsidP="009C4014">
      <w:pPr>
        <w:rPr>
          <w:i/>
          <w:vanish/>
          <w:lang w:val="ga-IE"/>
        </w:rPr>
      </w:pPr>
      <w:r w:rsidRPr="00E53212">
        <w:rPr>
          <w:i/>
          <w:lang w:val="ga-IE"/>
        </w:rPr>
        <w:fldChar w:fldCharType="begin"/>
      </w:r>
      <w:r w:rsidRPr="00E53212">
        <w:rPr>
          <w:i/>
          <w:lang w:val="ga-IE"/>
        </w:rPr>
        <w:instrText xml:space="preserve"> TC"</w:instrText>
      </w:r>
      <w:bookmarkStart w:id="3" w:name="DocNumber"/>
      <w:r w:rsidR="00E53212" w:rsidRPr="00E53212">
        <w:rPr>
          <w:i/>
          <w:lang w:val="ga-IE"/>
        </w:rPr>
        <w:instrText>(B10-0195, 0196, 0198, 0199 agus 0200/2026)</w:instrText>
      </w:r>
      <w:bookmarkEnd w:id="3"/>
      <w:r w:rsidRPr="00E53212">
        <w:rPr>
          <w:i/>
          <w:lang w:val="ga-IE"/>
        </w:rPr>
        <w:instrText xml:space="preserve">"\l3 \n&gt; \* MERGEFORMAT </w:instrText>
      </w:r>
      <w:r w:rsidRPr="00E53212">
        <w:rPr>
          <w:i/>
          <w:lang w:val="ga-IE"/>
        </w:rPr>
        <w:fldChar w:fldCharType="end"/>
      </w:r>
      <w:bookmarkStart w:id="4" w:name="Commission"/>
    </w:p>
    <w:p w14:paraId="66782F48" w14:textId="0DEDCEC3" w:rsidR="009C4014" w:rsidRPr="00E53212" w:rsidRDefault="00E53212" w:rsidP="009C4014">
      <w:pPr>
        <w:rPr>
          <w:vanish/>
          <w:lang w:val="ga-IE"/>
        </w:rPr>
      </w:pPr>
      <w:bookmarkStart w:id="5" w:name="PE"/>
      <w:bookmarkEnd w:id="4"/>
      <w:r w:rsidRPr="00E53212">
        <w:rPr>
          <w:vanish/>
          <w:lang w:val="ga-IE"/>
        </w:rPr>
        <w:t>PE</w:t>
      </w:r>
      <w:bookmarkEnd w:id="5"/>
      <w:r w:rsidRPr="00E53212">
        <w:rPr>
          <w:vanish/>
          <w:lang w:val="ga-IE"/>
        </w:rPr>
        <w:t>783.229</w:t>
      </w:r>
    </w:p>
    <w:p w14:paraId="2BBAD258" w14:textId="70940B9D" w:rsidR="009C4014" w:rsidRPr="00E53212" w:rsidRDefault="00E53212" w:rsidP="00E53212">
      <w:pPr>
        <w:pStyle w:val="ATHeading3"/>
        <w:rPr>
          <w:lang w:val="ga-IE"/>
        </w:rPr>
      </w:pPr>
      <w:r w:rsidRPr="00E53212">
        <w:rPr>
          <w:lang w:val="ga-IE"/>
        </w:rPr>
        <w:t xml:space="preserve">Rún ó Pharlaimint na hEorpa an 30 Aibreán 2026 </w:t>
      </w:r>
      <w:r>
        <w:rPr>
          <w:lang w:val="ga-IE"/>
        </w:rPr>
        <w:t xml:space="preserve">maidir le </w:t>
      </w:r>
      <w:r w:rsidRPr="00E53212">
        <w:rPr>
          <w:lang w:val="ga-IE"/>
        </w:rPr>
        <w:t>tacú leis an athléimneacht dhaonlathach san Airméin</w:t>
      </w:r>
      <w:r w:rsidR="00E73B02" w:rsidRPr="00E53212">
        <w:rPr>
          <w:lang w:val="ga-IE"/>
        </w:rPr>
        <w:t xml:space="preserve"> </w:t>
      </w:r>
      <w:bookmarkStart w:id="6" w:name="References"/>
      <w:r w:rsidRPr="00E53212">
        <w:rPr>
          <w:lang w:val="ga-IE"/>
        </w:rPr>
        <w:t>(2026/2701(RSP))</w:t>
      </w:r>
      <w:bookmarkEnd w:id="6"/>
    </w:p>
    <w:p w14:paraId="422E782E" w14:textId="3F89740C" w:rsidR="009F28EF" w:rsidRPr="00E53212" w:rsidRDefault="00E53212" w:rsidP="009F28EF">
      <w:pPr>
        <w:pStyle w:val="Normal12"/>
        <w:rPr>
          <w:i/>
          <w:iCs/>
          <w:szCs w:val="24"/>
          <w:lang w:val="ga-IE"/>
        </w:rPr>
      </w:pPr>
      <w:bookmarkStart w:id="7" w:name="TextBodyBegin"/>
      <w:bookmarkEnd w:id="7"/>
      <w:r w:rsidRPr="004E4057">
        <w:rPr>
          <w:i/>
          <w:iCs/>
          <w:szCs w:val="24"/>
          <w:lang w:val="ga-IE"/>
        </w:rPr>
        <w:t>(Níl an téacs seo le fáil as Gaeilge faoi láthair)</w:t>
      </w:r>
    </w:p>
    <w:sectPr w:rsidR="009F28EF" w:rsidRPr="00E53212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9FBD9" w14:textId="77777777" w:rsidR="00E53212" w:rsidRDefault="00E53212" w:rsidP="009C4014">
      <w:r>
        <w:separator/>
      </w:r>
    </w:p>
  </w:endnote>
  <w:endnote w:type="continuationSeparator" w:id="0">
    <w:p w14:paraId="55B75E47" w14:textId="77777777" w:rsidR="00E53212" w:rsidRDefault="00E5321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0149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47DA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06CE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4C348" w14:textId="77777777" w:rsidR="00E53212" w:rsidRDefault="00E53212" w:rsidP="009C4014">
      <w:r>
        <w:separator/>
      </w:r>
    </w:p>
  </w:footnote>
  <w:footnote w:type="continuationSeparator" w:id="0">
    <w:p w14:paraId="3DD65F6D" w14:textId="77777777" w:rsidR="00E53212" w:rsidRDefault="00E5321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739B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1D9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5BDE3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24120794">
    <w:abstractNumId w:val="3"/>
  </w:num>
  <w:num w:numId="2" w16cid:durableId="1406414583">
    <w:abstractNumId w:val="2"/>
  </w:num>
  <w:num w:numId="3" w16cid:durableId="1855611505">
    <w:abstractNumId w:val="1"/>
  </w:num>
  <w:num w:numId="4" w16cid:durableId="38215568">
    <w:abstractNumId w:val="0"/>
  </w:num>
  <w:num w:numId="5" w16cid:durableId="518351586">
    <w:abstractNumId w:val="6"/>
  </w:num>
  <w:num w:numId="6" w16cid:durableId="686253158">
    <w:abstractNumId w:val="5"/>
  </w:num>
  <w:num w:numId="7" w16cid:durableId="1646012989">
    <w:abstractNumId w:val="4"/>
  </w:num>
  <w:num w:numId="8" w16cid:durableId="2097247097">
    <w:abstractNumId w:val="7"/>
  </w:num>
  <w:num w:numId="9" w16cid:durableId="476538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12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1F0D74"/>
    <w:rsid w:val="002924A9"/>
    <w:rsid w:val="002A1D4E"/>
    <w:rsid w:val="002B4BCF"/>
    <w:rsid w:val="002F1925"/>
    <w:rsid w:val="00300C61"/>
    <w:rsid w:val="00312A38"/>
    <w:rsid w:val="003202DD"/>
    <w:rsid w:val="003775B9"/>
    <w:rsid w:val="0038169D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96F2D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31FF8"/>
    <w:rsid w:val="00D91669"/>
    <w:rsid w:val="00DF097A"/>
    <w:rsid w:val="00DF53A8"/>
    <w:rsid w:val="00E039BF"/>
    <w:rsid w:val="00E11822"/>
    <w:rsid w:val="00E53212"/>
    <w:rsid w:val="00E73B02"/>
    <w:rsid w:val="00E74BF3"/>
    <w:rsid w:val="00EF3610"/>
    <w:rsid w:val="00F177A4"/>
    <w:rsid w:val="00F97E29"/>
    <w:rsid w:val="00FB1507"/>
    <w:rsid w:val="00FB3609"/>
    <w:rsid w:val="00FE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98696"/>
  <w15:chartTrackingRefBased/>
  <w15:docId w15:val="{A2CA49B4-57AF-44D7-92BC-136F306B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1F0D74"/>
    <w:pPr>
      <w:keepNext/>
      <w:keepLines/>
      <w:spacing w:before="480" w:after="120"/>
      <w:outlineLvl w:val="0"/>
    </w:pPr>
    <w:rPr>
      <w:b/>
      <w:noProof/>
      <w:sz w:val="28"/>
      <w:lang w:val="ga-I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45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CONNOR Edel</cp:lastModifiedBy>
  <cp:revision>2</cp:revision>
  <cp:lastPrinted>2014-08-07T13:15:00Z</cp:lastPrinted>
  <dcterms:created xsi:type="dcterms:W3CDTF">2026-04-30T11:49:00Z</dcterms:created>
  <dcterms:modified xsi:type="dcterms:W3CDTF">2026-04-30T11:49:00Z</dcterms:modified>
</cp:coreProperties>
</file>