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7F1544B8" w14:textId="77777777" w:rsidTr="00425111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7DD5" w:rsidRPr="005A54C7" w:rsidP="00425111" w14:paraId="774D5056" w14:textId="77777777">
            <w:pPr>
              <w:pStyle w:val="EPName"/>
              <w:rPr>
                <w:lang w:val="ga-IE"/>
              </w:rPr>
            </w:pPr>
            <w:r w:rsidRPr="005A54C7">
              <w:rPr>
                <w:lang w:val="ga-IE"/>
              </w:rPr>
              <w:t>Parlaimint na hEorpa</w:t>
            </w:r>
          </w:p>
          <w:p w:rsidR="00757DD5" w:rsidRPr="005A54C7" w:rsidP="00425111" w14:paraId="6C0FD9D1" w14:textId="77777777">
            <w:pPr>
              <w:pStyle w:val="EPTerm"/>
              <w:rPr>
                <w:rStyle w:val="HideTWBExt"/>
                <w:vanish w:val="0"/>
                <w:lang w:val="ga-IE"/>
              </w:rPr>
            </w:pPr>
            <w:r w:rsidRPr="005A54C7">
              <w:rPr>
                <w:lang w:val="ga-IE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:rsidR="00757DD5" w:rsidRPr="005A54C7" w:rsidP="00425111" w14:paraId="37241A64" w14:textId="77777777">
            <w:pPr>
              <w:pStyle w:val="EPLogo"/>
              <w:rPr>
                <w:lang w:val="ga-IE"/>
              </w:rPr>
            </w:pPr>
            <w:r w:rsidRPr="005A54C7">
              <w:rPr>
                <w:noProof/>
                <w:lang w:val="ga-IE"/>
              </w:rPr>
              <w:drawing>
                <wp:inline distT="0" distB="0" distL="0" distR="0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E7632" w:rsidRPr="005A54C7" w:rsidP="008E7632" w14:paraId="6DFA313D" w14:textId="77777777">
      <w:pPr>
        <w:pStyle w:val="LineTop"/>
        <w:rPr>
          <w:lang w:val="ga-IE"/>
        </w:rPr>
      </w:pPr>
    </w:p>
    <w:p w:rsidR="008E7632" w:rsidRPr="005A54C7" w:rsidP="008E7632" w14:paraId="323FEEAB" w14:textId="77777777">
      <w:pPr>
        <w:pStyle w:val="ZSessionDoc"/>
        <w:rPr>
          <w:b/>
          <w:i w:val="0"/>
          <w:lang w:val="ga-IE"/>
        </w:rPr>
      </w:pPr>
      <w:r w:rsidRPr="005A54C7">
        <w:rPr>
          <w:b/>
          <w:i w:val="0"/>
          <w:lang w:val="ga-IE"/>
        </w:rPr>
        <w:t xml:space="preserve">TÉACSANNA ARNA </w:t>
      </w:r>
      <w:r w:rsidRPr="005A54C7">
        <w:rPr>
          <w:b/>
          <w:i w:val="0"/>
          <w:lang w:val="ga-IE"/>
        </w:rPr>
        <w:t>nGLACADH</w:t>
      </w:r>
    </w:p>
    <w:p w:rsidR="008E7632" w:rsidRPr="005A54C7" w:rsidP="008E7632" w14:paraId="59B3D330" w14:textId="77777777">
      <w:pPr>
        <w:pStyle w:val="LineBottom"/>
        <w:rPr>
          <w:lang w:val="ga-IE"/>
        </w:rPr>
      </w:pPr>
      <w:r w:rsidRPr="005A54C7">
        <w:rPr>
          <w:rFonts w:cs="Arial"/>
          <w:i/>
          <w:sz w:val="20"/>
          <w:szCs w:val="22"/>
          <w:lang w:val="ga-IE"/>
        </w:rPr>
        <w:t xml:space="preserve"> </w:t>
      </w:r>
    </w:p>
    <w:p w:rsidR="009C4014" w:rsidRPr="005A54C7" w:rsidP="008E7632" w14:paraId="62B9B3B3" w14:textId="550EFFAA">
      <w:pPr>
        <w:pStyle w:val="ATHeading1"/>
        <w:spacing w:before="480"/>
        <w:rPr>
          <w:lang w:val="ga-IE"/>
        </w:rPr>
      </w:pPr>
      <w:bookmarkStart w:id="0" w:name="TA_Heading"/>
      <w:r w:rsidRPr="005A54C7">
        <w:rPr>
          <w:lang w:val="ga-IE"/>
        </w:rPr>
        <w:t>P10_TA(2026)</w:t>
      </w:r>
      <w:bookmarkEnd w:id="0"/>
      <w:r w:rsidR="007E1002">
        <w:rPr>
          <w:lang w:val="ga-IE"/>
        </w:rPr>
        <w:t>0226</w:t>
      </w:r>
    </w:p>
    <w:p w:rsidR="009C4014" w:rsidRPr="005A54C7" w:rsidP="005A54C7" w14:paraId="092FBD03" w14:textId="055EBC67">
      <w:pPr>
        <w:pStyle w:val="ATHeading2"/>
        <w:rPr>
          <w:lang w:val="ga-IE"/>
        </w:rPr>
      </w:pPr>
      <w:bookmarkStart w:id="1" w:name="Etoiles"/>
      <w:bookmarkEnd w:id="1"/>
      <w:r w:rsidRPr="003D33E5">
        <w:rPr>
          <w:lang w:val="ga-IE"/>
        </w:rPr>
        <w:t xml:space="preserve">Loingsithe dramhaíola: dramhaíl chathrach </w:t>
      </w:r>
      <w:r w:rsidRPr="003D33E5" w:rsidR="00C11954">
        <w:rPr>
          <w:lang w:val="ga-IE"/>
        </w:rPr>
        <w:t xml:space="preserve">mheasctha </w:t>
      </w:r>
      <w:r w:rsidRPr="003D33E5">
        <w:rPr>
          <w:lang w:val="ga-IE"/>
        </w:rPr>
        <w:t>atá beartaithe lena haisghabháil a onnmhairiú chuig an Eilvéis</w:t>
      </w:r>
    </w:p>
    <w:p w:rsidR="005A54C7" w:rsidRPr="005A54C7" w:rsidP="009C4014" w14:paraId="5A4422D7" w14:textId="4AC6FB90">
      <w:pPr>
        <w:rPr>
          <w:i/>
          <w:vanish/>
          <w:lang w:val="ga-IE"/>
        </w:rPr>
      </w:pPr>
      <w:r>
        <w:rPr>
          <w:i/>
          <w:lang w:val="ga-IE"/>
        </w:rPr>
        <w:fldChar w:fldCharType="begin"/>
      </w:r>
      <w:r w:rsidRPr="005A54C7">
        <w:rPr>
          <w:i/>
          <w:lang w:val="ga-IE"/>
        </w:rPr>
        <w:instrText xml:space="preserve"> TC"</w:instrText>
      </w:r>
      <w:bookmarkStart w:id="2" w:name="DocNumber"/>
      <w:r w:rsidRPr="005A54C7">
        <w:rPr>
          <w:i/>
          <w:lang w:val="ga-IE"/>
        </w:rPr>
        <w:instrText>(C10-0108/2026)</w:instrText>
      </w:r>
      <w:bookmarkEnd w:id="2"/>
      <w:r w:rsidRPr="005A54C7">
        <w:rPr>
          <w:i/>
          <w:lang w:val="ga-IE"/>
        </w:rPr>
        <w:instrText xml:space="preserve">"\l3 \n&gt; \* MERGEFORMAT </w:instrText>
      </w:r>
      <w:r>
        <w:rPr>
          <w:i/>
          <w:lang w:val="ga-IE"/>
        </w:rPr>
        <w:fldChar w:fldCharType="end"/>
      </w:r>
      <w:bookmarkStart w:id="3" w:name="Commission"/>
    </w:p>
    <w:p w:rsidR="00B66467" w:rsidP="009C4014" w14:paraId="50B0E4A8" w14:textId="792BA35E">
      <w:pPr>
        <w:rPr>
          <w:vanish/>
          <w:lang w:val="ga-IE"/>
        </w:rPr>
      </w:pPr>
      <w:bookmarkStart w:id="4" w:name="PE"/>
      <w:bookmarkEnd w:id="3"/>
      <w:r w:rsidRPr="00B66467">
        <w:rPr>
          <w:vanish/>
          <w:lang w:val="ga-IE"/>
        </w:rPr>
        <w:t>An Coiste um an gComhshaol, um an Aeráid agus um Shábháilteacht Bia</w:t>
      </w:r>
    </w:p>
    <w:p w:rsidR="009C4014" w:rsidRPr="005A54C7" w:rsidP="009C4014" w14:paraId="02F967AD" w14:textId="4027C4AD">
      <w:pPr>
        <w:rPr>
          <w:vanish/>
          <w:lang w:val="ga-IE"/>
        </w:rPr>
      </w:pPr>
      <w:r w:rsidRPr="005A54C7">
        <w:rPr>
          <w:vanish/>
          <w:lang w:val="ga-IE"/>
        </w:rPr>
        <w:t>PE</w:t>
      </w:r>
      <w:r w:rsidR="00B66467">
        <w:rPr>
          <w:vanish/>
          <w:lang w:val="ga-IE"/>
        </w:rPr>
        <w:t>789</w:t>
      </w:r>
      <w:r w:rsidRPr="005A54C7">
        <w:rPr>
          <w:vanish/>
          <w:lang w:val="ga-IE"/>
        </w:rPr>
        <w:t>.</w:t>
      </w:r>
      <w:bookmarkEnd w:id="4"/>
      <w:r w:rsidR="00B66467">
        <w:rPr>
          <w:vanish/>
          <w:lang w:val="ga-IE"/>
        </w:rPr>
        <w:t>799</w:t>
      </w:r>
    </w:p>
    <w:p w:rsidR="009C4014" w:rsidP="005A54C7" w14:paraId="350B1BF5" w14:textId="1E6E63E2">
      <w:pPr>
        <w:pStyle w:val="ATHeading3"/>
        <w:rPr>
          <w:lang w:val="ga-IE"/>
        </w:rPr>
      </w:pPr>
      <w:bookmarkStart w:id="5" w:name="Sujet"/>
      <w:r w:rsidRPr="00B66467">
        <w:rPr>
          <w:lang w:val="ga-IE"/>
        </w:rPr>
        <w:t xml:space="preserve">Rún reachtach ó Pharlaimint na hEorpa an 18 Meitheamh 2026 ar an togra le haghaidh Rialachán ó Pharlaimint na hEorpa agus ón gComhairle </w:t>
      </w:r>
      <w:bookmarkStart w:id="6" w:name="References"/>
      <w:bookmarkEnd w:id="5"/>
      <w:r w:rsidRPr="00B66467">
        <w:rPr>
          <w:lang w:val="ga-IE"/>
        </w:rPr>
        <w:t xml:space="preserve">lena leasaítear Rialachán (AE) 2024/1157 a mhéid a bhaineann leis an toirmeasc ar </w:t>
      </w:r>
      <w:r w:rsidRPr="000E2A40" w:rsidR="00C11954">
        <w:rPr>
          <w:lang w:val="ga-IE"/>
        </w:rPr>
        <w:t>dhramhaíl mheasctha chathrach atá beartaithe lena haisghabháil a onnmhairiú</w:t>
      </w:r>
      <w:r>
        <w:rPr>
          <w:lang w:val="ga-IE"/>
        </w:rPr>
        <w:t xml:space="preserve"> </w:t>
      </w:r>
      <w:r w:rsidRPr="005A54C7" w:rsidR="005A54C7">
        <w:rPr>
          <w:lang w:val="ga-IE"/>
        </w:rPr>
        <w:t>(</w:t>
      </w:r>
      <w:r w:rsidRPr="000E2A40" w:rsidR="003D33E5">
        <w:rPr>
          <w:lang w:val="ga-IE"/>
        </w:rPr>
        <w:t xml:space="preserve">COM(2026)0183 – C10-0108/2026 – </w:t>
      </w:r>
      <w:r w:rsidRPr="005A54C7" w:rsidR="005A54C7">
        <w:rPr>
          <w:lang w:val="ga-IE"/>
        </w:rPr>
        <w:t>2026/0099(COD))</w:t>
      </w:r>
      <w:bookmarkEnd w:id="6"/>
    </w:p>
    <w:p w:rsidR="00B66467" w:rsidRPr="00B66467" w:rsidP="00B66467" w14:paraId="74287648" w14:textId="488B2911">
      <w:pPr>
        <w:pStyle w:val="NormalBold"/>
      </w:pPr>
      <w:r w:rsidRPr="003464D4">
        <w:t xml:space="preserve">(An </w:t>
      </w:r>
      <w:r w:rsidRPr="003464D4">
        <w:t>gnáthnós</w:t>
      </w:r>
      <w:r w:rsidRPr="003464D4">
        <w:t xml:space="preserve"> </w:t>
      </w:r>
      <w:r w:rsidRPr="003464D4">
        <w:t>imeachta</w:t>
      </w:r>
      <w:r w:rsidRPr="003464D4">
        <w:t xml:space="preserve"> </w:t>
      </w:r>
      <w:r w:rsidRPr="003464D4">
        <w:t>reachtach</w:t>
      </w:r>
      <w:r w:rsidRPr="003464D4">
        <w:t xml:space="preserve">: an </w:t>
      </w:r>
      <w:r w:rsidRPr="003464D4">
        <w:t>chéad</w:t>
      </w:r>
      <w:r w:rsidRPr="003464D4">
        <w:t xml:space="preserve"> </w:t>
      </w:r>
      <w:r w:rsidRPr="003464D4">
        <w:t>léamh</w:t>
      </w:r>
      <w:r w:rsidRPr="003464D4">
        <w:t>)</w:t>
      </w:r>
    </w:p>
    <w:p w:rsidR="006E5420" w:rsidRPr="005A54C7" w:rsidP="008B1C2E" w14:paraId="063C641F" w14:textId="77048EF9">
      <w:pPr>
        <w:pStyle w:val="Normal12"/>
        <w:spacing w:before="360"/>
        <w:rPr>
          <w:i/>
          <w:szCs w:val="24"/>
          <w:lang w:val="ga-IE"/>
        </w:rPr>
      </w:pPr>
      <w:r w:rsidRPr="005A54C7">
        <w:rPr>
          <w:i/>
          <w:szCs w:val="24"/>
          <w:lang w:val="ga-IE"/>
        </w:rPr>
        <w:t>Tá Parlaimint na hEorpa,</w:t>
      </w:r>
    </w:p>
    <w:p w:rsidR="00B66467" w:rsidRPr="003464D4" w:rsidP="00B66467" w14:paraId="7A97BAB5" w14:textId="2CFAE3AA">
      <w:pPr>
        <w:pStyle w:val="NormalHanging12a"/>
      </w:pPr>
      <w:r w:rsidRPr="003464D4">
        <w:t>–</w:t>
      </w:r>
      <w:r w:rsidRPr="003464D4">
        <w:tab/>
        <w:t>ag féachaint don togra ón gCoimisiún chuig Parlaimint na hEorpa agus chuig an gComhairle (COM(202</w:t>
      </w:r>
      <w:r>
        <w:t>6</w:t>
      </w:r>
      <w:r w:rsidRPr="003464D4">
        <w:t>)0</w:t>
      </w:r>
      <w:r>
        <w:t>183</w:t>
      </w:r>
      <w:r w:rsidRPr="003464D4">
        <w:t>),</w:t>
      </w:r>
    </w:p>
    <w:p w:rsidR="00B66467" w:rsidP="00B66467" w14:paraId="29E2B421" w14:textId="0541A664">
      <w:pPr>
        <w:pStyle w:val="NormalHanging12a"/>
      </w:pPr>
      <w:r w:rsidRPr="003464D4">
        <w:t>–</w:t>
      </w:r>
      <w:r w:rsidRPr="003464D4">
        <w:tab/>
        <w:t>ag féachaint d’Airteagal 294(2) agus d’Airteagal 1</w:t>
      </w:r>
      <w:r>
        <w:t>92(1)</w:t>
      </w:r>
      <w:r w:rsidRPr="003464D4">
        <w:t xml:space="preserve"> den Chonradh ar Fheidhmiú an Aontais Eorpaigh, ar dá mbun a thíolaic an Coimisiún an togra do Pharlaimint na hEorpa (C</w:t>
      </w:r>
      <w:r w:rsidR="00F811CB">
        <w:t>10</w:t>
      </w:r>
      <w:r w:rsidRPr="003464D4">
        <w:t>-0</w:t>
      </w:r>
      <w:r>
        <w:t>108</w:t>
      </w:r>
      <w:r w:rsidRPr="003464D4">
        <w:t>/202</w:t>
      </w:r>
      <w:r>
        <w:t>6</w:t>
      </w:r>
      <w:r w:rsidRPr="003464D4">
        <w:t>),</w:t>
      </w:r>
    </w:p>
    <w:p w:rsidR="00B66467" w:rsidRPr="003464D4" w:rsidP="00B66467" w14:paraId="620ABF28" w14:textId="62FA0E66">
      <w:pPr>
        <w:pStyle w:val="NormalHanging12a"/>
      </w:pPr>
      <w:r w:rsidRPr="003464D4">
        <w:t>–</w:t>
      </w:r>
      <w:r w:rsidRPr="003464D4">
        <w:tab/>
        <w:t>ag féachaint d’Airteagal 294(3) den Chonradh ar Fheidhmiú an Aontais Eorpaigh,</w:t>
      </w:r>
    </w:p>
    <w:p w:rsidR="00B66467" w:rsidP="00B66467" w14:paraId="515446FC" w14:textId="7AE4AE4F">
      <w:pPr>
        <w:pStyle w:val="NormalHanging12a"/>
      </w:pPr>
      <w:r w:rsidRPr="003464D4">
        <w:t>–</w:t>
      </w:r>
      <w:r w:rsidRPr="003464D4">
        <w:tab/>
        <w:t>ag féachaint do thuairim ó Choiste Eacnamaíoch agus Sóisialta na hEorpa an 1</w:t>
      </w:r>
      <w:r>
        <w:t xml:space="preserve">7 Meitheamh </w:t>
      </w:r>
      <w:r w:rsidRPr="003464D4">
        <w:t>202</w:t>
      </w:r>
      <w:r>
        <w:t>6</w:t>
      </w:r>
      <w:r>
        <w:rPr>
          <w:rStyle w:val="FootnoteReference"/>
        </w:rPr>
        <w:footnoteReference w:id="2"/>
      </w:r>
      <w:r>
        <w:t>,</w:t>
      </w:r>
    </w:p>
    <w:p w:rsidR="00B66467" w:rsidP="00B66467" w14:paraId="29340924" w14:textId="77777777">
      <w:pPr>
        <w:pStyle w:val="NormalHanging12a"/>
      </w:pPr>
      <w:r w:rsidRPr="003464D4">
        <w:t>–</w:t>
      </w:r>
      <w:r w:rsidRPr="003464D4">
        <w:tab/>
      </w:r>
      <w:r>
        <w:t>t</w:t>
      </w:r>
      <w:r w:rsidRPr="00A506EB">
        <w:t>ar éis dul i gcomhairle le Coiste na Réigiún,</w:t>
      </w:r>
    </w:p>
    <w:p w:rsidR="00B66467" w:rsidP="00B66467" w14:paraId="68AFD792" w14:textId="3D4FA469">
      <w:pPr>
        <w:pStyle w:val="NormalHanging12a"/>
      </w:pPr>
      <w:r w:rsidRPr="003464D4">
        <w:t>–</w:t>
      </w:r>
      <w:r w:rsidRPr="003464D4">
        <w:tab/>
        <w:t>ag féachaint do Rial</w:t>
      </w:r>
      <w:r>
        <w:t>acha</w:t>
      </w:r>
      <w:r w:rsidRPr="003464D4">
        <w:t xml:space="preserve"> 60 </w:t>
      </w:r>
      <w:r>
        <w:t xml:space="preserve">agus 170 </w:t>
      </w:r>
      <w:r w:rsidRPr="003464D4">
        <w:t>dá Rialacha Nós Imeachta,</w:t>
      </w:r>
    </w:p>
    <w:p w:rsidR="00B66467" w:rsidRPr="003464D4" w:rsidP="00B66467" w14:paraId="3382E1DD" w14:textId="00D57D53">
      <w:pPr>
        <w:pStyle w:val="NormalHanging12a"/>
      </w:pPr>
      <w:r w:rsidRPr="003464D4">
        <w:t>1.</w:t>
      </w:r>
      <w:r w:rsidRPr="003464D4">
        <w:tab/>
        <w:t>ag glacadh a seasaimh ar an gcéad léamh mar a leagtar amach ina dhiaidh seo é;</w:t>
      </w:r>
    </w:p>
    <w:p w:rsidR="00B66467" w:rsidRPr="003464D4" w:rsidP="00B66467" w14:paraId="3F1FB679" w14:textId="77777777">
      <w:pPr>
        <w:pStyle w:val="NormalHanging12a"/>
      </w:pPr>
      <w:r w:rsidRPr="003464D4">
        <w:t>2.</w:t>
      </w:r>
      <w:r w:rsidRPr="003464D4">
        <w:tab/>
      </w:r>
      <w:r w:rsidRPr="00A506EB">
        <w:t>á iarraidh ar an gCoimisiún an t-ábhar a tharchur chuig Parlaimint na hEorpa arís má dhéanann sé téacs eile a chur in ionad a thogra, má dhéanann sé a thogra a leasú go substaintiúil nó má tá sé ar intinn aige a thogra a leasú go substaintiúil</w:t>
      </w:r>
      <w:r w:rsidRPr="003464D4">
        <w:t>;</w:t>
      </w:r>
    </w:p>
    <w:p w:rsidR="00B66467" w:rsidP="00B66467" w14:paraId="55D9A2C5" w14:textId="106D9EF2">
      <w:pPr>
        <w:pStyle w:val="NormalHanging12a"/>
      </w:pPr>
      <w:r w:rsidRPr="00B66467">
        <w:t>3.</w:t>
      </w:r>
      <w:r w:rsidRPr="00B66467">
        <w:tab/>
        <w:t>á threorú dá hUachtarán a seasamh a chur ar aghaidh chuig an gComhairle, chuig an gCoimisiún agus chuig na parlaimintí náisiúnta.</w:t>
      </w:r>
    </w:p>
    <w:p w:rsidR="00B66467" w14:paraId="58776315" w14:textId="77777777">
      <w:pPr>
        <w:rPr>
          <w:lang w:val="ga-IE"/>
        </w:rPr>
      </w:pPr>
      <w:r w:rsidRPr="000E2A40">
        <w:rPr>
          <w:lang w:val="ga-IE"/>
        </w:rPr>
        <w:br w:type="page"/>
      </w:r>
    </w:p>
    <w:p w:rsidR="00B66467" w:rsidRPr="00B66467" w:rsidP="00B66467" w14:paraId="6DD4EE27" w14:textId="05B8589A">
      <w:pPr>
        <w:widowControl w:val="0"/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  <w:lang w:val="ga-IE"/>
        </w:rPr>
      </w:pPr>
      <w:r w:rsidRPr="00B66467">
        <w:rPr>
          <w:rFonts w:eastAsia="Calibri"/>
          <w:b/>
          <w:bCs/>
          <w:color w:val="000000"/>
          <w:szCs w:val="24"/>
          <w:lang w:val="ga-IE"/>
        </w:rPr>
        <w:t>P10_TC1-COD(202</w:t>
      </w:r>
      <w:r>
        <w:rPr>
          <w:rFonts w:eastAsia="Calibri"/>
          <w:b/>
          <w:bCs/>
          <w:color w:val="000000"/>
          <w:szCs w:val="24"/>
          <w:lang w:val="ga-IE"/>
        </w:rPr>
        <w:t>6)0099</w:t>
      </w:r>
    </w:p>
    <w:p w:rsidR="00B66467" w:rsidRPr="00B66467" w:rsidP="00B66467" w14:paraId="2055427F" w14:textId="037E3961">
      <w:pPr>
        <w:spacing w:before="360" w:after="360"/>
        <w:rPr>
          <w:rFonts w:eastAsia="Calibri"/>
          <w:b/>
          <w:noProof/>
          <w:szCs w:val="22"/>
          <w:lang w:val="ga-IE" w:eastAsia="en-US"/>
        </w:rPr>
      </w:pPr>
      <w:r w:rsidRPr="00B66467">
        <w:rPr>
          <w:b/>
          <w:bCs/>
          <w:lang w:val="ga-IE"/>
        </w:rPr>
        <w:t>Seasamh ó Pharlaimint na hEorpa arna ghlacadh ar an gcéad léamh an 1</w:t>
      </w:r>
      <w:r>
        <w:rPr>
          <w:b/>
          <w:bCs/>
          <w:lang w:val="ga-IE"/>
        </w:rPr>
        <w:t>8</w:t>
      </w:r>
      <w:r w:rsidRPr="00B66467">
        <w:rPr>
          <w:b/>
          <w:bCs/>
          <w:lang w:val="ga-IE"/>
        </w:rPr>
        <w:t xml:space="preserve"> Meitheamh 2026 chun go nglacfaí Rialachán (AE) 2026/... ó Pharlaimint na hEorpa agus ón gComhairle </w:t>
      </w:r>
      <w:r w:rsidRPr="00B66467">
        <w:rPr>
          <w:rFonts w:eastAsia="Calibri"/>
          <w:b/>
          <w:noProof/>
          <w:szCs w:val="22"/>
          <w:lang w:val="ga-IE" w:eastAsia="en-US"/>
        </w:rPr>
        <w:t>lena leasaítear Rialachán (AE) 2024/1157 a mhéid a bhaineann leis an toirmeasc ar onnmhairiú dramhaíola cathrach measctha atá beartaithe lena haisghabháil</w:t>
      </w:r>
    </w:p>
    <w:p w:rsidR="009F28EF" w:rsidRPr="00AC4225" w:rsidP="00AC4225" w14:paraId="72ED3094" w14:textId="2D76BF86">
      <w:pPr>
        <w:pStyle w:val="NormalHanging12a"/>
        <w:ind w:left="0" w:firstLine="0"/>
        <w:jc w:val="both"/>
        <w:rPr>
          <w:i/>
          <w:iCs/>
          <w:szCs w:val="24"/>
        </w:rPr>
      </w:pPr>
      <w:r w:rsidRPr="00AC4225">
        <w:rPr>
          <w:i/>
          <w:iCs/>
          <w:szCs w:val="24"/>
        </w:rPr>
        <w:t xml:space="preserve">(Ós rud é gur tháinig an Pharlaimint agus an Chomhairle ar chomhaontú, comhfhreagraíonn seasamh na Parlaiminte don ghníomh reachtach críochnaitheach, </w:t>
      </w:r>
      <w:r>
        <w:rPr>
          <w:i/>
          <w:iCs/>
          <w:szCs w:val="24"/>
        </w:rPr>
        <w:t>Rialachán (AE) 2026/1703</w:t>
      </w:r>
      <w:r w:rsidRPr="00AC4225">
        <w:rPr>
          <w:i/>
          <w:iCs/>
          <w:szCs w:val="24"/>
        </w:rPr>
        <w:t>)</w:t>
      </w:r>
    </w:p>
    <w:sectPr w:rsidSect="0066651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Page"/>
      </w:footnotePr>
      <w:endnotePr>
        <w:numFmt w:val="decimal"/>
      </w:endnotePr>
      <w:type w:val="continuous"/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85E15" w14:paraId="303A0D4B" w14:textId="77777777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85E15" w14:paraId="6EECACC1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85E15" w14:paraId="2F66D671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5A54C7" w:rsidP="009C4014" w14:paraId="60B92890" w14:textId="77777777">
      <w:r>
        <w:separator/>
      </w:r>
    </w:p>
  </w:footnote>
  <w:footnote w:type="continuationSeparator" w:id="1">
    <w:p w:rsidR="005A54C7" w:rsidP="009C4014" w14:paraId="139990C0" w14:textId="77777777">
      <w:r>
        <w:continuationSeparator/>
      </w:r>
    </w:p>
  </w:footnote>
  <w:footnote w:id="2">
    <w:p w:rsidR="00B66467" w:rsidRPr="003464D4" w:rsidP="00B66467" w14:paraId="4C4F6A84" w14:textId="683A8A64">
      <w:pPr>
        <w:pStyle w:val="FootnoteText"/>
        <w:ind w:left="567" w:hanging="567"/>
        <w:rPr>
          <w:sz w:val="24"/>
          <w:lang w:val="ga-IE"/>
        </w:rPr>
      </w:pPr>
      <w:r w:rsidRPr="003464D4">
        <w:rPr>
          <w:rStyle w:val="FootnoteReference"/>
          <w:sz w:val="24"/>
          <w:lang w:val="ga-IE"/>
        </w:rPr>
        <w:footnoteRef/>
      </w:r>
      <w:r w:rsidRPr="003464D4">
        <w:rPr>
          <w:sz w:val="24"/>
          <w:lang w:val="ga-IE"/>
        </w:rPr>
        <w:t xml:space="preserve"> </w:t>
      </w:r>
      <w:r w:rsidRPr="003464D4">
        <w:rPr>
          <w:sz w:val="24"/>
          <w:lang w:val="ga-IE"/>
        </w:rPr>
        <w:tab/>
      </w:r>
      <w:r>
        <w:rPr>
          <w:sz w:val="24"/>
          <w:lang w:val="ga-IE"/>
        </w:rPr>
        <w:t>Nár foilsíodh fós san Iris Oifigiúil.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85E15" w14:paraId="648928D8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85E15" w14:paraId="3FF3AFFC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85E15" w14:paraId="597859C1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394039214">
    <w:abstractNumId w:val="3"/>
  </w:num>
  <w:num w:numId="2" w16cid:durableId="707534237">
    <w:abstractNumId w:val="2"/>
  </w:num>
  <w:num w:numId="3" w16cid:durableId="309987085">
    <w:abstractNumId w:val="1"/>
  </w:num>
  <w:num w:numId="4" w16cid:durableId="1468089235">
    <w:abstractNumId w:val="0"/>
  </w:num>
  <w:num w:numId="5" w16cid:durableId="74599387">
    <w:abstractNumId w:val="6"/>
  </w:num>
  <w:num w:numId="6" w16cid:durableId="1120564718">
    <w:abstractNumId w:val="5"/>
  </w:num>
  <w:num w:numId="7" w16cid:durableId="1878858751">
    <w:abstractNumId w:val="4"/>
  </w:num>
  <w:num w:numId="8" w16cid:durableId="1575121013">
    <w:abstractNumId w:val="7"/>
  </w:num>
  <w:num w:numId="9" w16cid:durableId="53708884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mirrorMargins/>
  <w:proofState w:spelling="clean" w:grammar="clean"/>
  <w:attachedTemplate r:id="rId1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numRestart w:val="eachPage"/>
    <w:footnote w:id="0"/>
    <w:footnote w:id="1"/>
  </w:footnotePr>
  <w:endnotePr>
    <w:numFmt w:val="decimal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54C7"/>
    <w:rsid w:val="00013B2A"/>
    <w:rsid w:val="000C2BFE"/>
    <w:rsid w:val="000E2A40"/>
    <w:rsid w:val="000F27A9"/>
    <w:rsid w:val="000F6208"/>
    <w:rsid w:val="00125CBC"/>
    <w:rsid w:val="00172070"/>
    <w:rsid w:val="00185E15"/>
    <w:rsid w:val="001D4BBF"/>
    <w:rsid w:val="001D63A8"/>
    <w:rsid w:val="002924A9"/>
    <w:rsid w:val="002A1D4E"/>
    <w:rsid w:val="002B4BCF"/>
    <w:rsid w:val="002F1925"/>
    <w:rsid w:val="00300C61"/>
    <w:rsid w:val="00312A38"/>
    <w:rsid w:val="003202DD"/>
    <w:rsid w:val="003464D4"/>
    <w:rsid w:val="003775B9"/>
    <w:rsid w:val="00397B2A"/>
    <w:rsid w:val="003C6835"/>
    <w:rsid w:val="003D33E5"/>
    <w:rsid w:val="003E1189"/>
    <w:rsid w:val="003F4DFE"/>
    <w:rsid w:val="00425111"/>
    <w:rsid w:val="00451C48"/>
    <w:rsid w:val="0047030E"/>
    <w:rsid w:val="004E6A17"/>
    <w:rsid w:val="004F2EA7"/>
    <w:rsid w:val="00520780"/>
    <w:rsid w:val="00525ED0"/>
    <w:rsid w:val="00534CAB"/>
    <w:rsid w:val="005360DC"/>
    <w:rsid w:val="00547BB1"/>
    <w:rsid w:val="00591365"/>
    <w:rsid w:val="005A2421"/>
    <w:rsid w:val="005A54C7"/>
    <w:rsid w:val="005B23C9"/>
    <w:rsid w:val="005F0CA1"/>
    <w:rsid w:val="005F35F8"/>
    <w:rsid w:val="00603B14"/>
    <w:rsid w:val="006656E5"/>
    <w:rsid w:val="00666512"/>
    <w:rsid w:val="00683F78"/>
    <w:rsid w:val="006A1E82"/>
    <w:rsid w:val="006A7C85"/>
    <w:rsid w:val="006A7CE5"/>
    <w:rsid w:val="006B1646"/>
    <w:rsid w:val="006E5420"/>
    <w:rsid w:val="006F135E"/>
    <w:rsid w:val="00751383"/>
    <w:rsid w:val="00757DD5"/>
    <w:rsid w:val="00760EC5"/>
    <w:rsid w:val="007713FD"/>
    <w:rsid w:val="00774A9B"/>
    <w:rsid w:val="007906DB"/>
    <w:rsid w:val="007B16FE"/>
    <w:rsid w:val="007C3388"/>
    <w:rsid w:val="007E1002"/>
    <w:rsid w:val="008512F3"/>
    <w:rsid w:val="00857458"/>
    <w:rsid w:val="00873A0F"/>
    <w:rsid w:val="00895FA0"/>
    <w:rsid w:val="008B1C2E"/>
    <w:rsid w:val="008D7C16"/>
    <w:rsid w:val="008E7632"/>
    <w:rsid w:val="008F0108"/>
    <w:rsid w:val="008F7F1C"/>
    <w:rsid w:val="00907FE0"/>
    <w:rsid w:val="0091192F"/>
    <w:rsid w:val="0093232C"/>
    <w:rsid w:val="009865B7"/>
    <w:rsid w:val="009B7E10"/>
    <w:rsid w:val="009C4014"/>
    <w:rsid w:val="009F28EF"/>
    <w:rsid w:val="00A1739E"/>
    <w:rsid w:val="00A506EB"/>
    <w:rsid w:val="00AC4225"/>
    <w:rsid w:val="00B3288F"/>
    <w:rsid w:val="00B52F37"/>
    <w:rsid w:val="00B54C72"/>
    <w:rsid w:val="00B66467"/>
    <w:rsid w:val="00B85C1E"/>
    <w:rsid w:val="00C11954"/>
    <w:rsid w:val="00C15516"/>
    <w:rsid w:val="00C16C81"/>
    <w:rsid w:val="00C57739"/>
    <w:rsid w:val="00C65BE8"/>
    <w:rsid w:val="00CB451F"/>
    <w:rsid w:val="00CC4897"/>
    <w:rsid w:val="00D202A4"/>
    <w:rsid w:val="00D91669"/>
    <w:rsid w:val="00DF097A"/>
    <w:rsid w:val="00DF53A8"/>
    <w:rsid w:val="00E039BF"/>
    <w:rsid w:val="00E11822"/>
    <w:rsid w:val="00E73B02"/>
    <w:rsid w:val="00E74BF3"/>
    <w:rsid w:val="00EC37EA"/>
    <w:rsid w:val="00EF3610"/>
    <w:rsid w:val="00F177A4"/>
    <w:rsid w:val="00F811CB"/>
    <w:rsid w:val="00F97E29"/>
    <w:rsid w:val="00FB1507"/>
    <w:rsid w:val="00FB3609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1C322520"/>
  <w15:chartTrackingRefBased/>
  <w15:docId w15:val="{ADA74505-DF45-4C6A-A019-4416FA6C9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uiPriority w:val="99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link w:val="NormalBoldChar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character" w:customStyle="1" w:styleId="NormalBoldChar">
    <w:name w:val="NormalBold Char"/>
    <w:basedOn w:val="DefaultParagraphFont"/>
    <w:link w:val="NormalBold"/>
    <w:locked/>
    <w:rsid w:val="00B66467"/>
    <w:rPr>
      <w:b/>
      <w:snapToGrid w:val="0"/>
      <w:sz w:val="24"/>
    </w:rPr>
  </w:style>
  <w:style w:type="paragraph" w:customStyle="1" w:styleId="NormalHanging12a">
    <w:name w:val="NormalHanging12a"/>
    <w:basedOn w:val="Normal"/>
    <w:rsid w:val="00B66467"/>
    <w:pPr>
      <w:widowControl w:val="0"/>
      <w:spacing w:after="240"/>
      <w:ind w:left="567" w:hanging="567"/>
    </w:pPr>
    <w:rPr>
      <w:lang w:val="ga-IE"/>
    </w:rPr>
  </w:style>
  <w:style w:type="character" w:customStyle="1" w:styleId="FootnoteTextChar">
    <w:name w:val="Footnote Text Char"/>
    <w:link w:val="FootnoteText"/>
    <w:uiPriority w:val="99"/>
    <w:rsid w:val="00B66467"/>
    <w:rPr>
      <w:sz w:val="22"/>
      <w:lang w:val="fr-FR"/>
    </w:rPr>
  </w:style>
  <w:style w:type="character" w:styleId="Hyperlink">
    <w:name w:val="Hyperlink"/>
    <w:basedOn w:val="DefaultParagraphFont"/>
    <w:uiPriority w:val="99"/>
    <w:rsid w:val="00B66467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B66467"/>
    <w:rPr>
      <w:sz w:val="24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9F885B-6A96-41F8-A793-CC19C50C5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3</TotalTime>
  <Pages>3</Pages>
  <Words>331</Words>
  <Characters>1981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2308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creator>European Parliament</dc:creator>
  <cp:lastModifiedBy>European Parliament</cp:lastModifiedBy>
  <cp:revision>2</cp:revision>
  <cp:lastPrinted>2014-08-07T13:15:00Z</cp:lastPrinted>
  <dcterms:created xsi:type="dcterms:W3CDTF">2026-09-02T12:21:00Z</dcterms:created>
  <dcterms:modified xsi:type="dcterms:W3CDTF">2026-09-02T12:21:00Z</dcterms:modified>
</cp:coreProperties>
</file>